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F01BE" w:rsidRPr="004F01BE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F01BE" w:rsidRPr="004F01BE">
        <w:rPr>
          <w:b/>
          <w:sz w:val="22"/>
          <w:szCs w:val="22"/>
        </w:rPr>
        <w:t>NZ/82/D/P/A/2022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F01BE" w:rsidRPr="00110593" w:rsidTr="001A4E28">
        <w:tc>
          <w:tcPr>
            <w:tcW w:w="9104" w:type="dxa"/>
            <w:shd w:val="clear" w:color="auto" w:fill="D9D9D9"/>
          </w:tcPr>
          <w:p w:rsidR="004F01BE" w:rsidRPr="00110593" w:rsidRDefault="004F01BE" w:rsidP="001A4E2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F01BE" w:rsidRPr="00110593" w:rsidRDefault="004F01BE" w:rsidP="001A4E28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F01BE">
              <w:t>(</w:t>
            </w:r>
            <w:proofErr w:type="spellStart"/>
            <w:r w:rsidRPr="004F01BE">
              <w:t>t.j</w:t>
            </w:r>
            <w:proofErr w:type="spellEnd"/>
            <w:r w:rsidRPr="004F01BE">
              <w:t>. Dz. U. z 2022r. poz. 1710)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4F01BE" w:rsidRPr="0043102D" w:rsidRDefault="004F01BE" w:rsidP="001A4E28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F01BE" w:rsidRPr="00110593" w:rsidRDefault="004F01BE" w:rsidP="001A4E28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F01B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F01BE">
        <w:rPr>
          <w:b/>
          <w:sz w:val="22"/>
          <w:szCs w:val="22"/>
        </w:rPr>
        <w:t>Dostawy zestawów sterylnych serwet do cięcia cesarskiego, serwet do porodu oraz pokrowców na aparat RTG</w:t>
      </w:r>
      <w:r w:rsidR="0074547F">
        <w:rPr>
          <w:b/>
          <w:sz w:val="22"/>
          <w:szCs w:val="22"/>
        </w:rPr>
        <w:t xml:space="preserve"> ujęte w 3 zadaniach</w:t>
      </w:r>
      <w:bookmarkStart w:id="0" w:name="_GoBack"/>
      <w:bookmarkEnd w:id="0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363" w:rsidRDefault="00684363">
      <w:r>
        <w:separator/>
      </w:r>
    </w:p>
  </w:endnote>
  <w:endnote w:type="continuationSeparator" w:id="0">
    <w:p w:rsidR="00684363" w:rsidRDefault="00684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4547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4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4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363" w:rsidRDefault="00684363">
      <w:r>
        <w:separator/>
      </w:r>
    </w:p>
  </w:footnote>
  <w:footnote w:type="continuationSeparator" w:id="0">
    <w:p w:rsidR="00684363" w:rsidRDefault="0068436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4363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F01BE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4363"/>
    <w:rsid w:val="00686C95"/>
    <w:rsid w:val="00697D36"/>
    <w:rsid w:val="006B51E7"/>
    <w:rsid w:val="006D68D8"/>
    <w:rsid w:val="006E0FAA"/>
    <w:rsid w:val="0070113A"/>
    <w:rsid w:val="00736B31"/>
    <w:rsid w:val="0074547F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35D31A5-F176-4018-9F2F-54D55414E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22D21-C5AB-42C9-9296-0A751F799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217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2010-01-07T09:39:00Z</cp:lastPrinted>
  <dcterms:created xsi:type="dcterms:W3CDTF">2022-12-19T10:15:00Z</dcterms:created>
  <dcterms:modified xsi:type="dcterms:W3CDTF">2022-12-19T10:15:00Z</dcterms:modified>
</cp:coreProperties>
</file>