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61A4F" w:rsidRPr="00A61A4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61A4F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61A4F">
        <w:rPr>
          <w:rFonts w:ascii="Arial" w:hAnsi="Arial" w:cs="Arial"/>
        </w:rPr>
        <w:t>Szpital Powiatowy w Limanowej Imienia Miłosierdzia Bożego</w:t>
      </w:r>
    </w:p>
    <w:p w:rsidR="006676AE" w:rsidRPr="0012157F" w:rsidRDefault="00A61A4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61A4F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A61A4F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61A4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61A4F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A61A4F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1A4F" w:rsidRPr="0012157F" w:rsidTr="004367E8">
        <w:tc>
          <w:tcPr>
            <w:tcW w:w="9104" w:type="dxa"/>
            <w:shd w:val="clear" w:color="auto" w:fill="D9D9D9"/>
          </w:tcPr>
          <w:p w:rsidR="00A61A4F" w:rsidRPr="0012157F" w:rsidRDefault="00A61A4F" w:rsidP="004367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61A4F" w:rsidRPr="00094F76" w:rsidRDefault="00A61A4F" w:rsidP="004367E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61A4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61A4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61A4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A61A4F" w:rsidRPr="004B5FB1" w:rsidRDefault="00A61A4F" w:rsidP="004367E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61A4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61A4F">
        <w:rPr>
          <w:rFonts w:ascii="Arial" w:hAnsi="Arial" w:cs="Arial"/>
          <w:b/>
          <w:sz w:val="24"/>
          <w:szCs w:val="24"/>
        </w:rPr>
        <w:t>Dostawy zestawów sterylnych serwet do cięcia cesarskiego, serwet do porodu oraz pokrowców na aparat RTG</w:t>
      </w:r>
      <w:r w:rsidR="00B37CD3">
        <w:rPr>
          <w:rFonts w:ascii="Arial" w:hAnsi="Arial" w:cs="Arial"/>
          <w:b/>
          <w:sz w:val="24"/>
          <w:szCs w:val="24"/>
        </w:rPr>
        <w:t xml:space="preserve"> ujęte w 3 zadaniach</w:t>
      </w:r>
      <w:bookmarkStart w:id="0" w:name="_GoBack"/>
      <w:bookmarkEnd w:id="0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61A4F" w:rsidRPr="00A61A4F">
        <w:rPr>
          <w:rFonts w:ascii="Arial" w:hAnsi="Arial" w:cs="Arial"/>
          <w:b/>
          <w:sz w:val="24"/>
          <w:szCs w:val="24"/>
        </w:rPr>
        <w:t>NZ/82/D/P/A/2022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61A4F" w:rsidRPr="00A61A4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106" w:rsidRDefault="00C36106" w:rsidP="0038231F">
      <w:pPr>
        <w:spacing w:after="0" w:line="240" w:lineRule="auto"/>
      </w:pPr>
      <w:r>
        <w:separator/>
      </w:r>
    </w:p>
  </w:endnote>
  <w:endnote w:type="continuationSeparator" w:id="0">
    <w:p w:rsidR="00C36106" w:rsidRDefault="00C361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4F" w:rsidRDefault="00A61A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7C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7C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4F" w:rsidRDefault="00A61A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106" w:rsidRDefault="00C36106" w:rsidP="0038231F">
      <w:pPr>
        <w:spacing w:after="0" w:line="240" w:lineRule="auto"/>
      </w:pPr>
      <w:r>
        <w:separator/>
      </w:r>
    </w:p>
  </w:footnote>
  <w:footnote w:type="continuationSeparator" w:id="0">
    <w:p w:rsidR="00C36106" w:rsidRDefault="00C361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4F" w:rsidRDefault="00A61A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4F" w:rsidRDefault="00A61A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4F" w:rsidRDefault="00A61A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1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1A4F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37CD3"/>
    <w:rsid w:val="00B8005E"/>
    <w:rsid w:val="00B90E42"/>
    <w:rsid w:val="00BB0C3C"/>
    <w:rsid w:val="00BE6F04"/>
    <w:rsid w:val="00C014B5"/>
    <w:rsid w:val="00C01B29"/>
    <w:rsid w:val="00C113BF"/>
    <w:rsid w:val="00C1570D"/>
    <w:rsid w:val="00C36106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B3A045E-582D-4D40-BE2D-F46BD1A2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2201C-2F10-466E-8581-DFE4A3C59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2022-12-19T10:15:00Z</dcterms:created>
  <dcterms:modified xsi:type="dcterms:W3CDTF">2022-12-19T10:15:00Z</dcterms:modified>
</cp:coreProperties>
</file>