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048AF" w14:textId="2A1105B6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4C4E9A">
        <w:rPr>
          <w:rFonts w:ascii="Tahoma" w:hAnsi="Tahoma" w:cs="Tahoma"/>
          <w:bCs/>
          <w:sz w:val="20"/>
        </w:rPr>
        <w:t>82</w:t>
      </w:r>
      <w:r w:rsidR="008027BA">
        <w:rPr>
          <w:rFonts w:ascii="Tahoma" w:hAnsi="Tahoma" w:cs="Tahoma"/>
          <w:bCs/>
          <w:sz w:val="20"/>
        </w:rPr>
        <w:t>/D/P/A</w:t>
      </w:r>
      <w:r w:rsidR="009D37B4" w:rsidRPr="009D37B4">
        <w:rPr>
          <w:rFonts w:ascii="Tahoma" w:hAnsi="Tahoma" w:cs="Tahoma"/>
          <w:bCs/>
          <w:sz w:val="20"/>
        </w:rPr>
        <w:t>/202</w:t>
      </w:r>
      <w:r w:rsidR="003A6F61">
        <w:rPr>
          <w:rFonts w:ascii="Tahoma" w:hAnsi="Tahoma" w:cs="Tahoma"/>
          <w:bCs/>
          <w:sz w:val="20"/>
        </w:rPr>
        <w:t>2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7EE6EDD6" w:rsidR="00A02D66" w:rsidRPr="007D51F5" w:rsidRDefault="003B22E3" w:rsidP="007D51F5">
      <w:pPr>
        <w:ind w:left="360" w:firstLine="348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29054A" w:rsidRPr="0029054A">
        <w:rPr>
          <w:rFonts w:ascii="Tahoma" w:hAnsi="Tahoma" w:cs="Tahoma"/>
          <w:b/>
          <w:sz w:val="20"/>
          <w:szCs w:val="20"/>
        </w:rPr>
        <w:t>Dostawy zestawów sterylnych serwet do cięcia cesarskiego, serwet do porodu oraz pokrowców na aparat RTG</w:t>
      </w:r>
      <w:r w:rsidR="00D87AB8">
        <w:rPr>
          <w:rFonts w:ascii="Tahoma" w:hAnsi="Tahoma" w:cs="Tahoma"/>
          <w:b/>
          <w:sz w:val="20"/>
          <w:szCs w:val="20"/>
        </w:rPr>
        <w:t xml:space="preserve"> ujęte w 3 zadaniach.</w:t>
      </w:r>
      <w:bookmarkStart w:id="0" w:name="_GoBack"/>
      <w:bookmarkEnd w:id="0"/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7C47ABC5" w:rsidR="00DA7228" w:rsidRDefault="00DA7228" w:rsidP="0027117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4605D2">
        <w:rPr>
          <w:b/>
          <w:bCs/>
          <w:sz w:val="22"/>
          <w:szCs w:val="22"/>
        </w:rPr>
        <w:t>Zestaw sterylnych serwet do cięcia cesarskiego</w:t>
      </w:r>
    </w:p>
    <w:p w14:paraId="57CD03A2" w14:textId="77777777" w:rsidR="00271177" w:rsidRDefault="00271177" w:rsidP="00271177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73E5EFF5" w14:textId="1A3C82E8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 w:rsidR="004605D2">
        <w:rPr>
          <w:b/>
          <w:bCs/>
          <w:sz w:val="22"/>
          <w:szCs w:val="22"/>
        </w:rPr>
        <w:t xml:space="preserve"> Zestaw sterylnych serwet do porodu</w:t>
      </w:r>
    </w:p>
    <w:p w14:paraId="0F117196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53792B2D" w14:textId="50C319CF" w:rsidR="004F677D" w:rsidRDefault="00DA7228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51596BA7" w14:textId="77777777" w:rsidR="00801E41" w:rsidRDefault="00801E41" w:rsidP="006F0C35">
      <w:pPr>
        <w:spacing w:line="480" w:lineRule="auto"/>
        <w:rPr>
          <w:rFonts w:ascii="Tahoma" w:hAnsi="Tahoma" w:cs="Tahoma"/>
          <w:sz w:val="18"/>
        </w:rPr>
      </w:pPr>
    </w:p>
    <w:p w14:paraId="739C9A6D" w14:textId="747EBD62" w:rsidR="00801E41" w:rsidRDefault="00801E41" w:rsidP="00801E4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4605D2">
        <w:rPr>
          <w:b/>
          <w:bCs/>
          <w:sz w:val="22"/>
          <w:szCs w:val="22"/>
        </w:rPr>
        <w:t>3 Sterylne pokrowce na aparat RTG</w:t>
      </w:r>
    </w:p>
    <w:p w14:paraId="59DD434E" w14:textId="77777777" w:rsidR="00801E41" w:rsidRPr="00DA7228" w:rsidRDefault="00801E41" w:rsidP="00801E41">
      <w:pPr>
        <w:rPr>
          <w:b/>
          <w:bCs/>
          <w:sz w:val="22"/>
          <w:szCs w:val="22"/>
        </w:rPr>
      </w:pPr>
    </w:p>
    <w:p w14:paraId="186BDCFB" w14:textId="77777777" w:rsidR="00801E41" w:rsidRDefault="00801E41" w:rsidP="00801E4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095442" w14:textId="77777777" w:rsidR="00801E41" w:rsidRPr="00010CA9" w:rsidRDefault="00801E41" w:rsidP="00801E4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E83C007" w14:textId="77777777" w:rsidR="00801E41" w:rsidRPr="00010CA9" w:rsidRDefault="00801E41" w:rsidP="006F0C35">
      <w:pPr>
        <w:spacing w:line="480" w:lineRule="auto"/>
        <w:rPr>
          <w:rFonts w:ascii="Tahoma" w:hAnsi="Tahoma" w:cs="Tahoma"/>
          <w:sz w:val="18"/>
        </w:rPr>
      </w:pP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1C6A6B" w14:textId="77777777" w:rsidR="005A0236" w:rsidRDefault="005A0236">
      <w:r>
        <w:separator/>
      </w:r>
    </w:p>
  </w:endnote>
  <w:endnote w:type="continuationSeparator" w:id="0">
    <w:p w14:paraId="6C18CE82" w14:textId="77777777" w:rsidR="005A0236" w:rsidRDefault="005A0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12ED5B" w14:textId="77777777" w:rsidR="005A0236" w:rsidRDefault="005A0236">
      <w:r>
        <w:separator/>
      </w:r>
    </w:p>
  </w:footnote>
  <w:footnote w:type="continuationSeparator" w:id="0">
    <w:p w14:paraId="304FFBAC" w14:textId="77777777" w:rsidR="005A0236" w:rsidRDefault="005A02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1E"/>
    <w:rsid w:val="00010CA9"/>
    <w:rsid w:val="00020F7D"/>
    <w:rsid w:val="000459B2"/>
    <w:rsid w:val="000867FD"/>
    <w:rsid w:val="000A63AD"/>
    <w:rsid w:val="000E2299"/>
    <w:rsid w:val="00123226"/>
    <w:rsid w:val="00146806"/>
    <w:rsid w:val="00166060"/>
    <w:rsid w:val="00196ED2"/>
    <w:rsid w:val="001C655F"/>
    <w:rsid w:val="001D6811"/>
    <w:rsid w:val="00203C73"/>
    <w:rsid w:val="002346CB"/>
    <w:rsid w:val="002463FB"/>
    <w:rsid w:val="00271177"/>
    <w:rsid w:val="002827B1"/>
    <w:rsid w:val="0029054A"/>
    <w:rsid w:val="00294AAF"/>
    <w:rsid w:val="002974F7"/>
    <w:rsid w:val="00325A39"/>
    <w:rsid w:val="00371291"/>
    <w:rsid w:val="003A6F61"/>
    <w:rsid w:val="003B22E3"/>
    <w:rsid w:val="003F5AA9"/>
    <w:rsid w:val="00446A72"/>
    <w:rsid w:val="004605D2"/>
    <w:rsid w:val="00460999"/>
    <w:rsid w:val="004843CF"/>
    <w:rsid w:val="004A149A"/>
    <w:rsid w:val="004C4E9A"/>
    <w:rsid w:val="004F677D"/>
    <w:rsid w:val="0058799F"/>
    <w:rsid w:val="005A0236"/>
    <w:rsid w:val="005A4CB1"/>
    <w:rsid w:val="005A681E"/>
    <w:rsid w:val="005F5D0E"/>
    <w:rsid w:val="0060370C"/>
    <w:rsid w:val="00606FAB"/>
    <w:rsid w:val="006354DD"/>
    <w:rsid w:val="006C412A"/>
    <w:rsid w:val="006F0C35"/>
    <w:rsid w:val="00790B00"/>
    <w:rsid w:val="007C04B2"/>
    <w:rsid w:val="007C2F61"/>
    <w:rsid w:val="007D51F5"/>
    <w:rsid w:val="007F5382"/>
    <w:rsid w:val="007F57BB"/>
    <w:rsid w:val="00801E41"/>
    <w:rsid w:val="008027BA"/>
    <w:rsid w:val="00807D61"/>
    <w:rsid w:val="00841CDF"/>
    <w:rsid w:val="0084758A"/>
    <w:rsid w:val="008E6D57"/>
    <w:rsid w:val="009043A2"/>
    <w:rsid w:val="009301D5"/>
    <w:rsid w:val="00943CF0"/>
    <w:rsid w:val="00991928"/>
    <w:rsid w:val="009B5619"/>
    <w:rsid w:val="009D37B4"/>
    <w:rsid w:val="00A02D66"/>
    <w:rsid w:val="00A51B1A"/>
    <w:rsid w:val="00B15FBB"/>
    <w:rsid w:val="00B5179A"/>
    <w:rsid w:val="00C446A2"/>
    <w:rsid w:val="00C84496"/>
    <w:rsid w:val="00C8648B"/>
    <w:rsid w:val="00D3160B"/>
    <w:rsid w:val="00D65B15"/>
    <w:rsid w:val="00D850F9"/>
    <w:rsid w:val="00D87AB8"/>
    <w:rsid w:val="00DA7228"/>
    <w:rsid w:val="00DD2495"/>
    <w:rsid w:val="00E23FDB"/>
    <w:rsid w:val="00E35901"/>
    <w:rsid w:val="00E53845"/>
    <w:rsid w:val="00E97EE4"/>
    <w:rsid w:val="00EA489D"/>
    <w:rsid w:val="00ED094F"/>
    <w:rsid w:val="00EF356C"/>
    <w:rsid w:val="00F25B0C"/>
    <w:rsid w:val="00F67D06"/>
    <w:rsid w:val="00F77B4E"/>
    <w:rsid w:val="00FB268F"/>
    <w:rsid w:val="00FD1414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1097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wieceka</cp:lastModifiedBy>
  <cp:revision>11</cp:revision>
  <cp:lastPrinted>2022-01-25T08:27:00Z</cp:lastPrinted>
  <dcterms:created xsi:type="dcterms:W3CDTF">2022-12-05T13:18:00Z</dcterms:created>
  <dcterms:modified xsi:type="dcterms:W3CDTF">2022-12-19T10:08:00Z</dcterms:modified>
</cp:coreProperties>
</file>