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9E70" w14:textId="77777777" w:rsidR="00A02E94" w:rsidRPr="00296FF6" w:rsidRDefault="00A87C57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296FF6">
        <w:rPr>
          <w:sz w:val="22"/>
          <w:szCs w:val="22"/>
        </w:rPr>
        <w:t>Poznań</w:t>
      </w:r>
      <w:r w:rsidR="00A02E94" w:rsidRPr="00296FF6">
        <w:rPr>
          <w:sz w:val="22"/>
          <w:szCs w:val="22"/>
        </w:rPr>
        <w:t xml:space="preserve"> dnia: </w:t>
      </w:r>
      <w:r w:rsidRPr="00296FF6">
        <w:rPr>
          <w:sz w:val="22"/>
          <w:szCs w:val="22"/>
        </w:rPr>
        <w:t>2022-12-22</w:t>
      </w:r>
    </w:p>
    <w:p w14:paraId="71732794" w14:textId="77777777" w:rsidR="00A87C57" w:rsidRPr="00296FF6" w:rsidRDefault="00A87C57" w:rsidP="00A02E94">
      <w:pPr>
        <w:spacing w:after="40"/>
        <w:rPr>
          <w:b/>
          <w:bCs/>
          <w:sz w:val="22"/>
          <w:szCs w:val="22"/>
        </w:rPr>
      </w:pPr>
      <w:r w:rsidRPr="00296FF6">
        <w:rPr>
          <w:b/>
          <w:bCs/>
          <w:sz w:val="22"/>
          <w:szCs w:val="22"/>
        </w:rPr>
        <w:t>Szpital Wojewódzki w Poznaniu</w:t>
      </w:r>
    </w:p>
    <w:p w14:paraId="69C245B6" w14:textId="77777777" w:rsidR="00A02E94" w:rsidRPr="00296FF6" w:rsidRDefault="00A87C57" w:rsidP="00A02E94">
      <w:pPr>
        <w:spacing w:after="40"/>
        <w:rPr>
          <w:b/>
          <w:bCs/>
          <w:sz w:val="22"/>
          <w:szCs w:val="22"/>
        </w:rPr>
      </w:pPr>
      <w:r w:rsidRPr="00296FF6">
        <w:rPr>
          <w:b/>
          <w:bCs/>
          <w:sz w:val="22"/>
          <w:szCs w:val="22"/>
        </w:rPr>
        <w:t>Dział Zamówień Publicznych</w:t>
      </w:r>
    </w:p>
    <w:p w14:paraId="5CF93527" w14:textId="0B2A7250" w:rsidR="00A02E94" w:rsidRPr="00296FF6" w:rsidRDefault="00296FF6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87C57" w:rsidRPr="00296FF6">
        <w:rPr>
          <w:sz w:val="22"/>
          <w:szCs w:val="22"/>
        </w:rPr>
        <w:t>Juraszów</w:t>
      </w:r>
      <w:r w:rsidR="00A02E94" w:rsidRPr="00296FF6">
        <w:rPr>
          <w:sz w:val="22"/>
          <w:szCs w:val="22"/>
        </w:rPr>
        <w:t xml:space="preserve"> </w:t>
      </w:r>
      <w:r w:rsidR="00A87C57" w:rsidRPr="00296FF6">
        <w:rPr>
          <w:sz w:val="22"/>
          <w:szCs w:val="22"/>
        </w:rPr>
        <w:t>7/19</w:t>
      </w:r>
    </w:p>
    <w:p w14:paraId="5F78F16F" w14:textId="77777777" w:rsidR="00A02E94" w:rsidRPr="00296FF6" w:rsidRDefault="00A87C57" w:rsidP="00A02E94">
      <w:pPr>
        <w:rPr>
          <w:sz w:val="22"/>
          <w:szCs w:val="22"/>
        </w:rPr>
      </w:pPr>
      <w:r w:rsidRPr="00296FF6">
        <w:rPr>
          <w:sz w:val="22"/>
          <w:szCs w:val="22"/>
        </w:rPr>
        <w:t>60-479</w:t>
      </w:r>
      <w:r w:rsidR="00A02E94" w:rsidRPr="00296FF6">
        <w:rPr>
          <w:sz w:val="22"/>
          <w:szCs w:val="22"/>
        </w:rPr>
        <w:t xml:space="preserve"> </w:t>
      </w:r>
      <w:r w:rsidRPr="00296FF6">
        <w:rPr>
          <w:sz w:val="22"/>
          <w:szCs w:val="22"/>
        </w:rPr>
        <w:t>Poznań</w:t>
      </w:r>
    </w:p>
    <w:p w14:paraId="4EC6F661" w14:textId="77777777" w:rsidR="00A02E94" w:rsidRPr="00296FF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296FF6">
        <w:rPr>
          <w:b/>
          <w:sz w:val="22"/>
          <w:szCs w:val="22"/>
        </w:rPr>
        <w:t>WYKONAWCY</w:t>
      </w:r>
    </w:p>
    <w:p w14:paraId="41E6D695" w14:textId="77777777" w:rsidR="00A02E94" w:rsidRPr="00296FF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296FF6">
        <w:rPr>
          <w:sz w:val="22"/>
          <w:szCs w:val="22"/>
        </w:rPr>
        <w:t>ubiegający się o zamówienie</w:t>
      </w:r>
    </w:p>
    <w:p w14:paraId="4FC2E8D2" w14:textId="77777777" w:rsidR="00A02E94" w:rsidRPr="00296FF6" w:rsidRDefault="00A02E94" w:rsidP="00A02E94">
      <w:pPr>
        <w:pStyle w:val="Nagwek1"/>
        <w:spacing w:before="600"/>
        <w:rPr>
          <w:sz w:val="22"/>
          <w:szCs w:val="22"/>
        </w:rPr>
      </w:pPr>
      <w:r w:rsidRPr="00296FF6">
        <w:rPr>
          <w:sz w:val="22"/>
          <w:szCs w:val="22"/>
        </w:rPr>
        <w:t>ZAWIADOMIENIE</w:t>
      </w:r>
    </w:p>
    <w:p w14:paraId="036AA034" w14:textId="77777777" w:rsidR="00A02E94" w:rsidRPr="00296FF6" w:rsidRDefault="00A02E94" w:rsidP="00A02E94">
      <w:pPr>
        <w:spacing w:after="480"/>
        <w:jc w:val="center"/>
        <w:rPr>
          <w:b/>
          <w:sz w:val="22"/>
          <w:szCs w:val="22"/>
        </w:rPr>
      </w:pPr>
      <w:r w:rsidRPr="00296FF6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87C57" w:rsidRPr="00296FF6" w14:paraId="500466AB" w14:textId="77777777" w:rsidTr="001E5E09">
        <w:trPr>
          <w:trHeight w:val="638"/>
        </w:trPr>
        <w:tc>
          <w:tcPr>
            <w:tcW w:w="959" w:type="dxa"/>
            <w:hideMark/>
          </w:tcPr>
          <w:p w14:paraId="2C908B30" w14:textId="77777777" w:rsidR="00A87C57" w:rsidRPr="00296FF6" w:rsidRDefault="00A87C57" w:rsidP="001E5E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40386EEE" w14:textId="60CAFA30" w:rsidR="00A87C57" w:rsidRPr="00296FF6" w:rsidRDefault="00A87C57" w:rsidP="001E5E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296FF6">
              <w:rPr>
                <w:b/>
                <w:sz w:val="22"/>
                <w:szCs w:val="22"/>
              </w:rPr>
              <w:t xml:space="preserve"> </w:t>
            </w:r>
            <w:r w:rsidRPr="00296FF6">
              <w:rPr>
                <w:bCs/>
                <w:sz w:val="22"/>
                <w:szCs w:val="22"/>
              </w:rPr>
              <w:t>na</w:t>
            </w:r>
            <w:r w:rsidRPr="00296FF6">
              <w:rPr>
                <w:b/>
                <w:sz w:val="22"/>
                <w:szCs w:val="22"/>
              </w:rPr>
              <w:t xml:space="preserve"> </w:t>
            </w:r>
            <w:r w:rsidRPr="00296FF6">
              <w:rPr>
                <w:bCs/>
                <w:sz w:val="22"/>
                <w:szCs w:val="22"/>
              </w:rPr>
              <w:t>”</w:t>
            </w:r>
            <w:r w:rsidRPr="00296FF6">
              <w:rPr>
                <w:b/>
                <w:bCs/>
                <w:sz w:val="22"/>
                <w:szCs w:val="22"/>
              </w:rPr>
              <w:t>Przeglądy i naprawy aparatury medycznej - urządzenia endoskopowe</w:t>
            </w:r>
            <w:r w:rsidRPr="00296FF6">
              <w:rPr>
                <w:bCs/>
                <w:sz w:val="22"/>
                <w:szCs w:val="22"/>
              </w:rPr>
              <w:t>”</w:t>
            </w:r>
            <w:r w:rsidRPr="00296FF6">
              <w:rPr>
                <w:b/>
                <w:sz w:val="22"/>
                <w:szCs w:val="22"/>
              </w:rPr>
              <w:t xml:space="preserve"> </w:t>
            </w:r>
            <w:r w:rsidRPr="00296FF6">
              <w:rPr>
                <w:bCs/>
                <w:sz w:val="22"/>
                <w:szCs w:val="22"/>
              </w:rPr>
              <w:t>– znak sprawy</w:t>
            </w:r>
            <w:r w:rsidRPr="00296FF6">
              <w:rPr>
                <w:b/>
                <w:sz w:val="22"/>
                <w:szCs w:val="22"/>
              </w:rPr>
              <w:t xml:space="preserve"> SZW/DZP/68/2022</w:t>
            </w:r>
          </w:p>
        </w:tc>
      </w:tr>
    </w:tbl>
    <w:p w14:paraId="53E38F87" w14:textId="77777777" w:rsidR="00A02E94" w:rsidRPr="00296FF6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96FF6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A87C57" w:rsidRPr="00296FF6">
        <w:rPr>
          <w:sz w:val="22"/>
          <w:szCs w:val="22"/>
        </w:rPr>
        <w:t>(t.j. Dz. U. z 2022r. poz. 1710)</w:t>
      </w:r>
      <w:r w:rsidRPr="00296FF6">
        <w:rPr>
          <w:sz w:val="22"/>
          <w:szCs w:val="22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87C57" w:rsidRPr="00296FF6" w14:paraId="5CA85715" w14:textId="77777777" w:rsidTr="001E5E0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60CFA" w14:textId="77777777" w:rsidR="00A87C57" w:rsidRPr="00296FF6" w:rsidRDefault="00A87C57" w:rsidP="001E5E0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296FF6">
              <w:rPr>
                <w:b/>
                <w:bCs/>
                <w:sz w:val="22"/>
                <w:szCs w:val="22"/>
              </w:rPr>
              <w:t>Zadanie nr 1</w:t>
            </w:r>
            <w:r w:rsidRPr="00296FF6">
              <w:rPr>
                <w:sz w:val="22"/>
                <w:szCs w:val="22"/>
              </w:rPr>
              <w:t>: Przeglądy i naprawy urządzeń endoskopowych producent Storz</w:t>
            </w:r>
          </w:p>
          <w:p w14:paraId="6F2CB1FA" w14:textId="77777777" w:rsidR="00A87C57" w:rsidRPr="00296FF6" w:rsidRDefault="00A87C57" w:rsidP="001E5E0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6FF6">
              <w:rPr>
                <w:b/>
                <w:sz w:val="22"/>
                <w:szCs w:val="22"/>
              </w:rPr>
              <w:t>Karl Storz Polska Sp. z o.o.</w:t>
            </w:r>
          </w:p>
          <w:p w14:paraId="20B4B7E3" w14:textId="19CE9363" w:rsidR="00A87C57" w:rsidRPr="00296FF6" w:rsidRDefault="00296FF6" w:rsidP="001E5E0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A87C57" w:rsidRPr="00296FF6">
              <w:rPr>
                <w:bCs/>
                <w:sz w:val="22"/>
                <w:szCs w:val="22"/>
              </w:rPr>
              <w:t>Hołubcowa</w:t>
            </w:r>
            <w:proofErr w:type="spellEnd"/>
            <w:r w:rsidR="00A87C57" w:rsidRPr="00296FF6">
              <w:rPr>
                <w:bCs/>
                <w:sz w:val="22"/>
                <w:szCs w:val="22"/>
              </w:rPr>
              <w:t xml:space="preserve"> 123 </w:t>
            </w:r>
          </w:p>
          <w:p w14:paraId="4FFF40E0" w14:textId="77777777" w:rsidR="00A87C57" w:rsidRPr="00296FF6" w:rsidRDefault="00A87C57" w:rsidP="001E5E0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6FF6">
              <w:rPr>
                <w:bCs/>
                <w:sz w:val="22"/>
                <w:szCs w:val="22"/>
              </w:rPr>
              <w:t>02-854 Warszawa</w:t>
            </w:r>
          </w:p>
          <w:p w14:paraId="0E68C12C" w14:textId="77777777" w:rsidR="00A87C57" w:rsidRPr="00296FF6" w:rsidRDefault="00A87C57" w:rsidP="001E5E09">
            <w:pPr>
              <w:jc w:val="both"/>
              <w:rPr>
                <w:bCs/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za cenę brutto </w:t>
            </w:r>
            <w:r w:rsidRPr="00296FF6">
              <w:rPr>
                <w:b/>
                <w:sz w:val="22"/>
                <w:szCs w:val="22"/>
              </w:rPr>
              <w:t>34 398.00 zł</w:t>
            </w:r>
            <w:r w:rsidRPr="00296FF6">
              <w:rPr>
                <w:bCs/>
                <w:sz w:val="22"/>
                <w:szCs w:val="22"/>
              </w:rPr>
              <w:t>.</w:t>
            </w:r>
          </w:p>
          <w:p w14:paraId="63C768C2" w14:textId="77777777" w:rsidR="00A87C57" w:rsidRPr="00296FF6" w:rsidRDefault="00A87C57" w:rsidP="001E5E0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96FF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296FF6">
              <w:rPr>
                <w:color w:val="000000"/>
                <w:sz w:val="22"/>
                <w:szCs w:val="22"/>
              </w:rPr>
              <w:t>:</w:t>
            </w:r>
          </w:p>
          <w:p w14:paraId="740AC805" w14:textId="30028D8B" w:rsidR="00A87C57" w:rsidRPr="00296FF6" w:rsidRDefault="00A87C57" w:rsidP="00296FF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- 10,00 pkt., czas reakcji Wykonawcy liczony od zgłoszenia naprawy do czasu wykonania diagnostyki uszkodzenia - 0,00 pkt., autoryzacja producenta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>i jest zgodna z zapisami SWZ.</w:t>
            </w:r>
          </w:p>
        </w:tc>
      </w:tr>
      <w:tr w:rsidR="00A87C57" w:rsidRPr="00296FF6" w14:paraId="5982362E" w14:textId="77777777" w:rsidTr="001E5E0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B6CB" w14:textId="77777777" w:rsidR="00A87C57" w:rsidRPr="00296FF6" w:rsidRDefault="00A87C57" w:rsidP="001E5E0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296FF6">
              <w:rPr>
                <w:b/>
                <w:bCs/>
                <w:sz w:val="22"/>
                <w:szCs w:val="22"/>
              </w:rPr>
              <w:t>Zadanie nr 2</w:t>
            </w:r>
            <w:r w:rsidRPr="00296FF6">
              <w:rPr>
                <w:sz w:val="22"/>
                <w:szCs w:val="22"/>
              </w:rPr>
              <w:t xml:space="preserve">: Przeglądy i naprawy urządzeń endoskopowych producent </w:t>
            </w:r>
            <w:proofErr w:type="spellStart"/>
            <w:r w:rsidRPr="00296FF6">
              <w:rPr>
                <w:sz w:val="22"/>
                <w:szCs w:val="22"/>
              </w:rPr>
              <w:t>Pentax</w:t>
            </w:r>
            <w:proofErr w:type="spellEnd"/>
          </w:p>
          <w:p w14:paraId="456E4E61" w14:textId="77777777" w:rsidR="00A87C57" w:rsidRPr="00296FF6" w:rsidRDefault="00A87C57" w:rsidP="001E5E0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6FF6">
              <w:rPr>
                <w:b/>
                <w:sz w:val="22"/>
                <w:szCs w:val="22"/>
              </w:rPr>
              <w:t>VARIMED Sp. z o.o.</w:t>
            </w:r>
          </w:p>
          <w:p w14:paraId="33C1C7C4" w14:textId="321B0297" w:rsidR="00A87C57" w:rsidRPr="00296FF6" w:rsidRDefault="00296FF6" w:rsidP="001E5E0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Tadeusza Kościuszki 115/4 U</w:t>
            </w:r>
            <w:r w:rsidR="00A87C57" w:rsidRPr="00296FF6">
              <w:rPr>
                <w:bCs/>
                <w:sz w:val="22"/>
                <w:szCs w:val="22"/>
              </w:rPr>
              <w:t xml:space="preserve"> </w:t>
            </w:r>
          </w:p>
          <w:p w14:paraId="2C196C97" w14:textId="18FE77C1" w:rsidR="00A87C57" w:rsidRPr="00296FF6" w:rsidRDefault="00A87C57" w:rsidP="001E5E0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6FF6">
              <w:rPr>
                <w:bCs/>
                <w:sz w:val="22"/>
                <w:szCs w:val="22"/>
              </w:rPr>
              <w:t>5</w:t>
            </w:r>
            <w:r w:rsidR="00296FF6">
              <w:rPr>
                <w:bCs/>
                <w:sz w:val="22"/>
                <w:szCs w:val="22"/>
              </w:rPr>
              <w:t>0</w:t>
            </w:r>
            <w:r w:rsidRPr="00296FF6">
              <w:rPr>
                <w:bCs/>
                <w:sz w:val="22"/>
                <w:szCs w:val="22"/>
              </w:rPr>
              <w:t>-</w:t>
            </w:r>
            <w:r w:rsidR="00296FF6">
              <w:rPr>
                <w:bCs/>
                <w:sz w:val="22"/>
                <w:szCs w:val="22"/>
              </w:rPr>
              <w:t>44</w:t>
            </w:r>
            <w:r w:rsidRPr="00296FF6">
              <w:rPr>
                <w:bCs/>
                <w:sz w:val="22"/>
                <w:szCs w:val="22"/>
              </w:rPr>
              <w:t>2 Wrocław</w:t>
            </w:r>
          </w:p>
          <w:p w14:paraId="6667B425" w14:textId="77777777" w:rsidR="00A87C57" w:rsidRPr="00296FF6" w:rsidRDefault="00A87C57" w:rsidP="001E5E09">
            <w:pPr>
              <w:jc w:val="both"/>
              <w:rPr>
                <w:bCs/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za cenę brutto </w:t>
            </w:r>
            <w:r w:rsidRPr="00296FF6">
              <w:rPr>
                <w:b/>
                <w:sz w:val="22"/>
                <w:szCs w:val="22"/>
              </w:rPr>
              <w:t>1 448.77 zł</w:t>
            </w:r>
            <w:r w:rsidRPr="00296FF6">
              <w:rPr>
                <w:bCs/>
                <w:sz w:val="22"/>
                <w:szCs w:val="22"/>
              </w:rPr>
              <w:t>.</w:t>
            </w:r>
          </w:p>
          <w:p w14:paraId="3376E0BC" w14:textId="77777777" w:rsidR="00A87C57" w:rsidRPr="00296FF6" w:rsidRDefault="00A87C57" w:rsidP="001E5E0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96FF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296FF6">
              <w:rPr>
                <w:color w:val="000000"/>
                <w:sz w:val="22"/>
                <w:szCs w:val="22"/>
              </w:rPr>
              <w:t>:</w:t>
            </w:r>
          </w:p>
          <w:p w14:paraId="72985859" w14:textId="3D1114C2" w:rsidR="00A87C57" w:rsidRPr="00296FF6" w:rsidRDefault="00A87C57" w:rsidP="00296FF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>i jest zgodna z zapisami SWZ.</w:t>
            </w:r>
          </w:p>
        </w:tc>
      </w:tr>
    </w:tbl>
    <w:p w14:paraId="7365799F" w14:textId="77777777" w:rsidR="00A02E94" w:rsidRPr="00296FF6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296FF6">
        <w:rPr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296FF6" w14:paraId="189637A6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6F7ACB8" w14:textId="77777777" w:rsidR="00A02E94" w:rsidRPr="00296FF6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96FF6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6A9CE4F" w14:textId="77777777" w:rsidR="00A02E94" w:rsidRPr="00296FF6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96FF6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B5C80C5" w14:textId="77777777" w:rsidR="00A02E94" w:rsidRPr="00296FF6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96FF6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6C4D7C4" w14:textId="77777777" w:rsidR="00A02E94" w:rsidRPr="00296FF6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96FF6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A87C57" w:rsidRPr="00296FF6" w14:paraId="64EE3822" w14:textId="77777777" w:rsidTr="001E5E0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18CAE" w14:textId="53563303" w:rsidR="00A87C57" w:rsidRPr="00296FF6" w:rsidRDefault="00A87C57" w:rsidP="001E5E0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1 - Przeglądy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>i naprawy urządzeń endoskopowych producent Storz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E3F3" w14:textId="77777777" w:rsidR="00A87C57" w:rsidRPr="00296FF6" w:rsidRDefault="00A87C57" w:rsidP="001E5E0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96FF6">
              <w:rPr>
                <w:b/>
                <w:bCs/>
                <w:sz w:val="22"/>
                <w:szCs w:val="22"/>
              </w:rPr>
              <w:t>Karl Storz Polska Sp. z o.o.</w:t>
            </w:r>
          </w:p>
          <w:p w14:paraId="29DBBAF8" w14:textId="7261C703" w:rsidR="00A87C57" w:rsidRPr="00296FF6" w:rsidRDefault="00296FF6" w:rsidP="001E5E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A87C57" w:rsidRPr="00296FF6">
              <w:rPr>
                <w:sz w:val="22"/>
                <w:szCs w:val="22"/>
              </w:rPr>
              <w:t>Hołubcowa</w:t>
            </w:r>
            <w:proofErr w:type="spellEnd"/>
            <w:r w:rsidR="00A87C57" w:rsidRPr="00296FF6">
              <w:rPr>
                <w:sz w:val="22"/>
                <w:szCs w:val="22"/>
              </w:rPr>
              <w:t xml:space="preserve"> 123</w:t>
            </w:r>
          </w:p>
          <w:p w14:paraId="6DA07FD4" w14:textId="77777777" w:rsidR="00A87C57" w:rsidRPr="00296FF6" w:rsidRDefault="00A87C57" w:rsidP="001E5E09">
            <w:pPr>
              <w:spacing w:after="40"/>
              <w:rPr>
                <w:color w:val="000000"/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>02-854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B908" w14:textId="77777777" w:rsidR="00296FF6" w:rsidRPr="00296FF6" w:rsidRDefault="00296FF6" w:rsidP="00296FF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296FF6">
              <w:rPr>
                <w:sz w:val="22"/>
                <w:szCs w:val="22"/>
              </w:rPr>
              <w:t>1 - Cena - 60.00</w:t>
            </w:r>
          </w:p>
          <w:p w14:paraId="31542460" w14:textId="2F64D1C1" w:rsidR="00296FF6" w:rsidRPr="00296FF6" w:rsidRDefault="00296FF6" w:rsidP="00296FF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296FF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1</w:t>
            </w:r>
            <w:r w:rsidRPr="00296FF6">
              <w:rPr>
                <w:sz w:val="22"/>
                <w:szCs w:val="22"/>
              </w:rPr>
              <w:t>0.00</w:t>
            </w:r>
          </w:p>
          <w:p w14:paraId="040440C3" w14:textId="77777777" w:rsidR="00296FF6" w:rsidRPr="00296FF6" w:rsidRDefault="00296FF6" w:rsidP="00296FF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296FF6">
              <w:rPr>
                <w:sz w:val="22"/>
                <w:szCs w:val="22"/>
              </w:rPr>
              <w:t xml:space="preserve">3 - Czas reakcji Wykonawcy liczony </w:t>
            </w:r>
          </w:p>
          <w:p w14:paraId="323520B4" w14:textId="49CFADA2" w:rsidR="00296FF6" w:rsidRPr="00296FF6" w:rsidRDefault="00296FF6" w:rsidP="00296FF6">
            <w:pPr>
              <w:spacing w:before="40" w:after="40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>do czasu wykonania diagnostyki uszkodzenia - 0.00</w:t>
            </w:r>
          </w:p>
          <w:p w14:paraId="41C31A2C" w14:textId="3B346525" w:rsidR="00A87C57" w:rsidRPr="00296FF6" w:rsidRDefault="00296FF6" w:rsidP="00296FF6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296FF6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Pr="00296FF6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DA14" w14:textId="538AD437" w:rsidR="00A87C57" w:rsidRPr="00296FF6" w:rsidRDefault="00A87C57" w:rsidP="001E5E09">
            <w:pPr>
              <w:jc w:val="center"/>
              <w:rPr>
                <w:color w:val="000000"/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  </w:t>
            </w:r>
            <w:r w:rsidR="00296FF6">
              <w:rPr>
                <w:sz w:val="22"/>
                <w:szCs w:val="22"/>
              </w:rPr>
              <w:t>8</w:t>
            </w:r>
            <w:r w:rsidRPr="00296FF6">
              <w:rPr>
                <w:sz w:val="22"/>
                <w:szCs w:val="22"/>
              </w:rPr>
              <w:t>0,00</w:t>
            </w:r>
          </w:p>
        </w:tc>
      </w:tr>
      <w:tr w:rsidR="00A87C57" w:rsidRPr="00296FF6" w14:paraId="5EBBA812" w14:textId="77777777" w:rsidTr="001E5E0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C6EC2" w14:textId="2CEFE072" w:rsidR="00A87C57" w:rsidRPr="00296FF6" w:rsidRDefault="00A87C57" w:rsidP="001E5E0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2 - Przeglądy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 xml:space="preserve">i naprawy urządzeń endoskopowych producent </w:t>
            </w:r>
            <w:proofErr w:type="spellStart"/>
            <w:r w:rsidRPr="00296FF6">
              <w:rPr>
                <w:sz w:val="22"/>
                <w:szCs w:val="22"/>
              </w:rPr>
              <w:t>Pentax</w:t>
            </w:r>
            <w:proofErr w:type="spellEnd"/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1CC5E" w14:textId="77777777" w:rsidR="00A87C57" w:rsidRPr="00296FF6" w:rsidRDefault="00A87C57" w:rsidP="001E5E0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96FF6">
              <w:rPr>
                <w:b/>
                <w:bCs/>
                <w:sz w:val="22"/>
                <w:szCs w:val="22"/>
              </w:rPr>
              <w:t>VARIMED Sp. z o.o.</w:t>
            </w:r>
          </w:p>
          <w:p w14:paraId="70E9D4FD" w14:textId="2DC6AF6C" w:rsidR="00A87C57" w:rsidRPr="00296FF6" w:rsidRDefault="00296FF6" w:rsidP="001E5E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Tadeusza Kościuszki 115/4 U</w:t>
            </w:r>
          </w:p>
          <w:p w14:paraId="559CD982" w14:textId="5E39D12F" w:rsidR="00A87C57" w:rsidRPr="00296FF6" w:rsidRDefault="00A87C57" w:rsidP="001E5E09">
            <w:pPr>
              <w:spacing w:after="40"/>
              <w:rPr>
                <w:color w:val="000000"/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>5</w:t>
            </w:r>
            <w:r w:rsidR="00296FF6">
              <w:rPr>
                <w:sz w:val="22"/>
                <w:szCs w:val="22"/>
              </w:rPr>
              <w:t>0</w:t>
            </w:r>
            <w:r w:rsidRPr="00296FF6">
              <w:rPr>
                <w:sz w:val="22"/>
                <w:szCs w:val="22"/>
              </w:rPr>
              <w:t>-</w:t>
            </w:r>
            <w:r w:rsidR="00296FF6">
              <w:rPr>
                <w:sz w:val="22"/>
                <w:szCs w:val="22"/>
              </w:rPr>
              <w:t>44</w:t>
            </w:r>
            <w:r w:rsidRPr="00296FF6">
              <w:rPr>
                <w:sz w:val="22"/>
                <w:szCs w:val="22"/>
              </w:rPr>
              <w:t>2 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23C5" w14:textId="00B15BA3" w:rsidR="00A87C57" w:rsidRPr="00296FF6" w:rsidRDefault="00296FF6" w:rsidP="001E5E0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87C57" w:rsidRPr="00296FF6">
              <w:rPr>
                <w:sz w:val="22"/>
                <w:szCs w:val="22"/>
              </w:rPr>
              <w:t>1 - Cena - 60.00</w:t>
            </w:r>
          </w:p>
          <w:p w14:paraId="2CD62AB6" w14:textId="3CFC7D64" w:rsidR="00A87C57" w:rsidRPr="00296FF6" w:rsidRDefault="00296FF6" w:rsidP="001E5E0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87C57" w:rsidRPr="00296FF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A87C57" w:rsidRPr="00296FF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A87C57" w:rsidRPr="00296FF6">
              <w:rPr>
                <w:sz w:val="22"/>
                <w:szCs w:val="22"/>
              </w:rPr>
              <w:t>0.00</w:t>
            </w:r>
          </w:p>
          <w:p w14:paraId="2F31628F" w14:textId="1DFCC5B6" w:rsidR="00A87C57" w:rsidRPr="00296FF6" w:rsidRDefault="00296FF6" w:rsidP="001E5E0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87C57" w:rsidRPr="00296FF6">
              <w:rPr>
                <w:sz w:val="22"/>
                <w:szCs w:val="22"/>
              </w:rPr>
              <w:t xml:space="preserve">3 - Czas reakcji Wykonawcy liczony </w:t>
            </w:r>
          </w:p>
          <w:p w14:paraId="29EAA65D" w14:textId="3D63379A" w:rsidR="00A87C57" w:rsidRPr="00296FF6" w:rsidRDefault="00A87C57" w:rsidP="001E5E09">
            <w:pPr>
              <w:spacing w:before="40" w:after="40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od zgłoszenia naprawy </w:t>
            </w:r>
            <w:r w:rsidR="00296FF6">
              <w:rPr>
                <w:sz w:val="22"/>
                <w:szCs w:val="22"/>
              </w:rPr>
              <w:br/>
            </w:r>
            <w:r w:rsidRPr="00296FF6">
              <w:rPr>
                <w:sz w:val="22"/>
                <w:szCs w:val="22"/>
              </w:rPr>
              <w:t xml:space="preserve">do czasu wykonania diagnostyki uszkodzenia - </w:t>
            </w:r>
            <w:r w:rsidR="00296FF6">
              <w:rPr>
                <w:sz w:val="22"/>
                <w:szCs w:val="22"/>
              </w:rPr>
              <w:t>1</w:t>
            </w:r>
            <w:r w:rsidRPr="00296FF6">
              <w:rPr>
                <w:sz w:val="22"/>
                <w:szCs w:val="22"/>
              </w:rPr>
              <w:t>0.00</w:t>
            </w:r>
          </w:p>
          <w:p w14:paraId="29FD0F02" w14:textId="2258D35B" w:rsidR="00A87C57" w:rsidRPr="00296FF6" w:rsidRDefault="00296FF6" w:rsidP="001E5E0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87C57" w:rsidRPr="00296FF6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A87C57" w:rsidRPr="00296FF6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95AB" w14:textId="53FE53D8" w:rsidR="00A87C57" w:rsidRPr="00296FF6" w:rsidRDefault="00296FF6" w:rsidP="001E5E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A87C57" w:rsidRPr="00296FF6">
              <w:rPr>
                <w:sz w:val="22"/>
                <w:szCs w:val="22"/>
              </w:rPr>
              <w:t>0,00</w:t>
            </w:r>
          </w:p>
        </w:tc>
      </w:tr>
    </w:tbl>
    <w:p w14:paraId="602BAA8E" w14:textId="77777777" w:rsidR="00A02E94" w:rsidRPr="00296FF6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063AF8A2" w14:textId="55C9D8B4" w:rsidR="00A02E94" w:rsidRPr="00296FF6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296FF6">
        <w:rPr>
          <w:color w:val="000000"/>
          <w:sz w:val="22"/>
          <w:szCs w:val="22"/>
        </w:rPr>
        <w:t xml:space="preserve">Informacja o </w:t>
      </w:r>
      <w:r w:rsidR="00296FF6">
        <w:rPr>
          <w:color w:val="000000"/>
          <w:sz w:val="22"/>
          <w:szCs w:val="22"/>
        </w:rPr>
        <w:t>W</w:t>
      </w:r>
      <w:r w:rsidRPr="00296FF6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296FF6" w14:paraId="17D6EB3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F6119AC" w14:textId="77777777" w:rsidR="00A02E94" w:rsidRPr="00296FF6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96FF6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B22A583" w14:textId="279D5EB8" w:rsidR="00A02E94" w:rsidRPr="00296FF6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96FF6">
              <w:rPr>
                <w:b/>
                <w:sz w:val="22"/>
                <w:szCs w:val="22"/>
              </w:rPr>
              <w:t xml:space="preserve">Nazwa i adres </w:t>
            </w:r>
            <w:r w:rsidR="00296FF6">
              <w:rPr>
                <w:b/>
                <w:sz w:val="22"/>
                <w:szCs w:val="22"/>
              </w:rPr>
              <w:t>W</w:t>
            </w:r>
            <w:r w:rsidRPr="00296FF6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B347E1D" w14:textId="77777777" w:rsidR="00A02E94" w:rsidRPr="00296FF6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96FF6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296FF6" w14:paraId="074FFC63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09634F" w14:textId="77777777" w:rsidR="00A02E94" w:rsidRPr="00296FF6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33A37F" w14:textId="77777777" w:rsidR="00A02E94" w:rsidRPr="00296FF6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3213F1CA" w14:textId="77777777" w:rsidR="00A02E94" w:rsidRPr="00296FF6" w:rsidRDefault="00A02E94" w:rsidP="005C35EA">
            <w:pPr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  </w:t>
            </w:r>
          </w:p>
          <w:p w14:paraId="422FA421" w14:textId="77777777" w:rsidR="00A02E94" w:rsidRPr="00296FF6" w:rsidRDefault="00A02E94" w:rsidP="005C35EA">
            <w:pPr>
              <w:spacing w:after="60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714AD1" w14:textId="3B8B428A" w:rsidR="00A02E94" w:rsidRPr="00296FF6" w:rsidRDefault="00A02E94" w:rsidP="00296FF6">
            <w:pPr>
              <w:spacing w:before="60" w:after="40"/>
              <w:rPr>
                <w:sz w:val="22"/>
                <w:szCs w:val="22"/>
              </w:rPr>
            </w:pPr>
            <w:r w:rsidRPr="00296FF6">
              <w:rPr>
                <w:sz w:val="22"/>
                <w:szCs w:val="22"/>
              </w:rPr>
              <w:t xml:space="preserve"> </w:t>
            </w:r>
          </w:p>
        </w:tc>
      </w:tr>
    </w:tbl>
    <w:p w14:paraId="229207E1" w14:textId="77777777" w:rsidR="00A02E94" w:rsidRPr="00296FF6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57451921" w14:textId="77777777" w:rsidR="00A02E94" w:rsidRPr="00296FF6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296FF6">
        <w:rPr>
          <w:sz w:val="22"/>
          <w:szCs w:val="22"/>
        </w:rPr>
        <w:t>Informacja o terminie zawarcia umowy:</w:t>
      </w:r>
    </w:p>
    <w:p w14:paraId="10E1F164" w14:textId="5B4779F5" w:rsidR="00A02E94" w:rsidRPr="00296FF6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296FF6">
        <w:rPr>
          <w:sz w:val="22"/>
          <w:szCs w:val="22"/>
        </w:rPr>
        <w:t xml:space="preserve">Umowa w sprawie zamówienia publicznego, zgodnie z art. 308 ust. 2 ustawy Pzp, zostanie zawarta, </w:t>
      </w:r>
      <w:r w:rsidR="00296FF6">
        <w:rPr>
          <w:sz w:val="22"/>
          <w:szCs w:val="22"/>
        </w:rPr>
        <w:br/>
      </w:r>
      <w:r w:rsidRPr="00296FF6">
        <w:rPr>
          <w:sz w:val="22"/>
          <w:szCs w:val="22"/>
        </w:rPr>
        <w:t xml:space="preserve">z uwzględnieniem art. 577 ustawy Pzp, w terminie </w:t>
      </w:r>
      <w:r w:rsidR="00A87C57" w:rsidRPr="00296FF6">
        <w:rPr>
          <w:sz w:val="22"/>
          <w:szCs w:val="22"/>
        </w:rPr>
        <w:t>nie krótszym niż 5 dni od dnia przesłania niniejszego zawiadomienia o wyborze najkorzystniejszej oferty.</w:t>
      </w:r>
    </w:p>
    <w:p w14:paraId="46F63A1B" w14:textId="77777777" w:rsidR="00A02E94" w:rsidRPr="00296FF6" w:rsidRDefault="00A02E94" w:rsidP="00A02E94">
      <w:pPr>
        <w:spacing w:line="276" w:lineRule="auto"/>
        <w:jc w:val="both"/>
        <w:rPr>
          <w:sz w:val="22"/>
          <w:szCs w:val="22"/>
        </w:rPr>
      </w:pPr>
      <w:r w:rsidRPr="00296FF6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6F200129" w14:textId="77777777" w:rsidR="00A02E94" w:rsidRPr="00296FF6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41C21F22" w14:textId="77777777" w:rsidR="00296FF6" w:rsidRPr="00DF21C5" w:rsidRDefault="00296FF6" w:rsidP="00296FF6">
      <w:pPr>
        <w:spacing w:line="360" w:lineRule="auto"/>
        <w:ind w:left="6657" w:firstLine="423"/>
        <w:rPr>
          <w:i/>
          <w:sz w:val="22"/>
          <w:szCs w:val="22"/>
        </w:rPr>
      </w:pPr>
      <w:r w:rsidRPr="00DF21C5">
        <w:rPr>
          <w:i/>
          <w:sz w:val="22"/>
          <w:szCs w:val="22"/>
        </w:rPr>
        <w:t>Zamawiający</w:t>
      </w:r>
    </w:p>
    <w:p w14:paraId="4F3144B3" w14:textId="77777777" w:rsidR="00296FF6" w:rsidRPr="00DF21C5" w:rsidRDefault="00296FF6" w:rsidP="00296FF6">
      <w:pPr>
        <w:ind w:firstLine="425"/>
        <w:jc w:val="right"/>
        <w:rPr>
          <w:sz w:val="22"/>
          <w:szCs w:val="22"/>
        </w:rPr>
      </w:pPr>
      <w:r w:rsidRPr="00DF21C5">
        <w:rPr>
          <w:sz w:val="22"/>
          <w:szCs w:val="22"/>
        </w:rPr>
        <w:t xml:space="preserve">/-/ Dyrektor Szpitala Wojewódzkiego </w:t>
      </w:r>
    </w:p>
    <w:p w14:paraId="30256FB4" w14:textId="77777777" w:rsidR="00296FF6" w:rsidRPr="00DF21C5" w:rsidRDefault="00296FF6" w:rsidP="00296FF6">
      <w:pPr>
        <w:ind w:firstLine="425"/>
        <w:jc w:val="center"/>
        <w:rPr>
          <w:sz w:val="22"/>
          <w:szCs w:val="22"/>
        </w:rPr>
      </w:pPr>
      <w:r w:rsidRPr="00DF21C5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73B1CB7" w14:textId="2112DFB3" w:rsidR="00296FF6" w:rsidRPr="00DF21C5" w:rsidRDefault="00296FF6" w:rsidP="00296FF6">
      <w:pPr>
        <w:rPr>
          <w:sz w:val="22"/>
          <w:szCs w:val="22"/>
        </w:rPr>
      </w:pPr>
      <w:r w:rsidRPr="00DF21C5">
        <w:rPr>
          <w:sz w:val="22"/>
          <w:szCs w:val="22"/>
        </w:rPr>
        <w:t xml:space="preserve">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 w:rsidRPr="00DF21C5">
        <w:rPr>
          <w:sz w:val="22"/>
          <w:szCs w:val="22"/>
        </w:rPr>
        <w:t xml:space="preserve">   Piotr Nowicki</w:t>
      </w:r>
    </w:p>
    <w:p w14:paraId="03F76B78" w14:textId="77777777" w:rsidR="008642B3" w:rsidRPr="00296FF6" w:rsidRDefault="008642B3" w:rsidP="00A02E94">
      <w:pPr>
        <w:rPr>
          <w:sz w:val="22"/>
          <w:szCs w:val="22"/>
        </w:rPr>
      </w:pPr>
    </w:p>
    <w:sectPr w:rsidR="008642B3" w:rsidRPr="00296FF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407F1" w14:textId="77777777" w:rsidR="003A7514" w:rsidRDefault="003A7514">
      <w:r>
        <w:separator/>
      </w:r>
    </w:p>
  </w:endnote>
  <w:endnote w:type="continuationSeparator" w:id="0">
    <w:p w14:paraId="70EB5DFC" w14:textId="77777777" w:rsidR="003A7514" w:rsidRDefault="003A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4BE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56D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BD43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DC3D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164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990D2" w14:textId="77777777" w:rsidR="003A7514" w:rsidRDefault="003A7514">
      <w:r>
        <w:separator/>
      </w:r>
    </w:p>
  </w:footnote>
  <w:footnote w:type="continuationSeparator" w:id="0">
    <w:p w14:paraId="58B98D1B" w14:textId="77777777" w:rsidR="003A7514" w:rsidRDefault="003A7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1A52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9176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3CA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14"/>
    <w:rsid w:val="00022322"/>
    <w:rsid w:val="00042497"/>
    <w:rsid w:val="000C1E6F"/>
    <w:rsid w:val="000E4E56"/>
    <w:rsid w:val="00143AF9"/>
    <w:rsid w:val="001A1468"/>
    <w:rsid w:val="001B7815"/>
    <w:rsid w:val="00211A34"/>
    <w:rsid w:val="00296FF6"/>
    <w:rsid w:val="002B1E4F"/>
    <w:rsid w:val="002B6761"/>
    <w:rsid w:val="003445A0"/>
    <w:rsid w:val="003A0AFC"/>
    <w:rsid w:val="003A751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87C5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8DC59"/>
  <w15:chartTrackingRefBased/>
  <w15:docId w15:val="{98E1ACEE-345A-4901-8F46-F98636DF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2022-12-22T10:26:00Z</cp:lastPrinted>
  <dcterms:created xsi:type="dcterms:W3CDTF">2022-12-22T10:27:00Z</dcterms:created>
  <dcterms:modified xsi:type="dcterms:W3CDTF">2022-12-22T10:27:00Z</dcterms:modified>
</cp:coreProperties>
</file>