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D4A22" w:rsidRDefault="00294090" w:rsidP="00FD4A22">
      <w:pPr>
        <w:rPr>
          <w:rFonts w:ascii="Arial Narrow" w:hAnsi="Arial Narrow"/>
          <w:sz w:val="22"/>
          <w:szCs w:val="22"/>
        </w:rPr>
      </w:pPr>
      <w:bookmarkStart w:id="0" w:name="_Hlk53520193"/>
      <w:r w:rsidRPr="00FD4A22">
        <w:rPr>
          <w:rFonts w:ascii="Arial Narrow" w:hAnsi="Arial Narrow"/>
          <w:b/>
          <w:bCs/>
          <w:sz w:val="22"/>
          <w:szCs w:val="22"/>
        </w:rPr>
        <w:t>10WSzKzP SPZOZ</w:t>
      </w:r>
      <w:r w:rsidR="00FD4A22">
        <w:rPr>
          <w:rFonts w:ascii="Arial Narrow" w:hAnsi="Arial Narrow"/>
          <w:b/>
          <w:bCs/>
          <w:sz w:val="22"/>
          <w:szCs w:val="22"/>
        </w:rPr>
        <w:tab/>
      </w:r>
      <w:r w:rsidR="00FD4A22">
        <w:rPr>
          <w:rFonts w:ascii="Arial Narrow" w:hAnsi="Arial Narrow"/>
          <w:b/>
          <w:bCs/>
          <w:sz w:val="22"/>
          <w:szCs w:val="22"/>
        </w:rPr>
        <w:tab/>
      </w:r>
      <w:r w:rsidR="00FD4A22">
        <w:rPr>
          <w:rFonts w:ascii="Arial Narrow" w:hAnsi="Arial Narrow"/>
          <w:b/>
          <w:bCs/>
          <w:sz w:val="22"/>
          <w:szCs w:val="22"/>
        </w:rPr>
        <w:tab/>
      </w:r>
      <w:r w:rsidR="00FD4A22">
        <w:rPr>
          <w:rFonts w:ascii="Arial Narrow" w:hAnsi="Arial Narrow"/>
          <w:b/>
          <w:bCs/>
          <w:sz w:val="22"/>
          <w:szCs w:val="22"/>
        </w:rPr>
        <w:tab/>
      </w:r>
      <w:r w:rsidR="00FD4A22">
        <w:rPr>
          <w:rFonts w:ascii="Arial Narrow" w:hAnsi="Arial Narrow"/>
          <w:b/>
          <w:bCs/>
          <w:sz w:val="22"/>
          <w:szCs w:val="22"/>
        </w:rPr>
        <w:tab/>
      </w:r>
      <w:r w:rsidR="00FD4A22">
        <w:rPr>
          <w:rFonts w:ascii="Arial Narrow" w:hAnsi="Arial Narrow"/>
          <w:b/>
          <w:bCs/>
          <w:sz w:val="22"/>
          <w:szCs w:val="22"/>
        </w:rPr>
        <w:tab/>
      </w:r>
      <w:r w:rsidR="00FD4A22">
        <w:rPr>
          <w:rFonts w:ascii="Arial Narrow" w:hAnsi="Arial Narrow"/>
          <w:b/>
          <w:bCs/>
          <w:sz w:val="22"/>
          <w:szCs w:val="22"/>
        </w:rPr>
        <w:tab/>
      </w:r>
      <w:r w:rsidR="00FD4A22" w:rsidRPr="00FD4A22">
        <w:rPr>
          <w:rFonts w:ascii="Arial Narrow" w:hAnsi="Arial Narrow"/>
          <w:sz w:val="22"/>
          <w:szCs w:val="22"/>
        </w:rPr>
        <w:t xml:space="preserve"> </w:t>
      </w:r>
      <w:r w:rsidR="00FD4A22" w:rsidRPr="00FD4A22">
        <w:rPr>
          <w:rFonts w:ascii="Arial Narrow" w:hAnsi="Arial Narrow"/>
          <w:sz w:val="22"/>
          <w:szCs w:val="22"/>
        </w:rPr>
        <w:t>Bydgoszcz dnia: 2022-12-22</w:t>
      </w:r>
    </w:p>
    <w:p w:rsidR="00FB7F50" w:rsidRPr="00FD4A22" w:rsidRDefault="00294090" w:rsidP="00FB7F50">
      <w:pPr>
        <w:rPr>
          <w:rFonts w:ascii="Arial Narrow" w:hAnsi="Arial Narrow"/>
          <w:sz w:val="22"/>
          <w:szCs w:val="22"/>
        </w:rPr>
      </w:pPr>
      <w:r w:rsidRPr="00FD4A22">
        <w:rPr>
          <w:rFonts w:ascii="Arial Narrow" w:hAnsi="Arial Narrow"/>
          <w:sz w:val="22"/>
          <w:szCs w:val="22"/>
        </w:rPr>
        <w:t>Powstańców Warszawy</w:t>
      </w:r>
      <w:r w:rsidR="00FB7F50" w:rsidRPr="00FD4A22">
        <w:rPr>
          <w:rFonts w:ascii="Arial Narrow" w:hAnsi="Arial Narrow"/>
          <w:sz w:val="22"/>
          <w:szCs w:val="22"/>
        </w:rPr>
        <w:t xml:space="preserve"> </w:t>
      </w:r>
      <w:r w:rsidRPr="00FD4A22">
        <w:rPr>
          <w:rFonts w:ascii="Arial Narrow" w:hAnsi="Arial Narrow"/>
          <w:sz w:val="22"/>
          <w:szCs w:val="22"/>
        </w:rPr>
        <w:t>5</w:t>
      </w:r>
    </w:p>
    <w:p w:rsidR="00FB7F50" w:rsidRPr="00FD4A22" w:rsidRDefault="00294090" w:rsidP="00FB7F50">
      <w:pPr>
        <w:rPr>
          <w:rFonts w:ascii="Arial Narrow" w:hAnsi="Arial Narrow"/>
          <w:sz w:val="22"/>
          <w:szCs w:val="22"/>
        </w:rPr>
      </w:pPr>
      <w:r w:rsidRPr="00FD4A22">
        <w:rPr>
          <w:rFonts w:ascii="Arial Narrow" w:hAnsi="Arial Narrow"/>
          <w:sz w:val="22"/>
          <w:szCs w:val="22"/>
        </w:rPr>
        <w:t>85-681</w:t>
      </w:r>
      <w:r w:rsidR="00FB7F50" w:rsidRPr="00FD4A22">
        <w:rPr>
          <w:rFonts w:ascii="Arial Narrow" w:hAnsi="Arial Narrow"/>
          <w:sz w:val="22"/>
          <w:szCs w:val="22"/>
        </w:rPr>
        <w:t xml:space="preserve"> </w:t>
      </w:r>
      <w:r w:rsidRPr="00FD4A22">
        <w:rPr>
          <w:rFonts w:ascii="Arial Narrow" w:hAnsi="Arial Narrow"/>
          <w:sz w:val="22"/>
          <w:szCs w:val="22"/>
        </w:rPr>
        <w:t>Bydgoszcz</w:t>
      </w:r>
    </w:p>
    <w:p w:rsidR="008642B3" w:rsidRPr="00FD4A22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D4A22">
        <w:rPr>
          <w:rFonts w:ascii="Arial Narrow" w:hAnsi="Arial Narrow"/>
          <w:sz w:val="28"/>
        </w:rPr>
        <w:t>OGŁOSZENIE</w:t>
      </w:r>
    </w:p>
    <w:p w:rsidR="008642B3" w:rsidRPr="00FD4A2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D4A22">
        <w:rPr>
          <w:rFonts w:ascii="Arial Narrow" w:hAnsi="Arial Narrow"/>
          <w:b/>
          <w:sz w:val="28"/>
        </w:rPr>
        <w:t xml:space="preserve">o </w:t>
      </w:r>
      <w:r w:rsidR="0054734E" w:rsidRPr="00FD4A2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294090" w:rsidRPr="00FD4A22" w:rsidTr="004D2AFB">
        <w:trPr>
          <w:trHeight w:val="638"/>
        </w:trPr>
        <w:tc>
          <w:tcPr>
            <w:tcW w:w="959" w:type="dxa"/>
            <w:shd w:val="clear" w:color="auto" w:fill="auto"/>
          </w:tcPr>
          <w:p w:rsidR="00294090" w:rsidRPr="00FD4A22" w:rsidRDefault="00294090" w:rsidP="004D2AF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4090" w:rsidRPr="00FD4A22" w:rsidRDefault="00294090" w:rsidP="00FD4A2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D4A22">
              <w:rPr>
                <w:rFonts w:ascii="Arial Narrow" w:hAnsi="Arial Narrow"/>
                <w:sz w:val="22"/>
                <w:szCs w:val="22"/>
              </w:rPr>
              <w:t>podstawowy</w:t>
            </w:r>
            <w:r w:rsidR="00FD4A22">
              <w:rPr>
                <w:rFonts w:ascii="Arial Narrow" w:hAnsi="Arial Narrow"/>
                <w:sz w:val="22"/>
                <w:szCs w:val="22"/>
              </w:rPr>
              <w:t>m</w:t>
            </w:r>
            <w:r w:rsidRPr="00FD4A22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D4A22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Zakładu Radiologii Lekarskiej na okres 24 miesięcy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>149/2022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D4A2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D4A22">
        <w:rPr>
          <w:rFonts w:ascii="Arial Narrow" w:hAnsi="Arial Narrow"/>
          <w:sz w:val="22"/>
          <w:szCs w:val="22"/>
        </w:rPr>
        <w:t xml:space="preserve">Zamawiający, </w:t>
      </w:r>
      <w:r w:rsidR="00294090" w:rsidRPr="00FD4A22">
        <w:rPr>
          <w:rFonts w:ascii="Arial Narrow" w:hAnsi="Arial Narrow"/>
          <w:b/>
          <w:sz w:val="22"/>
          <w:szCs w:val="22"/>
        </w:rPr>
        <w:t>10WSzKzP SPZOZ</w:t>
      </w:r>
      <w:r w:rsidRPr="00FD4A2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D4A22">
        <w:rPr>
          <w:rFonts w:ascii="Arial Narrow" w:hAnsi="Arial Narrow"/>
          <w:sz w:val="22"/>
          <w:szCs w:val="22"/>
        </w:rPr>
        <w:t xml:space="preserve"> pkt. 1 i ust. 2</w:t>
      </w:r>
      <w:r w:rsidRPr="00FD4A2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94090" w:rsidRPr="00FD4A22">
        <w:rPr>
          <w:rFonts w:ascii="Arial Narrow" w:hAnsi="Arial Narrow"/>
          <w:sz w:val="22"/>
          <w:szCs w:val="22"/>
        </w:rPr>
        <w:t>(t.j. Dz. U. z 2022r. poz. 1710)</w:t>
      </w:r>
      <w:r w:rsidRPr="00FD4A22">
        <w:rPr>
          <w:rFonts w:ascii="Arial Narrow" w:hAnsi="Arial Narrow"/>
          <w:sz w:val="22"/>
          <w:szCs w:val="22"/>
        </w:rPr>
        <w:t>, zwanej dalej „ustawą Pzp”</w:t>
      </w:r>
      <w:r w:rsidR="00D26ED6" w:rsidRPr="00FD4A22">
        <w:rPr>
          <w:rFonts w:ascii="Arial Narrow" w:hAnsi="Arial Narrow"/>
          <w:sz w:val="22"/>
          <w:szCs w:val="22"/>
        </w:rPr>
        <w:t xml:space="preserve">, </w:t>
      </w:r>
      <w:r w:rsidRPr="00FD4A22">
        <w:rPr>
          <w:rFonts w:ascii="Arial Narrow" w:hAnsi="Arial Narrow"/>
          <w:sz w:val="22"/>
          <w:szCs w:val="22"/>
        </w:rPr>
        <w:t>informuje</w:t>
      </w:r>
      <w:r w:rsidR="00D26ED6" w:rsidRPr="00FD4A2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D4A22">
        <w:rPr>
          <w:rFonts w:ascii="Arial Narrow" w:hAnsi="Arial Narrow"/>
          <w:sz w:val="22"/>
          <w:szCs w:val="22"/>
        </w:rPr>
        <w:t>najkorzystniejsz</w:t>
      </w:r>
      <w:r w:rsidR="00D26ED6" w:rsidRPr="00FD4A2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D4A22">
        <w:rPr>
          <w:rFonts w:ascii="Arial Narrow" w:hAnsi="Arial Narrow"/>
          <w:sz w:val="22"/>
          <w:szCs w:val="22"/>
        </w:rPr>
        <w:t>ofer</w:t>
      </w:r>
      <w:r w:rsidR="00D26ED6" w:rsidRPr="00FD4A22">
        <w:rPr>
          <w:rFonts w:ascii="Arial Narrow" w:hAnsi="Arial Narrow"/>
          <w:sz w:val="22"/>
          <w:szCs w:val="22"/>
        </w:rPr>
        <w:t>t</w:t>
      </w:r>
      <w:r w:rsidR="009F0E5C" w:rsidRPr="00FD4A22">
        <w:rPr>
          <w:rFonts w:ascii="Arial Narrow" w:hAnsi="Arial Narrow"/>
          <w:sz w:val="22"/>
          <w:szCs w:val="22"/>
        </w:rPr>
        <w:t>a</w:t>
      </w:r>
      <w:r w:rsidR="00D26ED6" w:rsidRPr="00FD4A2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94090" w:rsidRPr="00FD4A22" w:rsidTr="00FD4A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94090" w:rsidRPr="00FD4A22" w:rsidRDefault="00294090" w:rsidP="004D2AF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D4A22">
              <w:rPr>
                <w:rFonts w:ascii="Arial Narrow" w:hAnsi="Arial Narrow"/>
                <w:b/>
                <w:sz w:val="22"/>
                <w:szCs w:val="22"/>
              </w:rPr>
              <w:t>NTM-MED S.C.</w:t>
            </w:r>
          </w:p>
          <w:p w:rsidR="00294090" w:rsidRPr="00FD4A22" w:rsidRDefault="00294090" w:rsidP="004D2AF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D4A22">
              <w:rPr>
                <w:rFonts w:ascii="Arial Narrow" w:hAnsi="Arial Narrow"/>
                <w:bCs/>
                <w:sz w:val="22"/>
                <w:szCs w:val="22"/>
              </w:rPr>
              <w:t>Wyszyńskiego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154 B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/1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66-400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Gorzów Wielkopolski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FD4A2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jednorazowy wkład do strzykawki automatycznej </w:t>
            </w:r>
            <w:proofErr w:type="spellStart"/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Medrad</w:t>
            </w:r>
            <w:proofErr w:type="spellEnd"/>
            <w:r w:rsidRPr="00FD4A2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>2 592.00 zł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94090" w:rsidRPr="00FD4A22" w:rsidRDefault="00294090" w:rsidP="004D2AF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294090" w:rsidRPr="00FD4A22" w:rsidRDefault="00294090" w:rsidP="004D2AF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D4A22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94090" w:rsidRPr="00FD4A22" w:rsidTr="00FD4A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94090" w:rsidRPr="00FD4A22" w:rsidRDefault="00294090" w:rsidP="004D2AF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D4A22">
              <w:rPr>
                <w:rFonts w:ascii="Arial Narrow" w:hAnsi="Arial Narrow"/>
                <w:b/>
                <w:sz w:val="22"/>
                <w:szCs w:val="22"/>
              </w:rPr>
              <w:t>CENTRALA FARMACEUTYCZNA CEFARM SA</w:t>
            </w:r>
          </w:p>
          <w:p w:rsidR="00294090" w:rsidRPr="00FD4A22" w:rsidRDefault="00294090" w:rsidP="004D2AF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D4A22">
              <w:rPr>
                <w:rFonts w:ascii="Arial Narrow" w:hAnsi="Arial Narrow"/>
                <w:bCs/>
                <w:sz w:val="22"/>
                <w:szCs w:val="22"/>
              </w:rPr>
              <w:t>UL.JANA KAZIMIERZA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16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01-248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FD4A2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zestawy do pompy </w:t>
            </w:r>
            <w:proofErr w:type="spellStart"/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Bracco</w:t>
            </w:r>
            <w:proofErr w:type="spellEnd"/>
            <w:r w:rsidRPr="00FD4A2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>282 465.36 zł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94090" w:rsidRPr="00FD4A22" w:rsidRDefault="00294090" w:rsidP="004D2AF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294090" w:rsidRPr="00FD4A22" w:rsidRDefault="00294090" w:rsidP="004D2AF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D4A22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94090" w:rsidRPr="00FD4A22" w:rsidTr="00FD4A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94090" w:rsidRPr="00FD4A22" w:rsidRDefault="00294090" w:rsidP="004D2AF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D4A22">
              <w:rPr>
                <w:rFonts w:ascii="Arial Narrow" w:hAnsi="Arial Narrow"/>
                <w:b/>
                <w:sz w:val="22"/>
                <w:szCs w:val="22"/>
              </w:rPr>
              <w:t>Bertz</w:t>
            </w:r>
            <w:proofErr w:type="spellEnd"/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Medical Spółka z ograniczoną odpowiedzialnością Spółka komandytowa</w:t>
            </w:r>
          </w:p>
          <w:p w:rsidR="00294090" w:rsidRPr="00FD4A22" w:rsidRDefault="00294090" w:rsidP="004D2AF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D4A22">
              <w:rPr>
                <w:rFonts w:ascii="Arial Narrow" w:hAnsi="Arial Narrow"/>
                <w:bCs/>
                <w:sz w:val="22"/>
                <w:szCs w:val="22"/>
              </w:rPr>
              <w:t>Fabianowska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131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62-052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Komorniki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FD4A2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zestawy do pompy kontrastu </w:t>
            </w:r>
            <w:proofErr w:type="spellStart"/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Urlich</w:t>
            </w:r>
            <w:proofErr w:type="spellEnd"/>
            <w:r w:rsidRPr="00FD4A2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>92 988.00 zł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94090" w:rsidRPr="00FD4A22" w:rsidRDefault="00294090" w:rsidP="004D2AF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294090" w:rsidRPr="00FD4A22" w:rsidRDefault="00294090" w:rsidP="004D2AF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D4A22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94090" w:rsidRPr="00FD4A22" w:rsidTr="00FD4A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94090" w:rsidRPr="00FD4A22" w:rsidRDefault="00294090" w:rsidP="004D2AF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D4A22">
              <w:rPr>
                <w:rFonts w:ascii="Arial Narrow" w:hAnsi="Arial Narrow"/>
                <w:b/>
                <w:sz w:val="22"/>
                <w:szCs w:val="22"/>
              </w:rPr>
              <w:t>NTM-MED S.C.</w:t>
            </w:r>
          </w:p>
          <w:p w:rsidR="00294090" w:rsidRPr="00FD4A22" w:rsidRDefault="00294090" w:rsidP="004D2AF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FD4A22">
              <w:rPr>
                <w:rFonts w:ascii="Arial Narrow" w:hAnsi="Arial Narrow"/>
                <w:bCs/>
                <w:sz w:val="22"/>
                <w:szCs w:val="22"/>
              </w:rPr>
              <w:t>Wyszyńskiego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154 B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/1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66-400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Gorzów Wielkopolski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FD4A2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przedłużacz wysokociśnieniowy</w:t>
            </w:r>
            <w:r w:rsidRPr="00FD4A2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>4 208.76 zł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94090" w:rsidRPr="00FD4A22" w:rsidRDefault="00294090" w:rsidP="004D2AF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294090" w:rsidRPr="00FD4A22" w:rsidRDefault="00294090" w:rsidP="004D2AF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D4A22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294090" w:rsidRPr="00FD4A22" w:rsidTr="00FD4A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94090" w:rsidRPr="00FD4A22" w:rsidRDefault="00294090" w:rsidP="004D2AFB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D4A22">
              <w:rPr>
                <w:rFonts w:ascii="Arial Narrow" w:hAnsi="Arial Narrow"/>
                <w:b/>
                <w:sz w:val="22"/>
                <w:szCs w:val="22"/>
              </w:rPr>
              <w:lastRenderedPageBreak/>
              <w:t>Bialmed Sp. z o.o.</w:t>
            </w:r>
          </w:p>
          <w:p w:rsidR="00294090" w:rsidRPr="00FD4A22" w:rsidRDefault="00FD4A22" w:rsidP="004D2AFB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Kazimierzowska 46/48</w:t>
            </w:r>
            <w:r w:rsidR="00294090" w:rsidRPr="00FD4A22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02-546 Warszawa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294090" w:rsidRPr="00FD4A22" w:rsidRDefault="00294090" w:rsidP="004D2AF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FD4A2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 xml:space="preserve">pokrowiec na kasetę </w:t>
            </w:r>
            <w:proofErr w:type="spellStart"/>
            <w:r w:rsidRPr="00FD4A22">
              <w:rPr>
                <w:rFonts w:ascii="Arial Narrow" w:hAnsi="Arial Narrow"/>
                <w:color w:val="000000"/>
                <w:sz w:val="22"/>
                <w:szCs w:val="22"/>
              </w:rPr>
              <w:t>rtg</w:t>
            </w:r>
            <w:proofErr w:type="spellEnd"/>
            <w:r w:rsidRPr="00FD4A2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D4A22">
              <w:rPr>
                <w:rFonts w:ascii="Arial Narrow" w:hAnsi="Arial Narrow"/>
                <w:b/>
                <w:sz w:val="22"/>
                <w:szCs w:val="22"/>
              </w:rPr>
              <w:t>54 000.00 zł</w:t>
            </w:r>
            <w:r w:rsidRPr="00FD4A2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94090" w:rsidRPr="00FD4A22" w:rsidRDefault="00294090" w:rsidP="004D2AF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D4A22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294090" w:rsidRPr="00FD4A22" w:rsidRDefault="00294090" w:rsidP="004D2AF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FD4A22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D4A2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D4A2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D4A22" w:rsidTr="00FD4A22">
        <w:tc>
          <w:tcPr>
            <w:tcW w:w="2169" w:type="dxa"/>
            <w:shd w:val="clear" w:color="auto" w:fill="F3F3F3"/>
          </w:tcPr>
          <w:p w:rsidR="00211A34" w:rsidRPr="00FD4A2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D4A2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D4A2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D4A2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jednorazowy wkład do strzykawki automatycznej </w:t>
            </w:r>
            <w:proofErr w:type="spellStart"/>
            <w:r w:rsidRPr="00FD4A22">
              <w:rPr>
                <w:rFonts w:ascii="Arial Narrow" w:hAnsi="Arial Narrow"/>
                <w:sz w:val="20"/>
                <w:szCs w:val="20"/>
              </w:rPr>
              <w:t>Medrad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NTM-MED S.C.</w:t>
            </w:r>
          </w:p>
          <w:p w:rsidR="00294090" w:rsidRPr="00FD4A22" w:rsidRDefault="00294090" w:rsidP="004D2AFB">
            <w:pPr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Wyszyńskiego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154 B/1</w:t>
            </w:r>
          </w:p>
          <w:p w:rsidR="00294090" w:rsidRPr="00FD4A22" w:rsidRDefault="00294090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66-400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Gorzów Wielkopolski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jednorazowy wkład do strzykawki automatycznej </w:t>
            </w:r>
            <w:proofErr w:type="spellStart"/>
            <w:r w:rsidRPr="00FD4A22">
              <w:rPr>
                <w:rFonts w:ascii="Arial Narrow" w:hAnsi="Arial Narrow"/>
                <w:sz w:val="20"/>
                <w:szCs w:val="20"/>
              </w:rPr>
              <w:t>Medrad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MTES </w:t>
            </w:r>
            <w:proofErr w:type="spellStart"/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Sp.z</w:t>
            </w:r>
            <w:proofErr w:type="spellEnd"/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o.o.</w:t>
            </w:r>
          </w:p>
          <w:p w:rsidR="00294090" w:rsidRPr="00FD4A22" w:rsidRDefault="00294090" w:rsidP="004D2AFB">
            <w:pPr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Rakowicka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10b/4</w:t>
            </w:r>
          </w:p>
          <w:p w:rsidR="00294090" w:rsidRPr="00FD4A22" w:rsidRDefault="00294090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31-511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jednorazowy wkład do strzykawki automatycznej </w:t>
            </w:r>
            <w:proofErr w:type="spellStart"/>
            <w:r w:rsidRPr="00FD4A22">
              <w:rPr>
                <w:rFonts w:ascii="Arial Narrow" w:hAnsi="Arial Narrow"/>
                <w:sz w:val="20"/>
                <w:szCs w:val="20"/>
              </w:rPr>
              <w:t>Medrad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Alteris</w:t>
            </w:r>
            <w:proofErr w:type="spellEnd"/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294090" w:rsidRPr="00FD4A22" w:rsidRDefault="00294090" w:rsidP="004D2AFB">
            <w:pPr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Ceglana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35</w:t>
            </w:r>
          </w:p>
          <w:p w:rsidR="00294090" w:rsidRPr="00FD4A22" w:rsidRDefault="00294090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40-514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- 51.89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91,89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jednorazowy wkład do strzykawki automatycznej </w:t>
            </w:r>
            <w:proofErr w:type="spellStart"/>
            <w:r w:rsidRPr="00FD4A22">
              <w:rPr>
                <w:rFonts w:ascii="Arial Narrow" w:hAnsi="Arial Narrow"/>
                <w:sz w:val="20"/>
                <w:szCs w:val="20"/>
              </w:rPr>
              <w:t>Medrad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Salus International Sp. z o.o.</w:t>
            </w:r>
          </w:p>
          <w:p w:rsidR="00294090" w:rsidRPr="00FD4A22" w:rsidRDefault="00294090" w:rsidP="004D2AFB">
            <w:pPr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Pułaskiego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294090" w:rsidRPr="00FD4A22" w:rsidRDefault="00294090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40-273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- 45.82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85,82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zestawy do pompy </w:t>
            </w:r>
            <w:proofErr w:type="spellStart"/>
            <w:r w:rsidRPr="00FD4A22">
              <w:rPr>
                <w:rFonts w:ascii="Arial Narrow" w:hAnsi="Arial Narrow"/>
                <w:sz w:val="20"/>
                <w:szCs w:val="20"/>
              </w:rPr>
              <w:t>Bracco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CENTRALA FARMACEUTYCZNA CEFARM SA</w:t>
            </w:r>
          </w:p>
          <w:p w:rsidR="00294090" w:rsidRPr="00FD4A22" w:rsidRDefault="00294090" w:rsidP="004D2AFB">
            <w:pPr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UL.JANA KAZIMIERZA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16</w:t>
            </w:r>
          </w:p>
          <w:p w:rsidR="00294090" w:rsidRPr="00FD4A22" w:rsidRDefault="00294090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01-248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5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zestawy do pompy kontrastu </w:t>
            </w:r>
            <w:proofErr w:type="spellStart"/>
            <w:r w:rsidRPr="00FD4A22">
              <w:rPr>
                <w:rFonts w:ascii="Arial Narrow" w:hAnsi="Arial Narrow"/>
                <w:sz w:val="20"/>
                <w:szCs w:val="20"/>
              </w:rPr>
              <w:t>Urlich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Bertz</w:t>
            </w:r>
            <w:proofErr w:type="spellEnd"/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Medical </w:t>
            </w:r>
            <w:r w:rsidR="00FD4A2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294090" w:rsidRPr="00FD4A22" w:rsidRDefault="00294090" w:rsidP="004D2AFB">
            <w:pPr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Fabianowska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131</w:t>
            </w:r>
          </w:p>
          <w:p w:rsidR="00294090" w:rsidRPr="00FD4A22" w:rsidRDefault="00294090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62-052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Komorniki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6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>przedłużacz wysokociśnieniowy</w:t>
            </w:r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NTM-MED S.C.</w:t>
            </w:r>
          </w:p>
          <w:p w:rsidR="00294090" w:rsidRPr="00FD4A22" w:rsidRDefault="00294090" w:rsidP="004D2AFB">
            <w:pPr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Wyszyńskiego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154 B/1</w:t>
            </w:r>
          </w:p>
          <w:p w:rsidR="00294090" w:rsidRPr="00FD4A22" w:rsidRDefault="00294090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66-400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Gorzów Wielkopolski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6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>przedłużacz wysokociśnieniowy</w:t>
            </w:r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Tietze</w:t>
            </w:r>
            <w:proofErr w:type="spellEnd"/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Medical Sp. z o.o.</w:t>
            </w:r>
          </w:p>
          <w:p w:rsidR="00294090" w:rsidRPr="00FD4A22" w:rsidRDefault="00294090" w:rsidP="004D2AFB">
            <w:pPr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ul. Osiedle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28/-</w:t>
            </w:r>
          </w:p>
          <w:p w:rsidR="00294090" w:rsidRPr="00FD4A22" w:rsidRDefault="00294090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46-060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Prószków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- 37.11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- 16.67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68,78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6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>przedłużacz wysokociśnieniowy</w:t>
            </w:r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Asclepios S.A.</w:t>
            </w:r>
          </w:p>
          <w:p w:rsidR="00294090" w:rsidRPr="00FD4A22" w:rsidRDefault="00294090" w:rsidP="004D2AFB">
            <w:pPr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Hubska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44</w:t>
            </w:r>
          </w:p>
          <w:p w:rsidR="00294090" w:rsidRPr="00FD4A22" w:rsidRDefault="00294090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50-502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D4A22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- 57.73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97,73</w:t>
            </w:r>
          </w:p>
        </w:tc>
      </w:tr>
      <w:tr w:rsidR="00294090" w:rsidRPr="00FD4A22" w:rsidTr="00FD4A22">
        <w:tc>
          <w:tcPr>
            <w:tcW w:w="2169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10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D4A22">
              <w:rPr>
                <w:rFonts w:ascii="Arial Narrow" w:hAnsi="Arial Narrow"/>
                <w:sz w:val="20"/>
                <w:szCs w:val="20"/>
              </w:rPr>
              <w:t xml:space="preserve">pokrowiec na kasetę </w:t>
            </w:r>
            <w:proofErr w:type="spellStart"/>
            <w:r w:rsidRPr="00FD4A22">
              <w:rPr>
                <w:rFonts w:ascii="Arial Narrow" w:hAnsi="Arial Narrow"/>
                <w:sz w:val="20"/>
                <w:szCs w:val="20"/>
              </w:rPr>
              <w:t>rtg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D4A22">
              <w:rPr>
                <w:rFonts w:ascii="Arial Narrow" w:hAnsi="Arial Narrow"/>
                <w:b/>
                <w:bCs/>
                <w:sz w:val="20"/>
                <w:szCs w:val="20"/>
              </w:rPr>
              <w:t>Bialmed Sp. z o.o.</w:t>
            </w:r>
          </w:p>
          <w:p w:rsidR="00294090" w:rsidRPr="00FD4A22" w:rsidRDefault="00FD4A22" w:rsidP="004D2AF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Kazimierzowska 46/48</w:t>
            </w:r>
          </w:p>
          <w:p w:rsidR="00294090" w:rsidRPr="00FD4A22" w:rsidRDefault="00FD4A22" w:rsidP="004D2AF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976" w:type="dxa"/>
            <w:shd w:val="clear" w:color="auto" w:fill="auto"/>
          </w:tcPr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294090" w:rsidRPr="00FD4A22" w:rsidRDefault="00294090" w:rsidP="004D2AF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94090" w:rsidRPr="00FD4A22" w:rsidRDefault="00294090" w:rsidP="004D2AF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D4A2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371BB" w:rsidRDefault="00B464D3" w:rsidP="00B371BB">
      <w:pPr>
        <w:spacing w:before="12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D4A22">
        <w:rPr>
          <w:rFonts w:ascii="Arial Narrow" w:hAnsi="Arial Narrow"/>
          <w:i/>
          <w:sz w:val="22"/>
          <w:szCs w:val="22"/>
        </w:rPr>
        <w:t>Zamawiający</w:t>
      </w:r>
    </w:p>
    <w:p w:rsidR="00B371BB" w:rsidRDefault="00B371BB" w:rsidP="00B371BB">
      <w:pPr>
        <w:rPr>
          <w:rFonts w:ascii="Arial Narrow" w:hAnsi="Arial Narrow"/>
          <w:sz w:val="22"/>
          <w:szCs w:val="22"/>
        </w:rPr>
      </w:pPr>
    </w:p>
    <w:p w:rsidR="00B464D3" w:rsidRDefault="00B371BB" w:rsidP="00B371B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B371BB" w:rsidRDefault="00B371BB" w:rsidP="00B371B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B371BB" w:rsidRDefault="00B371BB" w:rsidP="00B371B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B371BB" w:rsidRDefault="00B371BB" w:rsidP="00B371B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B371BB" w:rsidRPr="00B371BB" w:rsidRDefault="00B371BB" w:rsidP="00B371B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2022-12-22</w:t>
      </w:r>
      <w:bookmarkStart w:id="1" w:name="_GoBack"/>
      <w:bookmarkEnd w:id="1"/>
    </w:p>
    <w:bookmarkEnd w:id="0"/>
    <w:sectPr w:rsidR="00B371BB" w:rsidRPr="00B371B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69B" w:rsidRDefault="00CC269B">
      <w:r>
        <w:separator/>
      </w:r>
    </w:p>
  </w:endnote>
  <w:endnote w:type="continuationSeparator" w:id="0">
    <w:p w:rsidR="00CC269B" w:rsidRDefault="00CC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69B" w:rsidRDefault="00CC269B">
      <w:r>
        <w:separator/>
      </w:r>
    </w:p>
  </w:footnote>
  <w:footnote w:type="continuationSeparator" w:id="0">
    <w:p w:rsidR="00CC269B" w:rsidRDefault="00CC2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D4A22" w:rsidRDefault="00FD4A22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149/2022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69B"/>
    <w:rsid w:val="00022322"/>
    <w:rsid w:val="00042497"/>
    <w:rsid w:val="000C1E6F"/>
    <w:rsid w:val="000E4E56"/>
    <w:rsid w:val="001A1468"/>
    <w:rsid w:val="001B7815"/>
    <w:rsid w:val="001D1EEC"/>
    <w:rsid w:val="00211A34"/>
    <w:rsid w:val="00294090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371BB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269B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  <w:rsid w:val="00FD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718</Words>
  <Characters>3827</Characters>
  <Application>Microsoft Office Word</Application>
  <DocSecurity>0</DocSecurity>
  <Lines>31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2022-12-22T12:31:00Z</dcterms:created>
  <dcterms:modified xsi:type="dcterms:W3CDTF">2022-12-22T12:34:00Z</dcterms:modified>
</cp:coreProperties>
</file>