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5B9FFD6B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C275DF">
        <w:rPr>
          <w:b/>
        </w:rPr>
        <w:t>1</w:t>
      </w:r>
      <w:r w:rsidR="000D541C">
        <w:rPr>
          <w:b/>
        </w:rPr>
        <w:t>5</w:t>
      </w:r>
      <w:r w:rsidR="00232B1A">
        <w:rPr>
          <w:b/>
        </w:rPr>
        <w:t>6</w:t>
      </w:r>
      <w:r w:rsidR="00997054"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bookmarkStart w:id="0" w:name="_GoBack"/>
      <w:bookmarkEnd w:id="0"/>
    </w:p>
    <w:p w14:paraId="622F9382" w14:textId="77777777" w:rsidR="00232B1A" w:rsidRDefault="00232B1A" w:rsidP="002547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Hlk119326085"/>
      <w:bookmarkStart w:id="2" w:name="_Hlk115869464"/>
      <w:r w:rsidRPr="00232B1A">
        <w:rPr>
          <w:rFonts w:ascii="Times New Roman" w:hAnsi="Times New Roman"/>
          <w:b/>
          <w:sz w:val="24"/>
          <w:szCs w:val="24"/>
        </w:rPr>
        <w:t xml:space="preserve">Dostawa używanego zestawu GC-MS do analizy chromatograficznej </w:t>
      </w:r>
    </w:p>
    <w:bookmarkEnd w:id="1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2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87B7D" w14:textId="77777777" w:rsidR="00172D73" w:rsidRDefault="00172D73">
      <w:pPr>
        <w:spacing w:after="0" w:line="240" w:lineRule="auto"/>
      </w:pPr>
      <w:r>
        <w:separator/>
      </w:r>
    </w:p>
  </w:endnote>
  <w:endnote w:type="continuationSeparator" w:id="0">
    <w:p w14:paraId="7723060B" w14:textId="77777777" w:rsidR="00172D73" w:rsidRDefault="0017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172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32012" w14:textId="77777777" w:rsidR="00172D73" w:rsidRDefault="00172D73">
      <w:pPr>
        <w:spacing w:after="0" w:line="240" w:lineRule="auto"/>
      </w:pPr>
      <w:r>
        <w:separator/>
      </w:r>
    </w:p>
  </w:footnote>
  <w:footnote w:type="continuationSeparator" w:id="0">
    <w:p w14:paraId="23A371ED" w14:textId="77777777" w:rsidR="00172D73" w:rsidRDefault="0017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D541C"/>
    <w:rsid w:val="00172D73"/>
    <w:rsid w:val="00205FD6"/>
    <w:rsid w:val="00232B1A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2386B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66196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Danuta Karlikowska</cp:lastModifiedBy>
  <cp:revision>4</cp:revision>
  <cp:lastPrinted>2022-11-21T09:38:00Z</cp:lastPrinted>
  <dcterms:created xsi:type="dcterms:W3CDTF">2022-12-15T09:58:00Z</dcterms:created>
  <dcterms:modified xsi:type="dcterms:W3CDTF">2022-12-15T10:00:00Z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