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C8D6E" w14:textId="77777777" w:rsidR="00A02E94" w:rsidRPr="00D678C0" w:rsidRDefault="00565508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D678C0">
        <w:rPr>
          <w:sz w:val="22"/>
          <w:szCs w:val="22"/>
        </w:rPr>
        <w:t>Poznań</w:t>
      </w:r>
      <w:r w:rsidR="00A02E94" w:rsidRPr="00D678C0">
        <w:rPr>
          <w:sz w:val="22"/>
          <w:szCs w:val="22"/>
        </w:rPr>
        <w:t xml:space="preserve"> dnia: </w:t>
      </w:r>
      <w:r w:rsidRPr="00D678C0">
        <w:rPr>
          <w:sz w:val="22"/>
          <w:szCs w:val="22"/>
        </w:rPr>
        <w:t>2022-12-23</w:t>
      </w:r>
    </w:p>
    <w:p w14:paraId="3CB1C3E5" w14:textId="77777777" w:rsidR="00565508" w:rsidRPr="00D678C0" w:rsidRDefault="00565508" w:rsidP="00A02E94">
      <w:pPr>
        <w:spacing w:after="40"/>
        <w:rPr>
          <w:b/>
          <w:bCs/>
          <w:sz w:val="22"/>
          <w:szCs w:val="22"/>
        </w:rPr>
      </w:pPr>
      <w:r w:rsidRPr="00D678C0">
        <w:rPr>
          <w:b/>
          <w:bCs/>
          <w:sz w:val="22"/>
          <w:szCs w:val="22"/>
        </w:rPr>
        <w:t>Szpital Wojewódzki w Poznaniu</w:t>
      </w:r>
    </w:p>
    <w:p w14:paraId="0AB50601" w14:textId="77777777" w:rsidR="00A02E94" w:rsidRPr="00D678C0" w:rsidRDefault="00565508" w:rsidP="00A02E94">
      <w:pPr>
        <w:spacing w:after="40"/>
        <w:rPr>
          <w:b/>
          <w:bCs/>
          <w:sz w:val="22"/>
          <w:szCs w:val="22"/>
        </w:rPr>
      </w:pPr>
      <w:r w:rsidRPr="00D678C0">
        <w:rPr>
          <w:b/>
          <w:bCs/>
          <w:sz w:val="22"/>
          <w:szCs w:val="22"/>
        </w:rPr>
        <w:t>Dział Zamówień Publicznych</w:t>
      </w:r>
    </w:p>
    <w:p w14:paraId="5DB417B9" w14:textId="1DA0CF2F" w:rsidR="00A02E94" w:rsidRPr="00D678C0" w:rsidRDefault="00D678C0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65508" w:rsidRPr="00D678C0">
        <w:rPr>
          <w:sz w:val="22"/>
          <w:szCs w:val="22"/>
        </w:rPr>
        <w:t>Juraszów</w:t>
      </w:r>
      <w:r w:rsidR="00A02E94" w:rsidRPr="00D678C0">
        <w:rPr>
          <w:sz w:val="22"/>
          <w:szCs w:val="22"/>
        </w:rPr>
        <w:t xml:space="preserve"> </w:t>
      </w:r>
      <w:r w:rsidR="00565508" w:rsidRPr="00D678C0">
        <w:rPr>
          <w:sz w:val="22"/>
          <w:szCs w:val="22"/>
        </w:rPr>
        <w:t>7/19</w:t>
      </w:r>
    </w:p>
    <w:p w14:paraId="60FEF95C" w14:textId="77777777" w:rsidR="00A02E94" w:rsidRPr="00D678C0" w:rsidRDefault="00565508" w:rsidP="00A02E94">
      <w:pPr>
        <w:rPr>
          <w:sz w:val="22"/>
          <w:szCs w:val="22"/>
        </w:rPr>
      </w:pPr>
      <w:r w:rsidRPr="00D678C0">
        <w:rPr>
          <w:sz w:val="22"/>
          <w:szCs w:val="22"/>
        </w:rPr>
        <w:t>60-479</w:t>
      </w:r>
      <w:r w:rsidR="00A02E94" w:rsidRPr="00D678C0">
        <w:rPr>
          <w:sz w:val="22"/>
          <w:szCs w:val="22"/>
        </w:rPr>
        <w:t xml:space="preserve"> </w:t>
      </w:r>
      <w:r w:rsidRPr="00D678C0">
        <w:rPr>
          <w:sz w:val="22"/>
          <w:szCs w:val="22"/>
        </w:rPr>
        <w:t>Poznań</w:t>
      </w:r>
    </w:p>
    <w:p w14:paraId="1B089074" w14:textId="77777777" w:rsidR="00A02E94" w:rsidRPr="00D678C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D678C0">
        <w:rPr>
          <w:b/>
          <w:sz w:val="22"/>
          <w:szCs w:val="22"/>
        </w:rPr>
        <w:t>WYKONAWCY</w:t>
      </w:r>
    </w:p>
    <w:p w14:paraId="329A8337" w14:textId="77777777" w:rsidR="00A02E94" w:rsidRPr="00D678C0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D678C0">
        <w:rPr>
          <w:sz w:val="22"/>
          <w:szCs w:val="22"/>
        </w:rPr>
        <w:t>ubiegający się o zamówienie</w:t>
      </w:r>
    </w:p>
    <w:p w14:paraId="6CA89CFC" w14:textId="77777777" w:rsidR="00A02E94" w:rsidRPr="00D678C0" w:rsidRDefault="00A02E94" w:rsidP="00A02E94">
      <w:pPr>
        <w:pStyle w:val="Nagwek1"/>
        <w:spacing w:before="600"/>
        <w:rPr>
          <w:sz w:val="22"/>
          <w:szCs w:val="22"/>
        </w:rPr>
      </w:pPr>
      <w:r w:rsidRPr="00D678C0">
        <w:rPr>
          <w:sz w:val="22"/>
          <w:szCs w:val="22"/>
        </w:rPr>
        <w:t>ZAWIADOMIENIE</w:t>
      </w:r>
    </w:p>
    <w:p w14:paraId="1B9B5EBE" w14:textId="77777777" w:rsidR="00A02E94" w:rsidRPr="00D678C0" w:rsidRDefault="00A02E94" w:rsidP="00A02E94">
      <w:pPr>
        <w:spacing w:after="480"/>
        <w:jc w:val="center"/>
        <w:rPr>
          <w:b/>
          <w:sz w:val="22"/>
          <w:szCs w:val="22"/>
        </w:rPr>
      </w:pPr>
      <w:r w:rsidRPr="00D678C0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565508" w:rsidRPr="00D678C0" w14:paraId="7E194C52" w14:textId="77777777" w:rsidTr="004E5416">
        <w:trPr>
          <w:trHeight w:val="638"/>
        </w:trPr>
        <w:tc>
          <w:tcPr>
            <w:tcW w:w="959" w:type="dxa"/>
            <w:hideMark/>
          </w:tcPr>
          <w:p w14:paraId="328E67C8" w14:textId="77777777" w:rsidR="00565508" w:rsidRPr="00D678C0" w:rsidRDefault="00565508" w:rsidP="004E54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1C302572" w14:textId="6509E2C2" w:rsidR="00565508" w:rsidRPr="00D678C0" w:rsidRDefault="00565508" w:rsidP="004E541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na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”</w:t>
            </w:r>
            <w:r w:rsidRPr="00D678C0">
              <w:rPr>
                <w:b/>
                <w:bCs/>
                <w:sz w:val="22"/>
                <w:szCs w:val="22"/>
              </w:rPr>
              <w:t>Przeglądy i naprawy aparatów USG</w:t>
            </w:r>
            <w:r w:rsidRPr="00D678C0">
              <w:rPr>
                <w:bCs/>
                <w:sz w:val="22"/>
                <w:szCs w:val="22"/>
              </w:rPr>
              <w:t>”</w:t>
            </w:r>
            <w:r w:rsidRPr="00D678C0">
              <w:rPr>
                <w:b/>
                <w:sz w:val="22"/>
                <w:szCs w:val="22"/>
              </w:rPr>
              <w:t xml:space="preserve"> </w:t>
            </w:r>
            <w:r w:rsidRPr="00D678C0">
              <w:rPr>
                <w:bCs/>
                <w:sz w:val="22"/>
                <w:szCs w:val="22"/>
              </w:rPr>
              <w:t>– znak sprawy</w:t>
            </w:r>
            <w:r w:rsidRPr="00D678C0">
              <w:rPr>
                <w:b/>
                <w:sz w:val="22"/>
                <w:szCs w:val="22"/>
              </w:rPr>
              <w:t xml:space="preserve"> SZW/DZP/69/2022</w:t>
            </w:r>
          </w:p>
        </w:tc>
      </w:tr>
    </w:tbl>
    <w:p w14:paraId="2B91D1B0" w14:textId="4906AC83" w:rsidR="00A02E94" w:rsidRPr="00D678C0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678C0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565508" w:rsidRPr="00D678C0">
        <w:rPr>
          <w:sz w:val="22"/>
          <w:szCs w:val="22"/>
        </w:rPr>
        <w:t>(t.j. Dz. U. z 2022r. poz. 1710)</w:t>
      </w:r>
      <w:r w:rsidRPr="00D678C0">
        <w:rPr>
          <w:sz w:val="22"/>
          <w:szCs w:val="22"/>
        </w:rPr>
        <w:t xml:space="preserve">, zwanej dalej „ustawą Pzp”, informuje, że w toczącym </w:t>
      </w:r>
      <w:r w:rsidR="005C1209">
        <w:rPr>
          <w:sz w:val="22"/>
          <w:szCs w:val="22"/>
        </w:rPr>
        <w:br/>
      </w:r>
      <w:r w:rsidRPr="00D678C0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565508" w:rsidRPr="00D678C0" w14:paraId="4A17DFD8" w14:textId="77777777" w:rsidTr="004E541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615FF" w14:textId="77777777" w:rsidR="00565508" w:rsidRPr="00D678C0" w:rsidRDefault="00565508" w:rsidP="004E5416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D678C0">
              <w:rPr>
                <w:b/>
                <w:bCs/>
                <w:sz w:val="22"/>
                <w:szCs w:val="22"/>
                <w:u w:val="single"/>
              </w:rPr>
              <w:t>Zadanie nr 1</w:t>
            </w:r>
            <w:r w:rsidRPr="00D678C0">
              <w:rPr>
                <w:sz w:val="22"/>
                <w:szCs w:val="22"/>
                <w:u w:val="single"/>
              </w:rPr>
              <w:t>: Przeglądy i naprawy aparatów USG - producent BK Medica</w:t>
            </w:r>
          </w:p>
          <w:p w14:paraId="14268EF0" w14:textId="77777777" w:rsidR="00565508" w:rsidRPr="00D678C0" w:rsidRDefault="00565508" w:rsidP="004E541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VARIMED Sp. z o.o.</w:t>
            </w:r>
          </w:p>
          <w:p w14:paraId="2646429D" w14:textId="7CF21B6A" w:rsidR="00565508" w:rsidRPr="00D678C0" w:rsidRDefault="00D678C0" w:rsidP="004E541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Tadeusza Kościuszki 115/4U</w:t>
            </w:r>
            <w:r w:rsidR="00565508" w:rsidRPr="00D678C0">
              <w:rPr>
                <w:bCs/>
                <w:sz w:val="22"/>
                <w:szCs w:val="22"/>
              </w:rPr>
              <w:t xml:space="preserve"> </w:t>
            </w:r>
          </w:p>
          <w:p w14:paraId="70764811" w14:textId="5DAEFB83" w:rsidR="00565508" w:rsidRPr="00D678C0" w:rsidRDefault="00565508" w:rsidP="004E54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bCs/>
                <w:sz w:val="22"/>
                <w:szCs w:val="22"/>
              </w:rPr>
              <w:t>5</w:t>
            </w:r>
            <w:r w:rsidR="00D678C0">
              <w:rPr>
                <w:bCs/>
                <w:sz w:val="22"/>
                <w:szCs w:val="22"/>
              </w:rPr>
              <w:t>0</w:t>
            </w:r>
            <w:r w:rsidRPr="00D678C0">
              <w:rPr>
                <w:bCs/>
                <w:sz w:val="22"/>
                <w:szCs w:val="22"/>
              </w:rPr>
              <w:t>-</w:t>
            </w:r>
            <w:r w:rsidR="00D678C0">
              <w:rPr>
                <w:bCs/>
                <w:sz w:val="22"/>
                <w:szCs w:val="22"/>
              </w:rPr>
              <w:t>44</w:t>
            </w:r>
            <w:r w:rsidRPr="00D678C0">
              <w:rPr>
                <w:bCs/>
                <w:sz w:val="22"/>
                <w:szCs w:val="22"/>
              </w:rPr>
              <w:t>2 Wrocław</w:t>
            </w:r>
          </w:p>
          <w:p w14:paraId="04B79583" w14:textId="77777777" w:rsidR="00565508" w:rsidRPr="00D678C0" w:rsidRDefault="00565508" w:rsidP="004E5416">
            <w:pPr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za cenę brutto </w:t>
            </w:r>
            <w:r w:rsidRPr="00D678C0">
              <w:rPr>
                <w:b/>
                <w:sz w:val="22"/>
                <w:szCs w:val="22"/>
              </w:rPr>
              <w:t>3 815.10 zł</w:t>
            </w:r>
            <w:r w:rsidRPr="00D678C0">
              <w:rPr>
                <w:bCs/>
                <w:sz w:val="22"/>
                <w:szCs w:val="22"/>
              </w:rPr>
              <w:t>.</w:t>
            </w:r>
          </w:p>
          <w:p w14:paraId="11EF7445" w14:textId="77777777" w:rsidR="00565508" w:rsidRPr="00D678C0" w:rsidRDefault="00565508" w:rsidP="004E54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678C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78C0">
              <w:rPr>
                <w:color w:val="000000"/>
                <w:sz w:val="22"/>
                <w:szCs w:val="22"/>
              </w:rPr>
              <w:t>:</w:t>
            </w:r>
          </w:p>
          <w:p w14:paraId="2A4C3EF4" w14:textId="5772C9D6" w:rsidR="00565508" w:rsidRPr="00D678C0" w:rsidRDefault="00565508" w:rsidP="00D678C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jest zgodna z zapisami SWZ.</w:t>
            </w:r>
          </w:p>
        </w:tc>
      </w:tr>
      <w:tr w:rsidR="00565508" w:rsidRPr="00D678C0" w14:paraId="19376289" w14:textId="77777777" w:rsidTr="004E541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34D12" w14:textId="77777777" w:rsidR="00565508" w:rsidRPr="00D678C0" w:rsidRDefault="00565508" w:rsidP="004E5416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D678C0">
              <w:rPr>
                <w:b/>
                <w:bCs/>
                <w:sz w:val="22"/>
                <w:szCs w:val="22"/>
                <w:u w:val="single"/>
              </w:rPr>
              <w:t>Zadanie nr 3</w:t>
            </w:r>
            <w:r w:rsidRPr="00D678C0">
              <w:rPr>
                <w:sz w:val="22"/>
                <w:szCs w:val="22"/>
                <w:u w:val="single"/>
              </w:rPr>
              <w:t>: Przeglądy i naprawy aparatów USG - producent GE Medical Systems</w:t>
            </w:r>
          </w:p>
          <w:p w14:paraId="60E058B8" w14:textId="0764CD11" w:rsidR="00565508" w:rsidRPr="00D678C0" w:rsidRDefault="00565508" w:rsidP="004E541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678C0">
              <w:rPr>
                <w:b/>
                <w:sz w:val="22"/>
                <w:szCs w:val="22"/>
              </w:rPr>
              <w:t>Medinco</w:t>
            </w:r>
            <w:proofErr w:type="spellEnd"/>
            <w:r w:rsidRPr="00D678C0">
              <w:rPr>
                <w:b/>
                <w:sz w:val="22"/>
                <w:szCs w:val="22"/>
              </w:rPr>
              <w:t xml:space="preserve"> </w:t>
            </w:r>
            <w:r w:rsidR="00D678C0">
              <w:rPr>
                <w:b/>
                <w:sz w:val="22"/>
                <w:szCs w:val="22"/>
              </w:rPr>
              <w:t>S</w:t>
            </w:r>
            <w:r w:rsidRPr="00D678C0">
              <w:rPr>
                <w:b/>
                <w:sz w:val="22"/>
                <w:szCs w:val="22"/>
              </w:rPr>
              <w:t>p. z o.o.</w:t>
            </w:r>
          </w:p>
          <w:p w14:paraId="19B878FE" w14:textId="22225C6E" w:rsidR="00565508" w:rsidRPr="00D678C0" w:rsidRDefault="00D678C0" w:rsidP="004E541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Rondo ONZ 1, piętro 12</w:t>
            </w:r>
            <w:r w:rsidR="00565508" w:rsidRPr="00D678C0">
              <w:rPr>
                <w:bCs/>
                <w:sz w:val="22"/>
                <w:szCs w:val="22"/>
              </w:rPr>
              <w:t xml:space="preserve"> </w:t>
            </w:r>
          </w:p>
          <w:p w14:paraId="55065C33" w14:textId="67E9BBF4" w:rsidR="00565508" w:rsidRPr="00D678C0" w:rsidRDefault="00565508" w:rsidP="004E54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bCs/>
                <w:sz w:val="22"/>
                <w:szCs w:val="22"/>
              </w:rPr>
              <w:t>0</w:t>
            </w:r>
            <w:r w:rsidR="00D678C0">
              <w:rPr>
                <w:bCs/>
                <w:sz w:val="22"/>
                <w:szCs w:val="22"/>
              </w:rPr>
              <w:t>0</w:t>
            </w:r>
            <w:r w:rsidRPr="00D678C0">
              <w:rPr>
                <w:bCs/>
                <w:sz w:val="22"/>
                <w:szCs w:val="22"/>
              </w:rPr>
              <w:t>-</w:t>
            </w:r>
            <w:r w:rsidR="00D678C0">
              <w:rPr>
                <w:bCs/>
                <w:sz w:val="22"/>
                <w:szCs w:val="22"/>
              </w:rPr>
              <w:t>124</w:t>
            </w:r>
            <w:r w:rsidRPr="00D678C0">
              <w:rPr>
                <w:bCs/>
                <w:sz w:val="22"/>
                <w:szCs w:val="22"/>
              </w:rPr>
              <w:t xml:space="preserve"> Warszawa</w:t>
            </w:r>
          </w:p>
          <w:p w14:paraId="700BE5A5" w14:textId="77777777" w:rsidR="00565508" w:rsidRPr="00D678C0" w:rsidRDefault="00565508" w:rsidP="004E5416">
            <w:pPr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za cenę brutto </w:t>
            </w:r>
            <w:r w:rsidRPr="00D678C0">
              <w:rPr>
                <w:b/>
                <w:sz w:val="22"/>
                <w:szCs w:val="22"/>
              </w:rPr>
              <w:t>10 800.00 zł</w:t>
            </w:r>
            <w:r w:rsidRPr="00D678C0">
              <w:rPr>
                <w:bCs/>
                <w:sz w:val="22"/>
                <w:szCs w:val="22"/>
              </w:rPr>
              <w:t>.</w:t>
            </w:r>
          </w:p>
          <w:p w14:paraId="1375D1F9" w14:textId="77777777" w:rsidR="00565508" w:rsidRPr="00D678C0" w:rsidRDefault="00565508" w:rsidP="004E54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678C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78C0">
              <w:rPr>
                <w:color w:val="000000"/>
                <w:sz w:val="22"/>
                <w:szCs w:val="22"/>
              </w:rPr>
              <w:t>:</w:t>
            </w:r>
          </w:p>
          <w:p w14:paraId="2A04E7A5" w14:textId="3C304046" w:rsidR="00565508" w:rsidRPr="00D678C0" w:rsidRDefault="00565508" w:rsidP="00D678C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Oferta otrzymała największą ilość punktów spośród ofert podlegających ocenie - łącznie 100,00 pkt. -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jest zgodna z zapisami SWZ.</w:t>
            </w:r>
          </w:p>
        </w:tc>
      </w:tr>
      <w:tr w:rsidR="00565508" w:rsidRPr="00D678C0" w14:paraId="07A3D66E" w14:textId="77777777" w:rsidTr="004E541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E115" w14:textId="77777777" w:rsidR="00565508" w:rsidRPr="00D678C0" w:rsidRDefault="00565508" w:rsidP="004E5416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D678C0">
              <w:rPr>
                <w:b/>
                <w:bCs/>
                <w:sz w:val="22"/>
                <w:szCs w:val="22"/>
                <w:u w:val="single"/>
              </w:rPr>
              <w:lastRenderedPageBreak/>
              <w:t>Zadanie nr 4</w:t>
            </w:r>
            <w:r w:rsidRPr="00D678C0">
              <w:rPr>
                <w:sz w:val="22"/>
                <w:szCs w:val="22"/>
                <w:u w:val="single"/>
              </w:rPr>
              <w:t>: Przeglądy i naprawy aparatów USG - producent Philips Medical Systems</w:t>
            </w:r>
          </w:p>
          <w:p w14:paraId="3486CF20" w14:textId="77777777" w:rsidR="00565508" w:rsidRPr="00D678C0" w:rsidRDefault="00565508" w:rsidP="004E541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Philips Polska Sp. z o.o.</w:t>
            </w:r>
          </w:p>
          <w:p w14:paraId="32C4D911" w14:textId="39BE2A09" w:rsidR="00565508" w:rsidRPr="00D678C0" w:rsidRDefault="00D678C0" w:rsidP="004E541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565508" w:rsidRPr="00D678C0">
              <w:rPr>
                <w:bCs/>
                <w:sz w:val="22"/>
                <w:szCs w:val="22"/>
              </w:rPr>
              <w:t>Al. Jerozolimskie 195 /B</w:t>
            </w:r>
          </w:p>
          <w:p w14:paraId="44C81DDE" w14:textId="77777777" w:rsidR="00565508" w:rsidRPr="00D678C0" w:rsidRDefault="00565508" w:rsidP="004E54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bCs/>
                <w:sz w:val="22"/>
                <w:szCs w:val="22"/>
              </w:rPr>
              <w:t>02-222 Warszawa</w:t>
            </w:r>
          </w:p>
          <w:p w14:paraId="4C2EAC6F" w14:textId="77777777" w:rsidR="00565508" w:rsidRPr="00D678C0" w:rsidRDefault="00565508" w:rsidP="004E5416">
            <w:pPr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za cenę brutto </w:t>
            </w:r>
            <w:r w:rsidRPr="00D678C0">
              <w:rPr>
                <w:b/>
                <w:sz w:val="22"/>
                <w:szCs w:val="22"/>
              </w:rPr>
              <w:t>11 232.00 zł</w:t>
            </w:r>
            <w:r w:rsidRPr="00D678C0">
              <w:rPr>
                <w:bCs/>
                <w:sz w:val="22"/>
                <w:szCs w:val="22"/>
              </w:rPr>
              <w:t>.</w:t>
            </w:r>
          </w:p>
          <w:p w14:paraId="3599EF8C" w14:textId="77777777" w:rsidR="00565508" w:rsidRPr="00D678C0" w:rsidRDefault="00565508" w:rsidP="004E54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678C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78C0">
              <w:rPr>
                <w:color w:val="000000"/>
                <w:sz w:val="22"/>
                <w:szCs w:val="22"/>
              </w:rPr>
              <w:t>:</w:t>
            </w:r>
          </w:p>
          <w:p w14:paraId="6D87A3CD" w14:textId="42E97FB9" w:rsidR="00565508" w:rsidRPr="00D678C0" w:rsidRDefault="00565508" w:rsidP="00D678C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Oferta otrzymała największą ilość punktów spośród ofert podlegających ocenie - łącznie 70,00 pkt. -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- 0,00 pkt., czas reakcji Wykonawcy liczony od zgłoszenia naprawy do czasu wykonania diagnostyki uszkodzenia - 0,00 pkt., autoryzacja producenta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jest zgodna z zapisami SWZ.</w:t>
            </w:r>
          </w:p>
        </w:tc>
      </w:tr>
      <w:tr w:rsidR="00565508" w:rsidRPr="00D678C0" w14:paraId="58585034" w14:textId="77777777" w:rsidTr="004E5416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5DD41" w14:textId="77777777" w:rsidR="00565508" w:rsidRPr="00D678C0" w:rsidRDefault="00565508" w:rsidP="004E5416">
            <w:pPr>
              <w:spacing w:before="120" w:after="240"/>
              <w:jc w:val="both"/>
              <w:rPr>
                <w:sz w:val="22"/>
                <w:szCs w:val="22"/>
                <w:u w:val="single"/>
              </w:rPr>
            </w:pPr>
            <w:r w:rsidRPr="00D678C0">
              <w:rPr>
                <w:b/>
                <w:bCs/>
                <w:sz w:val="22"/>
                <w:szCs w:val="22"/>
                <w:u w:val="single"/>
              </w:rPr>
              <w:t>Zadanie nr 5</w:t>
            </w:r>
            <w:r w:rsidRPr="00D678C0">
              <w:rPr>
                <w:sz w:val="22"/>
                <w:szCs w:val="22"/>
                <w:u w:val="single"/>
              </w:rPr>
              <w:t>: Przeglądy i naprawy aparatów USG - producent Samsung</w:t>
            </w:r>
          </w:p>
          <w:p w14:paraId="65E5CF4B" w14:textId="77777777" w:rsidR="00565508" w:rsidRPr="00D678C0" w:rsidRDefault="00565508" w:rsidP="004E541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EMS - EUROMED MEDICAL SOLUTION Sp. z o. o.</w:t>
            </w:r>
          </w:p>
          <w:p w14:paraId="3C4E516E" w14:textId="77777777" w:rsidR="00565508" w:rsidRPr="00D678C0" w:rsidRDefault="00565508" w:rsidP="004E5416">
            <w:pPr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bCs/>
                <w:sz w:val="22"/>
                <w:szCs w:val="22"/>
              </w:rPr>
              <w:t xml:space="preserve">ul. Szczęsna 2 </w:t>
            </w:r>
          </w:p>
          <w:p w14:paraId="2396B2FE" w14:textId="77777777" w:rsidR="00565508" w:rsidRPr="00D678C0" w:rsidRDefault="00565508" w:rsidP="004E5416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bCs/>
                <w:sz w:val="22"/>
                <w:szCs w:val="22"/>
              </w:rPr>
              <w:t>60-587 Poznań</w:t>
            </w:r>
          </w:p>
          <w:p w14:paraId="675D7F6E" w14:textId="77777777" w:rsidR="00565508" w:rsidRPr="00D678C0" w:rsidRDefault="00565508" w:rsidP="004E5416">
            <w:pPr>
              <w:jc w:val="both"/>
              <w:rPr>
                <w:bCs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za cenę brutto </w:t>
            </w:r>
            <w:r w:rsidRPr="00D678C0">
              <w:rPr>
                <w:b/>
                <w:sz w:val="22"/>
                <w:szCs w:val="22"/>
              </w:rPr>
              <w:t>7 719.00 zł</w:t>
            </w:r>
            <w:r w:rsidRPr="00D678C0">
              <w:rPr>
                <w:bCs/>
                <w:sz w:val="22"/>
                <w:szCs w:val="22"/>
              </w:rPr>
              <w:t>.</w:t>
            </w:r>
          </w:p>
          <w:p w14:paraId="08EE91E8" w14:textId="77777777" w:rsidR="00565508" w:rsidRPr="00D678C0" w:rsidRDefault="00565508" w:rsidP="004E541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678C0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D678C0">
              <w:rPr>
                <w:color w:val="000000"/>
                <w:sz w:val="22"/>
                <w:szCs w:val="22"/>
              </w:rPr>
              <w:t>:</w:t>
            </w:r>
          </w:p>
          <w:p w14:paraId="436016D2" w14:textId="0AC0FD01" w:rsidR="00565508" w:rsidRPr="00D678C0" w:rsidRDefault="00565508" w:rsidP="00D678C0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jest zgodna z zapisami SWZ.</w:t>
            </w:r>
          </w:p>
        </w:tc>
      </w:tr>
    </w:tbl>
    <w:p w14:paraId="4F09B388" w14:textId="77777777" w:rsidR="00A02E94" w:rsidRPr="00D678C0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D678C0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D678C0" w14:paraId="75C76BB2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2393DAD" w14:textId="77777777" w:rsidR="00A02E94" w:rsidRPr="00D678C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8FFE473" w14:textId="77777777" w:rsidR="00A02E94" w:rsidRPr="00D678C0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7BEBD801" w14:textId="77777777" w:rsidR="00A02E94" w:rsidRPr="00D678C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678C0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1CAA277" w14:textId="77777777" w:rsidR="00A02E94" w:rsidRPr="00D678C0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D678C0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565508" w:rsidRPr="00D678C0" w14:paraId="22DF11B8" w14:textId="77777777" w:rsidTr="004E541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B7BE7" w14:textId="28B6C577" w:rsidR="00565508" w:rsidRPr="00D678C0" w:rsidRDefault="00565508" w:rsidP="004E54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1 - Przeglądy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naprawy aparatów USG - producent BK Medica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D5104" w14:textId="77777777" w:rsidR="00565508" w:rsidRPr="00D678C0" w:rsidRDefault="00565508" w:rsidP="004E541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678C0">
              <w:rPr>
                <w:b/>
                <w:bCs/>
                <w:sz w:val="22"/>
                <w:szCs w:val="22"/>
              </w:rPr>
              <w:t>VARIMED Sp. z o.o.</w:t>
            </w:r>
          </w:p>
          <w:p w14:paraId="4B29E948" w14:textId="355E43D3" w:rsidR="00565508" w:rsidRPr="00D678C0" w:rsidRDefault="00D678C0" w:rsidP="004E5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Kościuszki 115/4U</w:t>
            </w:r>
          </w:p>
          <w:p w14:paraId="21E75F67" w14:textId="5DCA4AA3" w:rsidR="00565508" w:rsidRPr="00D678C0" w:rsidRDefault="00565508" w:rsidP="004E5416">
            <w:pPr>
              <w:spacing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5</w:t>
            </w:r>
            <w:r w:rsidR="00D678C0">
              <w:rPr>
                <w:sz w:val="22"/>
                <w:szCs w:val="22"/>
              </w:rPr>
              <w:t>0</w:t>
            </w:r>
            <w:r w:rsidRPr="00D678C0">
              <w:rPr>
                <w:sz w:val="22"/>
                <w:szCs w:val="22"/>
              </w:rPr>
              <w:t>-</w:t>
            </w:r>
            <w:r w:rsidR="00D678C0">
              <w:rPr>
                <w:sz w:val="22"/>
                <w:szCs w:val="22"/>
              </w:rPr>
              <w:t>44</w:t>
            </w:r>
            <w:r w:rsidRPr="00D678C0">
              <w:rPr>
                <w:sz w:val="22"/>
                <w:szCs w:val="22"/>
              </w:rPr>
              <w:t>2 Wrocław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A9A4" w14:textId="36C71FA6" w:rsidR="00565508" w:rsidRPr="00D678C0" w:rsidRDefault="00D678C0" w:rsidP="004E541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565508" w:rsidRPr="00D678C0">
              <w:rPr>
                <w:sz w:val="22"/>
                <w:szCs w:val="22"/>
              </w:rPr>
              <w:t>1 - Cena - 60.00</w:t>
            </w:r>
          </w:p>
          <w:p w14:paraId="72CFCD65" w14:textId="206A44E0" w:rsidR="00565508" w:rsidRPr="00D678C0" w:rsidRDefault="00D678C0" w:rsidP="004E541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565508" w:rsidRPr="00D678C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565508" w:rsidRPr="00D678C0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="00565508" w:rsidRPr="00D678C0">
              <w:rPr>
                <w:sz w:val="22"/>
                <w:szCs w:val="22"/>
              </w:rPr>
              <w:t>0.00</w:t>
            </w:r>
          </w:p>
          <w:p w14:paraId="29078D36" w14:textId="640B7829" w:rsidR="00565508" w:rsidRPr="00D678C0" w:rsidRDefault="00D678C0" w:rsidP="004E5416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565508" w:rsidRPr="00D678C0">
              <w:rPr>
                <w:sz w:val="22"/>
                <w:szCs w:val="22"/>
              </w:rPr>
              <w:t xml:space="preserve">3 - Czas reakcji Wykonawcy liczony </w:t>
            </w:r>
          </w:p>
          <w:p w14:paraId="05DAD1FB" w14:textId="06851667" w:rsidR="00565508" w:rsidRPr="00D678C0" w:rsidRDefault="00565508" w:rsidP="004E5416">
            <w:pPr>
              <w:spacing w:before="40" w:after="4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od zgłoszenia naprawy do czasu wykonania diagnostyki uszkodzenia - </w:t>
            </w:r>
            <w:r w:rsidR="00D678C0">
              <w:rPr>
                <w:sz w:val="22"/>
                <w:szCs w:val="22"/>
              </w:rPr>
              <w:t>1</w:t>
            </w:r>
            <w:r w:rsidRPr="00D678C0">
              <w:rPr>
                <w:sz w:val="22"/>
                <w:szCs w:val="22"/>
              </w:rPr>
              <w:t>0.00</w:t>
            </w:r>
          </w:p>
          <w:p w14:paraId="36B63139" w14:textId="3AB91C19" w:rsidR="00565508" w:rsidRPr="00D678C0" w:rsidRDefault="00D678C0" w:rsidP="004E5416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565508" w:rsidRPr="00D678C0">
              <w:rPr>
                <w:sz w:val="22"/>
                <w:szCs w:val="22"/>
              </w:rPr>
              <w:t xml:space="preserve">4 - Autoryzacja producenta do serwisowania sprzętu   - </w:t>
            </w:r>
            <w:r>
              <w:rPr>
                <w:sz w:val="22"/>
                <w:szCs w:val="22"/>
              </w:rPr>
              <w:t>1</w:t>
            </w:r>
            <w:r w:rsidR="00565508" w:rsidRPr="00D678C0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B238A" w14:textId="15FCDB00" w:rsidR="00565508" w:rsidRPr="00D678C0" w:rsidRDefault="00565508" w:rsidP="004E5416">
            <w:pPr>
              <w:jc w:val="center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 </w:t>
            </w:r>
            <w:r w:rsidR="00D678C0">
              <w:rPr>
                <w:sz w:val="22"/>
                <w:szCs w:val="22"/>
              </w:rPr>
              <w:t>10</w:t>
            </w:r>
            <w:r w:rsidRPr="00D678C0">
              <w:rPr>
                <w:sz w:val="22"/>
                <w:szCs w:val="22"/>
              </w:rPr>
              <w:t>0,00</w:t>
            </w:r>
          </w:p>
        </w:tc>
      </w:tr>
      <w:tr w:rsidR="00565508" w:rsidRPr="00D678C0" w14:paraId="614717E2" w14:textId="77777777" w:rsidTr="004E541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7763D" w14:textId="06C21F41" w:rsidR="00565508" w:rsidRPr="00D678C0" w:rsidRDefault="00565508" w:rsidP="004E54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3 - Przeglądy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naprawy aparatów USG - producent GE Medical Systems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FFD6B" w14:textId="1A29BABB" w:rsidR="00565508" w:rsidRPr="00D678C0" w:rsidRDefault="00565508" w:rsidP="004E5416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D678C0">
              <w:rPr>
                <w:b/>
                <w:bCs/>
                <w:sz w:val="22"/>
                <w:szCs w:val="22"/>
              </w:rPr>
              <w:t>Medinco</w:t>
            </w:r>
            <w:proofErr w:type="spellEnd"/>
            <w:r w:rsidRPr="00D678C0">
              <w:rPr>
                <w:b/>
                <w:bCs/>
                <w:sz w:val="22"/>
                <w:szCs w:val="22"/>
              </w:rPr>
              <w:t xml:space="preserve"> </w:t>
            </w:r>
            <w:r w:rsidR="00D678C0">
              <w:rPr>
                <w:b/>
                <w:bCs/>
                <w:sz w:val="22"/>
                <w:szCs w:val="22"/>
              </w:rPr>
              <w:t>S</w:t>
            </w:r>
            <w:r w:rsidRPr="00D678C0">
              <w:rPr>
                <w:b/>
                <w:bCs/>
                <w:sz w:val="22"/>
                <w:szCs w:val="22"/>
              </w:rPr>
              <w:t>p. z o.o.</w:t>
            </w:r>
          </w:p>
          <w:p w14:paraId="38E9C3FE" w14:textId="481E1D3B" w:rsidR="00565508" w:rsidRPr="00D678C0" w:rsidRDefault="00D678C0" w:rsidP="004E5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Rondo ONZ 1, piętro 12</w:t>
            </w:r>
          </w:p>
          <w:p w14:paraId="7B10C41B" w14:textId="2D32F8BC" w:rsidR="00565508" w:rsidRPr="00D678C0" w:rsidRDefault="00565508" w:rsidP="004E5416">
            <w:pPr>
              <w:spacing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0</w:t>
            </w:r>
            <w:r w:rsidR="00D678C0">
              <w:rPr>
                <w:sz w:val="22"/>
                <w:szCs w:val="22"/>
              </w:rPr>
              <w:t>0</w:t>
            </w:r>
            <w:r w:rsidRPr="00D678C0">
              <w:rPr>
                <w:sz w:val="22"/>
                <w:szCs w:val="22"/>
              </w:rPr>
              <w:t>-</w:t>
            </w:r>
            <w:r w:rsidR="00D678C0">
              <w:rPr>
                <w:sz w:val="22"/>
                <w:szCs w:val="22"/>
              </w:rPr>
              <w:t>124</w:t>
            </w:r>
            <w:r w:rsidRPr="00D678C0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2E5D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>1 - Cena - 60.00</w:t>
            </w:r>
          </w:p>
          <w:p w14:paraId="0FBA9E33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D678C0">
              <w:rPr>
                <w:sz w:val="22"/>
                <w:szCs w:val="22"/>
              </w:rPr>
              <w:t>0.00</w:t>
            </w:r>
          </w:p>
          <w:p w14:paraId="0553BA1C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3 - Czas reakcji Wykonawcy liczony </w:t>
            </w:r>
          </w:p>
          <w:p w14:paraId="781784C2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lastRenderedPageBreak/>
              <w:t xml:space="preserve">od zgłoszenia naprawy 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D678C0">
              <w:rPr>
                <w:sz w:val="22"/>
                <w:szCs w:val="22"/>
              </w:rPr>
              <w:t>0.00</w:t>
            </w:r>
          </w:p>
          <w:p w14:paraId="05EE28FF" w14:textId="394CF658" w:rsidR="00565508" w:rsidRPr="00D678C0" w:rsidRDefault="00D678C0" w:rsidP="00D678C0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4 - Autoryzacja producenta do serwisowania sprzętu   - </w:t>
            </w:r>
            <w:r>
              <w:rPr>
                <w:sz w:val="22"/>
                <w:szCs w:val="22"/>
              </w:rPr>
              <w:t>1</w:t>
            </w:r>
            <w:r w:rsidRPr="00D678C0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8286" w14:textId="129FB99A" w:rsidR="00565508" w:rsidRPr="00D678C0" w:rsidRDefault="00565508" w:rsidP="004E5416">
            <w:pPr>
              <w:jc w:val="center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lastRenderedPageBreak/>
              <w:t xml:space="preserve">  </w:t>
            </w:r>
            <w:r w:rsidR="00D678C0">
              <w:rPr>
                <w:sz w:val="22"/>
                <w:szCs w:val="22"/>
              </w:rPr>
              <w:t>10</w:t>
            </w:r>
            <w:r w:rsidRPr="00D678C0">
              <w:rPr>
                <w:sz w:val="22"/>
                <w:szCs w:val="22"/>
              </w:rPr>
              <w:t>0,00</w:t>
            </w:r>
          </w:p>
        </w:tc>
      </w:tr>
      <w:tr w:rsidR="00565508" w:rsidRPr="00D678C0" w14:paraId="153C9DA7" w14:textId="77777777" w:rsidTr="004E541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C24B2" w14:textId="6035BCDB" w:rsidR="00565508" w:rsidRPr="00D678C0" w:rsidRDefault="00565508" w:rsidP="004E54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4 - Przeglądy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naprawy aparatów USG - producent Philips Medical Systems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BA92" w14:textId="77777777" w:rsidR="00565508" w:rsidRPr="00D678C0" w:rsidRDefault="00565508" w:rsidP="004E541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678C0">
              <w:rPr>
                <w:b/>
                <w:bCs/>
                <w:sz w:val="22"/>
                <w:szCs w:val="22"/>
              </w:rPr>
              <w:t>Philips Polska Sp. z o.o.</w:t>
            </w:r>
          </w:p>
          <w:p w14:paraId="19AA6143" w14:textId="05E0EF82" w:rsidR="00565508" w:rsidRPr="00D678C0" w:rsidRDefault="00D678C0" w:rsidP="004E5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565508" w:rsidRPr="00D678C0">
              <w:rPr>
                <w:sz w:val="22"/>
                <w:szCs w:val="22"/>
              </w:rPr>
              <w:t>Al. Jerozolimskie 195/B</w:t>
            </w:r>
          </w:p>
          <w:p w14:paraId="3862024F" w14:textId="77777777" w:rsidR="00565508" w:rsidRPr="00D678C0" w:rsidRDefault="00565508" w:rsidP="004E5416">
            <w:pPr>
              <w:spacing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02-222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BF533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>1 - Cena - 60.00</w:t>
            </w:r>
          </w:p>
          <w:p w14:paraId="6A9A6AAF" w14:textId="215103F4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po naprawie   - 0.00</w:t>
            </w:r>
          </w:p>
          <w:p w14:paraId="40FBAE84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3 - Czas reakcji Wykonawcy liczony </w:t>
            </w:r>
          </w:p>
          <w:p w14:paraId="1262C9DC" w14:textId="3C11642F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od zgłoszenia naprawy do czasu wykonania diagnostyki uszkodzenia - 0.00</w:t>
            </w:r>
          </w:p>
          <w:p w14:paraId="37DE661A" w14:textId="72E6B078" w:rsidR="00565508" w:rsidRPr="00D678C0" w:rsidRDefault="00D678C0" w:rsidP="00D678C0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4 - Autoryzacja producenta do serwisowania sprzętu   - </w:t>
            </w:r>
            <w:r>
              <w:rPr>
                <w:sz w:val="22"/>
                <w:szCs w:val="22"/>
              </w:rPr>
              <w:t>1</w:t>
            </w:r>
            <w:r w:rsidRPr="00D678C0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CBDC" w14:textId="00644A34" w:rsidR="00565508" w:rsidRPr="00D678C0" w:rsidRDefault="00565508" w:rsidP="004E5416">
            <w:pPr>
              <w:jc w:val="center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 </w:t>
            </w:r>
            <w:r w:rsidR="00D678C0">
              <w:rPr>
                <w:sz w:val="22"/>
                <w:szCs w:val="22"/>
              </w:rPr>
              <w:t>7</w:t>
            </w:r>
            <w:r w:rsidRPr="00D678C0">
              <w:rPr>
                <w:sz w:val="22"/>
                <w:szCs w:val="22"/>
              </w:rPr>
              <w:t>0,00</w:t>
            </w:r>
          </w:p>
        </w:tc>
      </w:tr>
      <w:tr w:rsidR="00565508" w:rsidRPr="00D678C0" w14:paraId="0EEDFA76" w14:textId="77777777" w:rsidTr="004E5416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C444" w14:textId="089AF8E6" w:rsidR="00565508" w:rsidRPr="00D678C0" w:rsidRDefault="00565508" w:rsidP="004E5416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5 - Przeglądy </w:t>
            </w:r>
            <w:r w:rsidR="00D678C0"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>i naprawy aparatów USG - producent Samsung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522D" w14:textId="77777777" w:rsidR="00565508" w:rsidRPr="00D678C0" w:rsidRDefault="00565508" w:rsidP="004E5416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D678C0">
              <w:rPr>
                <w:b/>
                <w:bCs/>
                <w:sz w:val="22"/>
                <w:szCs w:val="22"/>
              </w:rPr>
              <w:t>EMS - EUROMED MEDICAL SOLUTION Sp. z o. o.</w:t>
            </w:r>
          </w:p>
          <w:p w14:paraId="3D734A49" w14:textId="77777777" w:rsidR="00565508" w:rsidRPr="00D678C0" w:rsidRDefault="00565508" w:rsidP="004E5416">
            <w:pPr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ul. Szczęsna 2</w:t>
            </w:r>
          </w:p>
          <w:p w14:paraId="0AF5A65E" w14:textId="77777777" w:rsidR="00565508" w:rsidRPr="00D678C0" w:rsidRDefault="00565508" w:rsidP="004E5416">
            <w:pPr>
              <w:spacing w:after="40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60-587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0C4EC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>1 - Cena - 60.00</w:t>
            </w:r>
          </w:p>
          <w:p w14:paraId="7DDF8DAA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D678C0">
              <w:rPr>
                <w:sz w:val="22"/>
                <w:szCs w:val="22"/>
              </w:rPr>
              <w:t xml:space="preserve">po naprawie   - </w:t>
            </w:r>
            <w:r>
              <w:rPr>
                <w:sz w:val="22"/>
                <w:szCs w:val="22"/>
              </w:rPr>
              <w:t>2</w:t>
            </w:r>
            <w:r w:rsidRPr="00D678C0">
              <w:rPr>
                <w:sz w:val="22"/>
                <w:szCs w:val="22"/>
              </w:rPr>
              <w:t>0.00</w:t>
            </w:r>
          </w:p>
          <w:p w14:paraId="044A9D3C" w14:textId="77777777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 xml:space="preserve">3 - Czas reakcji Wykonawcy liczony </w:t>
            </w:r>
          </w:p>
          <w:p w14:paraId="3D7EBE9E" w14:textId="227F5BBA" w:rsidR="00D678C0" w:rsidRPr="00D678C0" w:rsidRDefault="00D678C0" w:rsidP="00D678C0">
            <w:pPr>
              <w:spacing w:before="40" w:after="4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>od zgłoszenia naprawy do czasu wykonania diagnostyki uszkodzenia - 0.00</w:t>
            </w:r>
          </w:p>
          <w:p w14:paraId="3F2B90E0" w14:textId="0AEEA6D7" w:rsidR="00565508" w:rsidRPr="00D678C0" w:rsidRDefault="00D678C0" w:rsidP="00D678C0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D678C0">
              <w:rPr>
                <w:sz w:val="22"/>
                <w:szCs w:val="22"/>
              </w:rPr>
              <w:t>4 - Autoryzacja producenta do serwisowania sprzętu 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AB1C" w14:textId="45339B94" w:rsidR="00565508" w:rsidRPr="00D678C0" w:rsidRDefault="00565508" w:rsidP="004E5416">
            <w:pPr>
              <w:jc w:val="center"/>
              <w:rPr>
                <w:color w:val="000000"/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 </w:t>
            </w:r>
            <w:r w:rsidR="00D678C0">
              <w:rPr>
                <w:sz w:val="22"/>
                <w:szCs w:val="22"/>
              </w:rPr>
              <w:t>9</w:t>
            </w:r>
            <w:r w:rsidRPr="00D678C0">
              <w:rPr>
                <w:sz w:val="22"/>
                <w:szCs w:val="22"/>
              </w:rPr>
              <w:t>0,00</w:t>
            </w:r>
          </w:p>
        </w:tc>
      </w:tr>
    </w:tbl>
    <w:p w14:paraId="68968014" w14:textId="3BBEEDC2" w:rsidR="00A02E94" w:rsidRPr="00D678C0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D678C0">
        <w:rPr>
          <w:color w:val="000000"/>
          <w:sz w:val="22"/>
          <w:szCs w:val="22"/>
        </w:rPr>
        <w:t xml:space="preserve">Informacja o </w:t>
      </w:r>
      <w:r w:rsidR="00D678C0">
        <w:rPr>
          <w:color w:val="000000"/>
          <w:sz w:val="22"/>
          <w:szCs w:val="22"/>
        </w:rPr>
        <w:t>W</w:t>
      </w:r>
      <w:r w:rsidRPr="00D678C0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D678C0" w14:paraId="54132752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0BC6743" w14:textId="77777777" w:rsidR="00A02E94" w:rsidRPr="00D678C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6D27A0B" w14:textId="77777777" w:rsidR="00A02E94" w:rsidRPr="00D678C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A09F7C" w14:textId="77777777" w:rsidR="00A02E94" w:rsidRPr="00D678C0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D678C0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D678C0" w14:paraId="7098D20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D8555E" w14:textId="77777777" w:rsidR="00A02E94" w:rsidRPr="00D678C0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F4FFC85" w14:textId="77777777" w:rsidR="00A02E94" w:rsidRPr="00D678C0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6A976071" w14:textId="77777777" w:rsidR="00A02E94" w:rsidRPr="00D678C0" w:rsidRDefault="00A02E94" w:rsidP="005C35EA">
            <w:pPr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 </w:t>
            </w:r>
          </w:p>
          <w:p w14:paraId="4C5BBF11" w14:textId="77777777" w:rsidR="00A02E94" w:rsidRPr="00D678C0" w:rsidRDefault="00A02E94" w:rsidP="005C35EA">
            <w:pPr>
              <w:spacing w:after="6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126426" w14:textId="26B40458" w:rsidR="00A02E94" w:rsidRPr="00D678C0" w:rsidRDefault="00A02E94" w:rsidP="00D678C0">
            <w:pPr>
              <w:spacing w:before="60" w:after="40"/>
              <w:rPr>
                <w:sz w:val="22"/>
                <w:szCs w:val="22"/>
              </w:rPr>
            </w:pPr>
            <w:r w:rsidRPr="00D678C0">
              <w:rPr>
                <w:sz w:val="22"/>
                <w:szCs w:val="22"/>
              </w:rPr>
              <w:t xml:space="preserve"> </w:t>
            </w:r>
          </w:p>
        </w:tc>
      </w:tr>
    </w:tbl>
    <w:p w14:paraId="59395D2A" w14:textId="2014E8D2" w:rsidR="004009AA" w:rsidRDefault="004009AA" w:rsidP="004009AA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(Przeglądy i naprawy aparatów USG – producent ESAOTE) ze względu na fakt, </w:t>
      </w:r>
      <w:r w:rsidR="005C1209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iż nie złożono żadnej oferty.</w:t>
      </w:r>
    </w:p>
    <w:p w14:paraId="193CBD01" w14:textId="77777777" w:rsidR="004009AA" w:rsidRDefault="004009AA" w:rsidP="004009AA">
      <w:pPr>
        <w:spacing w:line="276" w:lineRule="auto"/>
        <w:jc w:val="both"/>
        <w:rPr>
          <w:sz w:val="22"/>
          <w:szCs w:val="22"/>
        </w:rPr>
      </w:pPr>
    </w:p>
    <w:p w14:paraId="4A04AE53" w14:textId="02838E42" w:rsidR="00A02E94" w:rsidRPr="00D678C0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D678C0">
        <w:rPr>
          <w:sz w:val="22"/>
          <w:szCs w:val="22"/>
        </w:rPr>
        <w:t>Informacja o terminie zawarcia umowy:</w:t>
      </w:r>
    </w:p>
    <w:p w14:paraId="30A07CEC" w14:textId="4E2A06EC" w:rsidR="00A02E94" w:rsidRPr="00D678C0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D678C0">
        <w:rPr>
          <w:sz w:val="22"/>
          <w:szCs w:val="22"/>
        </w:rPr>
        <w:t xml:space="preserve">Umowa w sprawie zamówienia publicznego, zgodnie z art. 308 ust. 2 ustawy Pzp, zostanie zawarta, </w:t>
      </w:r>
      <w:r w:rsidR="004009AA">
        <w:rPr>
          <w:sz w:val="22"/>
          <w:szCs w:val="22"/>
        </w:rPr>
        <w:br/>
      </w:r>
      <w:r w:rsidRPr="00D678C0">
        <w:rPr>
          <w:sz w:val="22"/>
          <w:szCs w:val="22"/>
        </w:rPr>
        <w:t xml:space="preserve">z uwzględnieniem art. 577 ustawy Pzp, w terminie </w:t>
      </w:r>
      <w:r w:rsidR="00565508" w:rsidRPr="00D678C0">
        <w:rPr>
          <w:sz w:val="22"/>
          <w:szCs w:val="22"/>
        </w:rPr>
        <w:t>nie krótszym niż 5 dni od dnia przesłania niniejszego zawiadomienia o wyborze najkorzystniejszej oferty.</w:t>
      </w:r>
    </w:p>
    <w:p w14:paraId="17E52A40" w14:textId="77777777" w:rsidR="00A02E94" w:rsidRPr="00D678C0" w:rsidRDefault="00A02E94" w:rsidP="00A02E94">
      <w:pPr>
        <w:spacing w:line="276" w:lineRule="auto"/>
        <w:jc w:val="both"/>
        <w:rPr>
          <w:sz w:val="22"/>
          <w:szCs w:val="22"/>
        </w:rPr>
      </w:pPr>
      <w:r w:rsidRPr="00D678C0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4D929BC9" w14:textId="77777777" w:rsidR="00A02E94" w:rsidRPr="00D678C0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4310ACB9" w14:textId="77777777" w:rsidR="004009AA" w:rsidRDefault="004009AA" w:rsidP="004009A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71BF0E25" w14:textId="77777777" w:rsidR="004009AA" w:rsidRDefault="004009AA" w:rsidP="004009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98E9295" w14:textId="77777777" w:rsidR="004009AA" w:rsidRDefault="004009AA" w:rsidP="004009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                                                 w Poznaniu</w:t>
      </w:r>
    </w:p>
    <w:p w14:paraId="243443FE" w14:textId="60867233" w:rsidR="008642B3" w:rsidRPr="00D678C0" w:rsidRDefault="004009AA" w:rsidP="004009A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sectPr w:rsidR="008642B3" w:rsidRPr="00D678C0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42DF7" w14:textId="77777777" w:rsidR="00D6562A" w:rsidRDefault="00D6562A">
      <w:r>
        <w:separator/>
      </w:r>
    </w:p>
  </w:endnote>
  <w:endnote w:type="continuationSeparator" w:id="0">
    <w:p w14:paraId="3EEB4555" w14:textId="77777777" w:rsidR="00D6562A" w:rsidRDefault="00D6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FAC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74D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97AA6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15FF95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61D9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484CF" w14:textId="77777777" w:rsidR="00D6562A" w:rsidRDefault="00D6562A">
      <w:r>
        <w:separator/>
      </w:r>
    </w:p>
  </w:footnote>
  <w:footnote w:type="continuationSeparator" w:id="0">
    <w:p w14:paraId="2E399F1B" w14:textId="77777777" w:rsidR="00D6562A" w:rsidRDefault="00D65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BAE0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1525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342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562A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009AA"/>
    <w:rsid w:val="00431C0B"/>
    <w:rsid w:val="00437CAD"/>
    <w:rsid w:val="004657DA"/>
    <w:rsid w:val="004B2665"/>
    <w:rsid w:val="004C3459"/>
    <w:rsid w:val="004E324A"/>
    <w:rsid w:val="004E7234"/>
    <w:rsid w:val="0054734E"/>
    <w:rsid w:val="00565508"/>
    <w:rsid w:val="00596EA3"/>
    <w:rsid w:val="00596FD7"/>
    <w:rsid w:val="005C1209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1C81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6562A"/>
    <w:rsid w:val="00D678C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DC7C6"/>
  <w15:chartTrackingRefBased/>
  <w15:docId w15:val="{0C30D7FB-112E-4212-B0BC-10FE8F8B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942</Words>
  <Characters>5448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2022-12-23T08:07:00Z</cp:lastPrinted>
  <dcterms:created xsi:type="dcterms:W3CDTF">2022-12-23T08:08:00Z</dcterms:created>
  <dcterms:modified xsi:type="dcterms:W3CDTF">2022-12-23T08:08:00Z</dcterms:modified>
</cp:coreProperties>
</file>