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C15F" w14:textId="727151D3" w:rsidR="00DA2A7E" w:rsidRPr="003261E7" w:rsidRDefault="000A07F4" w:rsidP="00627729">
      <w:pPr>
        <w:jc w:val="right"/>
        <w:rPr>
          <w:sz w:val="22"/>
          <w:szCs w:val="22"/>
        </w:rPr>
      </w:pPr>
      <w:r w:rsidRPr="000A07F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0A07F4">
        <w:rPr>
          <w:sz w:val="22"/>
          <w:szCs w:val="22"/>
        </w:rPr>
        <w:t>2022-</w:t>
      </w:r>
      <w:r w:rsidR="0092226E">
        <w:rPr>
          <w:sz w:val="22"/>
          <w:szCs w:val="22"/>
        </w:rPr>
        <w:t>12</w:t>
      </w:r>
      <w:r w:rsidRPr="000A07F4">
        <w:rPr>
          <w:sz w:val="22"/>
          <w:szCs w:val="22"/>
        </w:rPr>
        <w:t>-</w:t>
      </w:r>
      <w:r w:rsidR="005134D0">
        <w:rPr>
          <w:sz w:val="22"/>
          <w:szCs w:val="22"/>
        </w:rPr>
        <w:t>23</w:t>
      </w:r>
    </w:p>
    <w:p w14:paraId="38626364" w14:textId="77777777" w:rsidR="000A07F4" w:rsidRPr="000A07F4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Szpital Wojewódzki w Poznaniu</w:t>
      </w:r>
    </w:p>
    <w:p w14:paraId="318BCF6B" w14:textId="77777777" w:rsidR="00DA2A7E" w:rsidRPr="003261E7" w:rsidRDefault="000A07F4" w:rsidP="00627729">
      <w:pPr>
        <w:rPr>
          <w:b/>
          <w:bCs/>
          <w:sz w:val="22"/>
          <w:szCs w:val="22"/>
        </w:rPr>
      </w:pPr>
      <w:r w:rsidRPr="000A07F4">
        <w:rPr>
          <w:b/>
          <w:bCs/>
          <w:sz w:val="22"/>
          <w:szCs w:val="22"/>
        </w:rPr>
        <w:t>Dział Zamówień Publicznych</w:t>
      </w:r>
    </w:p>
    <w:p w14:paraId="5BA0F869" w14:textId="2815799D" w:rsidR="00DA2A7E" w:rsidRPr="003261E7" w:rsidRDefault="0092226E" w:rsidP="0062772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A07F4" w:rsidRPr="000A07F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0A07F4" w:rsidRPr="000A07F4">
        <w:rPr>
          <w:sz w:val="22"/>
          <w:szCs w:val="22"/>
        </w:rPr>
        <w:t>7/19</w:t>
      </w:r>
    </w:p>
    <w:p w14:paraId="4966CB5B" w14:textId="77777777" w:rsidR="00DA2A7E" w:rsidRPr="003261E7" w:rsidRDefault="000A07F4" w:rsidP="00627729">
      <w:pPr>
        <w:rPr>
          <w:sz w:val="22"/>
          <w:szCs w:val="22"/>
        </w:rPr>
      </w:pPr>
      <w:r w:rsidRPr="000A07F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0A07F4">
        <w:rPr>
          <w:sz w:val="22"/>
          <w:szCs w:val="22"/>
        </w:rPr>
        <w:t>Poznań</w:t>
      </w:r>
    </w:p>
    <w:p w14:paraId="76E90BAF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60E0CF77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7F02ED02" w14:textId="77777777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bCs/>
          <w:sz w:val="18"/>
          <w:szCs w:val="18"/>
        </w:rPr>
      </w:pPr>
    </w:p>
    <w:p w14:paraId="40AA5102" w14:textId="2B83EC09" w:rsidR="00DA2A7E" w:rsidRPr="003261E7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0F28614" w14:textId="2E4B5A77" w:rsidR="00DA2A7E" w:rsidRDefault="00DA2A7E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4630E02" w14:textId="571D30F3" w:rsidR="00627729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5EBCC65" w14:textId="77777777" w:rsidR="00627729" w:rsidRPr="003261E7" w:rsidRDefault="00627729" w:rsidP="0062772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30E8AA0" w14:textId="77777777" w:rsidR="00DA2A7E" w:rsidRPr="003261E7" w:rsidRDefault="00DA2A7E" w:rsidP="00627729">
      <w:pPr>
        <w:keepNext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E90266" w14:textId="0A9179D9" w:rsidR="00DA2A7E" w:rsidRDefault="00DA2A7E" w:rsidP="00627729">
      <w:pPr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2226E">
        <w:rPr>
          <w:b/>
          <w:sz w:val="28"/>
          <w:szCs w:val="24"/>
        </w:rPr>
        <w:t xml:space="preserve"> w zakresie zadania nr </w:t>
      </w:r>
      <w:r w:rsidR="005134D0">
        <w:rPr>
          <w:b/>
          <w:sz w:val="28"/>
          <w:szCs w:val="24"/>
        </w:rPr>
        <w:t>6</w:t>
      </w:r>
    </w:p>
    <w:p w14:paraId="195F2302" w14:textId="71CEB1E1" w:rsidR="00627729" w:rsidRDefault="00627729" w:rsidP="00627729">
      <w:pPr>
        <w:jc w:val="center"/>
        <w:rPr>
          <w:b/>
          <w:sz w:val="28"/>
          <w:szCs w:val="24"/>
        </w:rPr>
      </w:pPr>
    </w:p>
    <w:p w14:paraId="218B00BF" w14:textId="77777777" w:rsidR="00627729" w:rsidRPr="003261E7" w:rsidRDefault="00627729" w:rsidP="00627729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0A07F4" w:rsidRPr="003261E7" w14:paraId="77F40315" w14:textId="77777777" w:rsidTr="00016873">
        <w:trPr>
          <w:trHeight w:val="638"/>
        </w:trPr>
        <w:tc>
          <w:tcPr>
            <w:tcW w:w="959" w:type="dxa"/>
            <w:shd w:val="clear" w:color="auto" w:fill="auto"/>
          </w:tcPr>
          <w:p w14:paraId="590E00EF" w14:textId="77777777" w:rsidR="000A07F4" w:rsidRPr="003261E7" w:rsidRDefault="000A07F4" w:rsidP="00627729">
            <w:pPr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6FCB57" w14:textId="77777777" w:rsidR="00627729" w:rsidRDefault="005134D0" w:rsidP="00627729">
            <w:pPr>
              <w:jc w:val="both"/>
              <w:rPr>
                <w:b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D678C0">
              <w:rPr>
                <w:b/>
                <w:sz w:val="22"/>
                <w:szCs w:val="22"/>
              </w:rPr>
              <w:t xml:space="preserve"> </w:t>
            </w:r>
            <w:r w:rsidRPr="00D678C0">
              <w:rPr>
                <w:bCs/>
                <w:sz w:val="22"/>
                <w:szCs w:val="22"/>
              </w:rPr>
              <w:t>na</w:t>
            </w:r>
            <w:r w:rsidRPr="00D678C0">
              <w:rPr>
                <w:b/>
                <w:sz w:val="22"/>
                <w:szCs w:val="22"/>
              </w:rPr>
              <w:t xml:space="preserve"> </w:t>
            </w:r>
            <w:r w:rsidRPr="00D678C0">
              <w:rPr>
                <w:bCs/>
                <w:sz w:val="22"/>
                <w:szCs w:val="22"/>
              </w:rPr>
              <w:t>”</w:t>
            </w:r>
            <w:r w:rsidRPr="00D678C0">
              <w:rPr>
                <w:b/>
                <w:bCs/>
                <w:sz w:val="22"/>
                <w:szCs w:val="22"/>
              </w:rPr>
              <w:t>Przeglądy i naprawy aparatów USG</w:t>
            </w:r>
            <w:r w:rsidRPr="00D678C0">
              <w:rPr>
                <w:bCs/>
                <w:sz w:val="22"/>
                <w:szCs w:val="22"/>
              </w:rPr>
              <w:t>”</w:t>
            </w:r>
            <w:r w:rsidRPr="00D678C0">
              <w:rPr>
                <w:b/>
                <w:sz w:val="22"/>
                <w:szCs w:val="22"/>
              </w:rPr>
              <w:t xml:space="preserve"> </w:t>
            </w:r>
            <w:r w:rsidRPr="00D678C0">
              <w:rPr>
                <w:bCs/>
                <w:sz w:val="22"/>
                <w:szCs w:val="22"/>
              </w:rPr>
              <w:t>– znak sprawy</w:t>
            </w:r>
            <w:r w:rsidRPr="00D678C0">
              <w:rPr>
                <w:b/>
                <w:sz w:val="22"/>
                <w:szCs w:val="22"/>
              </w:rPr>
              <w:t xml:space="preserve"> SZW/DZP/69/2022</w:t>
            </w:r>
          </w:p>
          <w:p w14:paraId="0946B0A9" w14:textId="2B19DE3E" w:rsidR="005134D0" w:rsidRPr="003261E7" w:rsidRDefault="005134D0" w:rsidP="00627729">
            <w:pPr>
              <w:jc w:val="both"/>
              <w:rPr>
                <w:sz w:val="22"/>
                <w:szCs w:val="22"/>
              </w:rPr>
            </w:pPr>
          </w:p>
        </w:tc>
      </w:tr>
    </w:tbl>
    <w:p w14:paraId="61B13C18" w14:textId="77777777" w:rsidR="0092226E" w:rsidRDefault="0092226E" w:rsidP="00627729">
      <w:pPr>
        <w:jc w:val="both"/>
        <w:rPr>
          <w:sz w:val="22"/>
          <w:szCs w:val="22"/>
        </w:rPr>
      </w:pPr>
    </w:p>
    <w:p w14:paraId="63DA7137" w14:textId="7E195D1F" w:rsidR="00DA2A7E" w:rsidRDefault="00DA2A7E" w:rsidP="00627729">
      <w:pPr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0A07F4" w:rsidRPr="000A07F4">
        <w:rPr>
          <w:b/>
          <w:sz w:val="22"/>
          <w:szCs w:val="22"/>
        </w:rPr>
        <w:t>Szpital Wojewódzki w Poznaniu</w:t>
      </w:r>
      <w:r w:rsidR="00627729">
        <w:rPr>
          <w:b/>
          <w:sz w:val="22"/>
          <w:szCs w:val="22"/>
        </w:rPr>
        <w:t xml:space="preserve">,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</w:t>
      </w:r>
      <w:r w:rsidR="0092226E">
        <w:rPr>
          <w:sz w:val="22"/>
          <w:szCs w:val="22"/>
        </w:rPr>
        <w:t xml:space="preserve">w oparciu </w:t>
      </w:r>
      <w:r w:rsidR="0092226E">
        <w:rPr>
          <w:sz w:val="22"/>
          <w:szCs w:val="22"/>
        </w:rPr>
        <w:br/>
        <w:t xml:space="preserve">o art. 259 </w:t>
      </w:r>
      <w:r w:rsidRPr="003261E7">
        <w:rPr>
          <w:sz w:val="22"/>
          <w:szCs w:val="22"/>
        </w:rPr>
        <w:t xml:space="preserve">ustawy z dnia 11 września 2019r. Prawo zamówień publicznych </w:t>
      </w:r>
      <w:r w:rsidR="000A07F4" w:rsidRPr="000A07F4">
        <w:rPr>
          <w:sz w:val="22"/>
          <w:szCs w:val="22"/>
        </w:rPr>
        <w:t>(t.j. Dz.U. z 2021r. poz. 1129 z późn.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="0092226E">
        <w:rPr>
          <w:sz w:val="22"/>
          <w:szCs w:val="22"/>
        </w:rPr>
        <w:t xml:space="preserve"> w zakresie zadania nr </w:t>
      </w:r>
      <w:r w:rsidR="005A16AB">
        <w:rPr>
          <w:sz w:val="22"/>
          <w:szCs w:val="22"/>
        </w:rPr>
        <w:t>6</w:t>
      </w:r>
      <w:r>
        <w:rPr>
          <w:sz w:val="22"/>
          <w:szCs w:val="22"/>
        </w:rPr>
        <w:t>.</w:t>
      </w:r>
    </w:p>
    <w:p w14:paraId="61A2D6F4" w14:textId="77777777" w:rsidR="00627729" w:rsidRDefault="00627729" w:rsidP="00627729">
      <w:pPr>
        <w:jc w:val="both"/>
        <w:rPr>
          <w:b/>
          <w:bCs/>
          <w:sz w:val="22"/>
          <w:szCs w:val="22"/>
        </w:rPr>
      </w:pPr>
    </w:p>
    <w:p w14:paraId="4E3636E0" w14:textId="731AAE6F" w:rsidR="00DA2A7E" w:rsidRDefault="00DA2A7E" w:rsidP="00627729">
      <w:pPr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0A07F4" w:rsidRPr="007240DA" w14:paraId="75ED8491" w14:textId="77777777" w:rsidTr="00016873">
        <w:tc>
          <w:tcPr>
            <w:tcW w:w="2660" w:type="dxa"/>
            <w:shd w:val="clear" w:color="auto" w:fill="auto"/>
          </w:tcPr>
          <w:p w14:paraId="10E41ECC" w14:textId="2D0043E8" w:rsidR="000A07F4" w:rsidRPr="007240DA" w:rsidRDefault="000A07F4" w:rsidP="00627729">
            <w:pPr>
              <w:jc w:val="both"/>
              <w:rPr>
                <w:sz w:val="22"/>
                <w:szCs w:val="22"/>
              </w:rPr>
            </w:pPr>
            <w:r w:rsidRPr="000A07F4">
              <w:rPr>
                <w:sz w:val="22"/>
                <w:szCs w:val="22"/>
              </w:rPr>
              <w:t xml:space="preserve">Art. 255 pkt. </w:t>
            </w:r>
            <w:r w:rsidR="005A16A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1A7E2F69" w14:textId="5D3A51BD" w:rsidR="000A07F4" w:rsidRPr="007240DA" w:rsidRDefault="005A16AB" w:rsidP="00627729">
            <w:pPr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nie złożono żadnej oferty</w:t>
            </w:r>
          </w:p>
        </w:tc>
      </w:tr>
    </w:tbl>
    <w:p w14:paraId="0DE88886" w14:textId="77777777" w:rsidR="005A16AB" w:rsidRDefault="005A16AB" w:rsidP="00627729">
      <w:pPr>
        <w:pStyle w:val="Nagwek6"/>
        <w:spacing w:line="240" w:lineRule="auto"/>
        <w:rPr>
          <w:rFonts w:ascii="Times New Roman" w:hAnsi="Times New Roman"/>
          <w:szCs w:val="22"/>
        </w:rPr>
      </w:pPr>
    </w:p>
    <w:p w14:paraId="34039C12" w14:textId="66ACCAAF" w:rsidR="00DA2A7E" w:rsidRPr="003261E7" w:rsidRDefault="00DA2A7E" w:rsidP="00627729">
      <w:pPr>
        <w:pStyle w:val="Nagwek6"/>
        <w:spacing w:line="240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27FC816" w14:textId="77777777" w:rsidR="005A16AB" w:rsidRDefault="005A16AB" w:rsidP="0025511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Do zadania nr 6 nie złożono żadnej oferty.</w:t>
      </w:r>
    </w:p>
    <w:p w14:paraId="0FFA8A21" w14:textId="77777777" w:rsidR="005A16AB" w:rsidRDefault="005A16AB" w:rsidP="00255113">
      <w:pPr>
        <w:pStyle w:val="Tekstpodstawowy"/>
        <w:spacing w:line="240" w:lineRule="auto"/>
        <w:rPr>
          <w:sz w:val="22"/>
          <w:szCs w:val="22"/>
        </w:rPr>
      </w:pPr>
    </w:p>
    <w:p w14:paraId="10EB3ECB" w14:textId="5827F54E" w:rsidR="00627729" w:rsidRDefault="005A16AB" w:rsidP="00255113">
      <w:pPr>
        <w:pStyle w:val="Tekstpodstawowy"/>
        <w:spacing w:line="240" w:lineRule="auto"/>
        <w:rPr>
          <w:i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654EA11F" w14:textId="77777777" w:rsidR="0092226E" w:rsidRDefault="0092226E" w:rsidP="00627729">
      <w:pPr>
        <w:pStyle w:val="Tekstpodstawowy"/>
        <w:spacing w:line="240" w:lineRule="auto"/>
        <w:ind w:left="3117" w:firstLine="423"/>
        <w:jc w:val="right"/>
        <w:rPr>
          <w:i/>
          <w:sz w:val="22"/>
          <w:szCs w:val="22"/>
        </w:rPr>
      </w:pPr>
    </w:p>
    <w:p w14:paraId="2B38B202" w14:textId="77777777" w:rsidR="008A5484" w:rsidRDefault="008A5484" w:rsidP="008A548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911C3E7" w14:textId="77777777" w:rsidR="008A5484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955233" w14:textId="77777777" w:rsidR="008A5484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E7FCB1A" w14:textId="0D5EBEA2" w:rsidR="00DA2A7E" w:rsidRPr="003261E7" w:rsidRDefault="008A5484" w:rsidP="008A548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ADC7DCA" w14:textId="77777777" w:rsidR="00020DF5" w:rsidRPr="00DA2A7E" w:rsidRDefault="00020DF5" w:rsidP="00627729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F9AC4" w14:textId="77777777" w:rsidR="005E5DEB" w:rsidRDefault="005E5DEB">
      <w:r>
        <w:separator/>
      </w:r>
    </w:p>
  </w:endnote>
  <w:endnote w:type="continuationSeparator" w:id="0">
    <w:p w14:paraId="109A0524" w14:textId="77777777" w:rsidR="005E5DEB" w:rsidRDefault="005E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D549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3170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5F1A" w14:textId="52457EF2" w:rsidR="003F0CBE" w:rsidRDefault="003431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2B4AF91" wp14:editId="339E12D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0F3E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AFF16F9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E880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14DEBE" w14:textId="77777777" w:rsidR="003F0CBE" w:rsidRDefault="003F0CBE">
    <w:pPr>
      <w:pStyle w:val="Stopka"/>
      <w:tabs>
        <w:tab w:val="clear" w:pos="4536"/>
      </w:tabs>
      <w:jc w:val="center"/>
    </w:pPr>
  </w:p>
  <w:p w14:paraId="3BB1D80B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D9E53" w14:textId="77777777" w:rsidR="005E5DEB" w:rsidRDefault="005E5DEB">
      <w:r>
        <w:separator/>
      </w:r>
    </w:p>
  </w:footnote>
  <w:footnote w:type="continuationSeparator" w:id="0">
    <w:p w14:paraId="0C970B40" w14:textId="77777777" w:rsidR="005E5DEB" w:rsidRDefault="005E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3E42C" w14:textId="77777777" w:rsidR="000A07F4" w:rsidRDefault="000A07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86640" w14:textId="77777777" w:rsidR="000A07F4" w:rsidRDefault="000A07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6863" w14:textId="77777777" w:rsidR="000A07F4" w:rsidRDefault="000A07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26730305">
    <w:abstractNumId w:val="5"/>
  </w:num>
  <w:num w:numId="2" w16cid:durableId="98839715">
    <w:abstractNumId w:val="10"/>
  </w:num>
  <w:num w:numId="3" w16cid:durableId="830675277">
    <w:abstractNumId w:val="4"/>
  </w:num>
  <w:num w:numId="4" w16cid:durableId="1265990899">
    <w:abstractNumId w:val="9"/>
  </w:num>
  <w:num w:numId="5" w16cid:durableId="1454324622">
    <w:abstractNumId w:val="1"/>
  </w:num>
  <w:num w:numId="6" w16cid:durableId="1996914049">
    <w:abstractNumId w:val="2"/>
  </w:num>
  <w:num w:numId="7" w16cid:durableId="341669725">
    <w:abstractNumId w:val="8"/>
  </w:num>
  <w:num w:numId="8" w16cid:durableId="225651270">
    <w:abstractNumId w:val="6"/>
  </w:num>
  <w:num w:numId="9" w16cid:durableId="2082017482">
    <w:abstractNumId w:val="3"/>
  </w:num>
  <w:num w:numId="10" w16cid:durableId="1071925125">
    <w:abstractNumId w:val="0"/>
  </w:num>
  <w:num w:numId="11" w16cid:durableId="18792757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B8E"/>
    <w:rsid w:val="00020DF5"/>
    <w:rsid w:val="000345C2"/>
    <w:rsid w:val="00047A30"/>
    <w:rsid w:val="000A07F4"/>
    <w:rsid w:val="001B1480"/>
    <w:rsid w:val="00255113"/>
    <w:rsid w:val="002A4B8E"/>
    <w:rsid w:val="002D47D4"/>
    <w:rsid w:val="003261E7"/>
    <w:rsid w:val="0034314F"/>
    <w:rsid w:val="00372CE9"/>
    <w:rsid w:val="003F0CBE"/>
    <w:rsid w:val="00420F05"/>
    <w:rsid w:val="00467255"/>
    <w:rsid w:val="005134D0"/>
    <w:rsid w:val="00551A09"/>
    <w:rsid w:val="005644C6"/>
    <w:rsid w:val="005A16AB"/>
    <w:rsid w:val="005E5DEB"/>
    <w:rsid w:val="00627729"/>
    <w:rsid w:val="006E6C0F"/>
    <w:rsid w:val="006E706C"/>
    <w:rsid w:val="0079556E"/>
    <w:rsid w:val="007A2D48"/>
    <w:rsid w:val="007F118B"/>
    <w:rsid w:val="008A5484"/>
    <w:rsid w:val="0092226E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62317D"/>
  <w15:chartTrackingRefBased/>
  <w15:docId w15:val="{FF98F8E9-F97D-4EEB-861B-3B1FCB4DF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34314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139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5</cp:revision>
  <cp:lastPrinted>2022-12-23T10:15:00Z</cp:lastPrinted>
  <dcterms:created xsi:type="dcterms:W3CDTF">2022-12-16T09:48:00Z</dcterms:created>
  <dcterms:modified xsi:type="dcterms:W3CDTF">2022-12-23T10:15:00Z</dcterms:modified>
</cp:coreProperties>
</file>