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325C2D24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1E4F7C36" w14:textId="515ECA27" w:rsidR="00281DC6" w:rsidRPr="00281DC6" w:rsidRDefault="00C03622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093B80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1122C8E8" w14:textId="77777777" w:rsidR="00D44BFC" w:rsidRDefault="00D44BFC" w:rsidP="00D44BFC">
      <w:pPr>
        <w:jc w:val="center"/>
        <w:rPr>
          <w:b/>
          <w:sz w:val="28"/>
          <w:szCs w:val="28"/>
        </w:rPr>
      </w:pPr>
      <w:r w:rsidRPr="00D44BFC">
        <w:rPr>
          <w:b/>
          <w:sz w:val="28"/>
          <w:szCs w:val="28"/>
        </w:rPr>
        <w:t>Sukcesywna  dostawa drobiu, mięsa wieprzowego, mrożonych owoców i warzyw, masła, ryb oraz serów i twarogu do Szpitala Wojewódzkiego w Poznaniu</w:t>
      </w:r>
    </w:p>
    <w:p w14:paraId="52264483" w14:textId="0A02311D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12E1DD0" w14:textId="3B562343" w:rsidR="00872282" w:rsidRPr="00595A7A" w:rsidRDefault="00872282" w:rsidP="00872282">
      <w:pPr>
        <w:ind w:left="709"/>
        <w:jc w:val="both"/>
        <w:rPr>
          <w:b/>
        </w:rPr>
      </w:pPr>
      <w:r w:rsidRPr="006679F4">
        <w:rPr>
          <w:b/>
        </w:rPr>
        <w:t>Zadanie nr 1</w:t>
      </w:r>
      <w:r w:rsidRPr="00595A7A">
        <w:rPr>
          <w:b/>
        </w:rPr>
        <w:t xml:space="preserve">: </w:t>
      </w:r>
      <w:r>
        <w:rPr>
          <w:rFonts w:cs="Calibri"/>
          <w:b/>
        </w:rPr>
        <w:t xml:space="preserve">Drób </w:t>
      </w:r>
      <w:r w:rsidRPr="00595A7A">
        <w:rPr>
          <w:rFonts w:cs="Calibri"/>
          <w:b/>
        </w:rPr>
        <w:t>P</w:t>
      </w:r>
    </w:p>
    <w:p w14:paraId="613A5501" w14:textId="77777777" w:rsidR="00872282" w:rsidRPr="006679F4" w:rsidRDefault="00872282" w:rsidP="00872282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872282">
      <w:pPr>
        <w:ind w:left="709" w:hanging="284"/>
        <w:jc w:val="both"/>
      </w:pPr>
      <w:r w:rsidRPr="006679F4">
        <w:lastRenderedPageBreak/>
        <w:t xml:space="preserve">     stawka  podatku VAT wynosi  ......%</w:t>
      </w:r>
    </w:p>
    <w:p w14:paraId="331899F6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872282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872282">
      <w:pPr>
        <w:ind w:left="709"/>
        <w:jc w:val="both"/>
      </w:pPr>
      <w:r w:rsidRPr="006679F4">
        <w:t xml:space="preserve">wyliczona zgodnie z odpowiednią tabelą formularza cenowego </w:t>
      </w:r>
    </w:p>
    <w:p w14:paraId="083213C1" w14:textId="0FD7FFBC" w:rsidR="00CA7C6C" w:rsidRDefault="00872282" w:rsidP="00872282">
      <w:pPr>
        <w:spacing w:line="360" w:lineRule="auto"/>
        <w:ind w:firstLine="708"/>
        <w:jc w:val="both"/>
      </w:pPr>
      <w:r>
        <w:t>T</w:t>
      </w:r>
      <w:r w:rsidRPr="006679F4">
        <w:t xml:space="preserve">ermin wykonania umowy wynosi </w:t>
      </w:r>
      <w:r>
        <w:t>12</w:t>
      </w:r>
      <w:r w:rsidRPr="006679F4">
        <w:t xml:space="preserve"> miesięcy od daty zawarcia umowy</w:t>
      </w:r>
    </w:p>
    <w:p w14:paraId="1E684CF1" w14:textId="77777777" w:rsidR="00872282" w:rsidRDefault="00872282" w:rsidP="00872282">
      <w:pPr>
        <w:ind w:left="709"/>
        <w:jc w:val="both"/>
        <w:rPr>
          <w:b/>
        </w:rPr>
      </w:pPr>
    </w:p>
    <w:p w14:paraId="457071D6" w14:textId="3FA7AB6D" w:rsidR="00872282" w:rsidRPr="00595A7A" w:rsidRDefault="00872282" w:rsidP="00872282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2</w:t>
      </w:r>
      <w:r w:rsidRPr="00595A7A">
        <w:rPr>
          <w:b/>
        </w:rPr>
        <w:t xml:space="preserve">: </w:t>
      </w:r>
      <w:r>
        <w:rPr>
          <w:rFonts w:cs="Calibri"/>
          <w:b/>
        </w:rPr>
        <w:t>Drób K</w:t>
      </w:r>
    </w:p>
    <w:p w14:paraId="05CBF058" w14:textId="77777777" w:rsidR="00872282" w:rsidRPr="006679F4" w:rsidRDefault="00872282" w:rsidP="00872282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7BD00C06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stawka  podatku VAT wynosi  ......%</w:t>
      </w:r>
    </w:p>
    <w:p w14:paraId="776A3AE3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41620848" w14:textId="77777777" w:rsidR="00872282" w:rsidRPr="006679F4" w:rsidRDefault="00872282" w:rsidP="00872282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68E488B2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25D0D00" w14:textId="77777777" w:rsidR="00872282" w:rsidRPr="006679F4" w:rsidRDefault="00872282" w:rsidP="00872282">
      <w:pPr>
        <w:ind w:left="709"/>
        <w:jc w:val="both"/>
      </w:pPr>
      <w:r w:rsidRPr="006679F4">
        <w:t xml:space="preserve">wyliczona zgodnie z odpowiednią tabelą formularza cenowego </w:t>
      </w:r>
    </w:p>
    <w:p w14:paraId="66C887E6" w14:textId="464EAE3E" w:rsidR="00872282" w:rsidRDefault="00872282" w:rsidP="00872282">
      <w:pPr>
        <w:spacing w:line="360" w:lineRule="auto"/>
        <w:ind w:firstLine="708"/>
        <w:jc w:val="both"/>
      </w:pPr>
      <w:r>
        <w:t>T</w:t>
      </w:r>
      <w:r w:rsidRPr="006679F4">
        <w:t xml:space="preserve">ermin wykonania umowy wynosi </w:t>
      </w:r>
      <w:r>
        <w:t>12</w:t>
      </w:r>
      <w:r w:rsidRPr="006679F4">
        <w:t xml:space="preserve"> miesięcy od daty zawarcia umowy</w:t>
      </w:r>
    </w:p>
    <w:p w14:paraId="5A0D78AF" w14:textId="77777777" w:rsidR="00872282" w:rsidRDefault="00872282" w:rsidP="00872282">
      <w:pPr>
        <w:ind w:left="709"/>
        <w:jc w:val="both"/>
        <w:rPr>
          <w:b/>
        </w:rPr>
      </w:pPr>
    </w:p>
    <w:p w14:paraId="447F5432" w14:textId="537F69DF" w:rsidR="00872282" w:rsidRPr="00595A7A" w:rsidRDefault="00872282" w:rsidP="00872282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3</w:t>
      </w:r>
      <w:r w:rsidRPr="00595A7A">
        <w:rPr>
          <w:b/>
        </w:rPr>
        <w:t xml:space="preserve">: </w:t>
      </w:r>
      <w:r>
        <w:rPr>
          <w:rFonts w:cs="Calibri"/>
          <w:b/>
        </w:rPr>
        <w:t>Mięso wieprzowe P</w:t>
      </w:r>
    </w:p>
    <w:p w14:paraId="63CDDD80" w14:textId="77777777" w:rsidR="00872282" w:rsidRPr="006679F4" w:rsidRDefault="00872282" w:rsidP="00872282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6BB76172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stawka  podatku VAT wynosi  ......%</w:t>
      </w:r>
    </w:p>
    <w:p w14:paraId="75224C78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3FDC93C0" w14:textId="77777777" w:rsidR="00872282" w:rsidRPr="006679F4" w:rsidRDefault="00872282" w:rsidP="00872282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0C1D05D8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5075E1D2" w14:textId="77777777" w:rsidR="00872282" w:rsidRPr="006679F4" w:rsidRDefault="00872282" w:rsidP="00872282">
      <w:pPr>
        <w:ind w:left="709"/>
        <w:jc w:val="both"/>
      </w:pPr>
      <w:r w:rsidRPr="006679F4">
        <w:t xml:space="preserve">wyliczona zgodnie z odpowiednią tabelą formularza cenowego </w:t>
      </w:r>
    </w:p>
    <w:p w14:paraId="55651186" w14:textId="77777777" w:rsidR="00872282" w:rsidRDefault="00872282" w:rsidP="00872282">
      <w:pPr>
        <w:spacing w:line="360" w:lineRule="auto"/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daty zawarcia umowy</w:t>
      </w:r>
    </w:p>
    <w:p w14:paraId="62B555BB" w14:textId="57165E16" w:rsidR="00872282" w:rsidRPr="00595A7A" w:rsidRDefault="00872282" w:rsidP="00872282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4</w:t>
      </w:r>
      <w:r w:rsidRPr="00595A7A">
        <w:rPr>
          <w:b/>
        </w:rPr>
        <w:t xml:space="preserve">: </w:t>
      </w:r>
      <w:r>
        <w:rPr>
          <w:rFonts w:cs="Calibri"/>
          <w:b/>
        </w:rPr>
        <w:t>Mięso wieprzowe K</w:t>
      </w:r>
    </w:p>
    <w:p w14:paraId="61A6DB72" w14:textId="77777777" w:rsidR="00872282" w:rsidRPr="006679F4" w:rsidRDefault="00872282" w:rsidP="00872282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593D8F8F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stawka  podatku VAT wynosi  ......%</w:t>
      </w:r>
    </w:p>
    <w:p w14:paraId="29B9576A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465B37A7" w14:textId="77777777" w:rsidR="00872282" w:rsidRPr="006679F4" w:rsidRDefault="00872282" w:rsidP="00872282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3472D9B6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3516DF01" w14:textId="77777777" w:rsidR="00872282" w:rsidRPr="006679F4" w:rsidRDefault="00872282" w:rsidP="00872282">
      <w:pPr>
        <w:ind w:left="709"/>
        <w:jc w:val="both"/>
      </w:pPr>
      <w:r w:rsidRPr="006679F4">
        <w:t xml:space="preserve">wyliczona zgodnie z odpowiednią tabelą formularza cenowego </w:t>
      </w:r>
    </w:p>
    <w:p w14:paraId="4975F291" w14:textId="77777777" w:rsidR="00872282" w:rsidRDefault="00872282" w:rsidP="00872282">
      <w:pPr>
        <w:spacing w:line="360" w:lineRule="auto"/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daty zawarcia umowy</w:t>
      </w:r>
    </w:p>
    <w:p w14:paraId="2FAA5E9A" w14:textId="43674774" w:rsidR="00872282" w:rsidRPr="00595A7A" w:rsidRDefault="00872282" w:rsidP="00872282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5</w:t>
      </w:r>
      <w:r w:rsidRPr="00595A7A">
        <w:rPr>
          <w:b/>
        </w:rPr>
        <w:t xml:space="preserve">: </w:t>
      </w:r>
      <w:r>
        <w:rPr>
          <w:rFonts w:cs="Calibri"/>
          <w:b/>
        </w:rPr>
        <w:t>Mrożone owoce i warzywa P</w:t>
      </w:r>
    </w:p>
    <w:p w14:paraId="35FC143C" w14:textId="77777777" w:rsidR="00872282" w:rsidRPr="006679F4" w:rsidRDefault="00872282" w:rsidP="00872282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22A116EB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stawka  podatku VAT wynosi  ......%</w:t>
      </w:r>
    </w:p>
    <w:p w14:paraId="18F8F609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220387BF" w14:textId="77777777" w:rsidR="00872282" w:rsidRPr="006679F4" w:rsidRDefault="00872282" w:rsidP="00872282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7C7B6102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4457387" w14:textId="77777777" w:rsidR="00872282" w:rsidRPr="006679F4" w:rsidRDefault="00872282" w:rsidP="00872282">
      <w:pPr>
        <w:ind w:left="709"/>
        <w:jc w:val="both"/>
      </w:pPr>
      <w:r w:rsidRPr="006679F4">
        <w:t xml:space="preserve">wyliczona zgodnie z odpowiednią tabelą formularza cenowego </w:t>
      </w:r>
    </w:p>
    <w:p w14:paraId="176DC7CE" w14:textId="77777777" w:rsidR="00872282" w:rsidRDefault="00872282" w:rsidP="00872282">
      <w:pPr>
        <w:spacing w:line="360" w:lineRule="auto"/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daty zawarcia umowy</w:t>
      </w:r>
    </w:p>
    <w:p w14:paraId="7E7D20AB" w14:textId="418B9492" w:rsidR="00872282" w:rsidRPr="00595A7A" w:rsidRDefault="00872282" w:rsidP="00872282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6</w:t>
      </w:r>
      <w:r w:rsidRPr="00595A7A">
        <w:rPr>
          <w:b/>
        </w:rPr>
        <w:t xml:space="preserve">: </w:t>
      </w:r>
      <w:r>
        <w:rPr>
          <w:rFonts w:cs="Calibri"/>
          <w:b/>
        </w:rPr>
        <w:t>Mrożone owoce i warzywa K</w:t>
      </w:r>
    </w:p>
    <w:p w14:paraId="215B4951" w14:textId="77777777" w:rsidR="00872282" w:rsidRPr="006679F4" w:rsidRDefault="00872282" w:rsidP="00872282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46187261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stawka  podatku VAT wynosi  ......%</w:t>
      </w:r>
    </w:p>
    <w:p w14:paraId="32E8D7CB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29AB5772" w14:textId="77777777" w:rsidR="00872282" w:rsidRPr="006679F4" w:rsidRDefault="00872282" w:rsidP="00872282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2D467BF1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040DA9FE" w14:textId="77777777" w:rsidR="00872282" w:rsidRPr="006679F4" w:rsidRDefault="00872282" w:rsidP="00872282">
      <w:pPr>
        <w:ind w:left="709"/>
        <w:jc w:val="both"/>
      </w:pPr>
      <w:r w:rsidRPr="006679F4">
        <w:t xml:space="preserve">wyliczona zgodnie z odpowiednią tabelą formularza cenowego </w:t>
      </w:r>
    </w:p>
    <w:p w14:paraId="1B3F15CB" w14:textId="77777777" w:rsidR="00872282" w:rsidRDefault="00872282" w:rsidP="00872282">
      <w:pPr>
        <w:spacing w:line="360" w:lineRule="auto"/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daty zawarcia umowy</w:t>
      </w:r>
    </w:p>
    <w:p w14:paraId="0A13C40E" w14:textId="792FF3C4" w:rsidR="00872282" w:rsidRPr="00595A7A" w:rsidRDefault="00872282" w:rsidP="00872282">
      <w:pPr>
        <w:ind w:left="709"/>
        <w:jc w:val="both"/>
        <w:rPr>
          <w:b/>
        </w:rPr>
      </w:pPr>
      <w:r w:rsidRPr="006679F4">
        <w:rPr>
          <w:b/>
        </w:rPr>
        <w:lastRenderedPageBreak/>
        <w:t xml:space="preserve">Zadanie nr </w:t>
      </w:r>
      <w:r>
        <w:rPr>
          <w:b/>
        </w:rPr>
        <w:t>7</w:t>
      </w:r>
      <w:r w:rsidRPr="00595A7A">
        <w:rPr>
          <w:b/>
        </w:rPr>
        <w:t xml:space="preserve">: </w:t>
      </w:r>
      <w:r>
        <w:rPr>
          <w:rFonts w:cs="Calibri"/>
          <w:b/>
        </w:rPr>
        <w:t xml:space="preserve">Masło </w:t>
      </w:r>
    </w:p>
    <w:p w14:paraId="3354FB18" w14:textId="77777777" w:rsidR="00872282" w:rsidRPr="006679F4" w:rsidRDefault="00872282" w:rsidP="00872282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5E318F6C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stawka  podatku VAT wynosi  ......%</w:t>
      </w:r>
    </w:p>
    <w:p w14:paraId="2E581BEB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0533DF9D" w14:textId="77777777" w:rsidR="00872282" w:rsidRPr="006679F4" w:rsidRDefault="00872282" w:rsidP="00872282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32164A53" w14:textId="77777777" w:rsidR="00872282" w:rsidRPr="006679F4" w:rsidRDefault="00872282" w:rsidP="00872282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1C2E2626" w14:textId="77777777" w:rsidR="00872282" w:rsidRPr="006679F4" w:rsidRDefault="00872282" w:rsidP="00872282">
      <w:pPr>
        <w:ind w:left="709"/>
        <w:jc w:val="both"/>
      </w:pPr>
      <w:r w:rsidRPr="006679F4">
        <w:t xml:space="preserve">wyliczona zgodnie z odpowiednią tabelą formularza cenowego </w:t>
      </w:r>
    </w:p>
    <w:p w14:paraId="317A4B09" w14:textId="77777777" w:rsidR="00872282" w:rsidRDefault="00872282" w:rsidP="00872282">
      <w:pPr>
        <w:spacing w:line="360" w:lineRule="auto"/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daty zawarcia umowy</w:t>
      </w:r>
    </w:p>
    <w:p w14:paraId="11FA7F32" w14:textId="6342CB9D" w:rsidR="00516698" w:rsidRPr="00595A7A" w:rsidRDefault="00516698" w:rsidP="00516698">
      <w:pPr>
        <w:ind w:left="709"/>
        <w:jc w:val="both"/>
        <w:rPr>
          <w:b/>
        </w:rPr>
      </w:pPr>
      <w:r w:rsidRPr="006679F4">
        <w:rPr>
          <w:b/>
        </w:rPr>
        <w:t>Zadanie nr</w:t>
      </w:r>
      <w:r w:rsidRPr="00595A7A">
        <w:rPr>
          <w:b/>
        </w:rPr>
        <w:t xml:space="preserve">: </w:t>
      </w:r>
      <w:r w:rsidR="00710688">
        <w:rPr>
          <w:b/>
        </w:rPr>
        <w:t xml:space="preserve">8 </w:t>
      </w:r>
      <w:r>
        <w:rPr>
          <w:rFonts w:cs="Calibri"/>
          <w:b/>
        </w:rPr>
        <w:t>Ryby</w:t>
      </w:r>
    </w:p>
    <w:p w14:paraId="51EE57DC" w14:textId="77777777" w:rsidR="00516698" w:rsidRPr="006679F4" w:rsidRDefault="00516698" w:rsidP="00516698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3FAD83B0" w14:textId="77777777" w:rsidR="00516698" w:rsidRPr="006679F4" w:rsidRDefault="00516698" w:rsidP="00516698">
      <w:pPr>
        <w:ind w:left="709" w:hanging="284"/>
        <w:jc w:val="both"/>
      </w:pPr>
      <w:r w:rsidRPr="006679F4">
        <w:t xml:space="preserve">     stawka  podatku VAT wynosi  ......%</w:t>
      </w:r>
    </w:p>
    <w:p w14:paraId="7EA1DEEF" w14:textId="77777777" w:rsidR="00516698" w:rsidRPr="006679F4" w:rsidRDefault="00516698" w:rsidP="00516698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22F27B86" w14:textId="77777777" w:rsidR="00516698" w:rsidRPr="006679F4" w:rsidRDefault="00516698" w:rsidP="00516698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799188" w14:textId="77777777" w:rsidR="00516698" w:rsidRPr="006679F4" w:rsidRDefault="00516698" w:rsidP="00516698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11D0DDAF" w14:textId="77777777" w:rsidR="00516698" w:rsidRPr="006679F4" w:rsidRDefault="00516698" w:rsidP="00516698">
      <w:pPr>
        <w:ind w:left="709"/>
        <w:jc w:val="both"/>
      </w:pPr>
      <w:r w:rsidRPr="006679F4">
        <w:t xml:space="preserve">wyliczona zgodnie z odpowiednią tabelą formularza cenowego </w:t>
      </w:r>
    </w:p>
    <w:p w14:paraId="14D53CCC" w14:textId="77777777" w:rsidR="00516698" w:rsidRDefault="00516698" w:rsidP="00516698">
      <w:pPr>
        <w:spacing w:line="360" w:lineRule="auto"/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daty zawarcia umowy</w:t>
      </w:r>
    </w:p>
    <w:p w14:paraId="33FD5077" w14:textId="172535D7" w:rsidR="00EB7B58" w:rsidRPr="00595A7A" w:rsidRDefault="00EB7B58" w:rsidP="00EB7B58">
      <w:pPr>
        <w:ind w:left="709"/>
        <w:jc w:val="both"/>
        <w:rPr>
          <w:b/>
        </w:rPr>
      </w:pPr>
      <w:r w:rsidRPr="006679F4">
        <w:rPr>
          <w:b/>
        </w:rPr>
        <w:t>Zadanie nr</w:t>
      </w:r>
      <w:r w:rsidRPr="00595A7A">
        <w:rPr>
          <w:b/>
        </w:rPr>
        <w:t xml:space="preserve">: </w:t>
      </w:r>
      <w:r w:rsidR="00492DFD">
        <w:rPr>
          <w:b/>
        </w:rPr>
        <w:t>9</w:t>
      </w:r>
      <w:r>
        <w:rPr>
          <w:b/>
        </w:rPr>
        <w:t xml:space="preserve"> Ser i twaróg P</w:t>
      </w:r>
    </w:p>
    <w:p w14:paraId="1804A3CC" w14:textId="77777777" w:rsidR="00EB7B58" w:rsidRPr="006679F4" w:rsidRDefault="00EB7B58" w:rsidP="00EB7B58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050C964A" w14:textId="77777777" w:rsidR="00EB7B58" w:rsidRPr="006679F4" w:rsidRDefault="00EB7B58" w:rsidP="00EB7B58">
      <w:pPr>
        <w:ind w:left="709" w:hanging="284"/>
        <w:jc w:val="both"/>
      </w:pPr>
      <w:r w:rsidRPr="006679F4">
        <w:t xml:space="preserve">     stawka  podatku VAT wynosi  ......%</w:t>
      </w:r>
    </w:p>
    <w:p w14:paraId="4EEE4BCE" w14:textId="77777777" w:rsidR="00EB7B58" w:rsidRPr="006679F4" w:rsidRDefault="00EB7B58" w:rsidP="00EB7B58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26DEFD26" w14:textId="77777777" w:rsidR="00EB7B58" w:rsidRPr="006679F4" w:rsidRDefault="00EB7B58" w:rsidP="00EB7B58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53A25014" w14:textId="77777777" w:rsidR="00EB7B58" w:rsidRPr="006679F4" w:rsidRDefault="00EB7B58" w:rsidP="00EB7B58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14E6EEBA" w14:textId="77777777" w:rsidR="00EB7B58" w:rsidRPr="006679F4" w:rsidRDefault="00EB7B58" w:rsidP="00EB7B58">
      <w:pPr>
        <w:ind w:left="709"/>
        <w:jc w:val="both"/>
      </w:pPr>
      <w:r w:rsidRPr="006679F4">
        <w:t xml:space="preserve">wyliczona zgodnie z odpowiednią tabelą formularza cenowego </w:t>
      </w:r>
    </w:p>
    <w:p w14:paraId="7A6118C7" w14:textId="77777777" w:rsidR="00EB7B58" w:rsidRDefault="00EB7B58" w:rsidP="00EB7B58">
      <w:pPr>
        <w:spacing w:line="360" w:lineRule="auto"/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daty zawarcia umowy</w:t>
      </w:r>
    </w:p>
    <w:p w14:paraId="42A1937E" w14:textId="39012466" w:rsidR="00EB7B58" w:rsidRPr="00595A7A" w:rsidRDefault="00EB7B58" w:rsidP="00EB7B58">
      <w:pPr>
        <w:ind w:left="709"/>
        <w:jc w:val="both"/>
        <w:rPr>
          <w:b/>
        </w:rPr>
      </w:pPr>
      <w:r w:rsidRPr="006679F4">
        <w:rPr>
          <w:b/>
        </w:rPr>
        <w:t>Zadanie nr</w:t>
      </w:r>
      <w:r w:rsidRPr="00595A7A">
        <w:rPr>
          <w:b/>
        </w:rPr>
        <w:t xml:space="preserve">: </w:t>
      </w:r>
      <w:r>
        <w:rPr>
          <w:b/>
        </w:rPr>
        <w:t xml:space="preserve">10 Ser i twaróg K </w:t>
      </w:r>
    </w:p>
    <w:p w14:paraId="4BA410DB" w14:textId="77777777" w:rsidR="00EB7B58" w:rsidRPr="006679F4" w:rsidRDefault="00EB7B58" w:rsidP="00EB7B58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70277CD2" w14:textId="77777777" w:rsidR="00EB7B58" w:rsidRPr="006679F4" w:rsidRDefault="00EB7B58" w:rsidP="00EB7B58">
      <w:pPr>
        <w:ind w:left="709" w:hanging="284"/>
        <w:jc w:val="both"/>
      </w:pPr>
      <w:r w:rsidRPr="006679F4">
        <w:t xml:space="preserve">     stawka  podatku VAT wynosi  ......%</w:t>
      </w:r>
    </w:p>
    <w:p w14:paraId="35EC6745" w14:textId="77777777" w:rsidR="00EB7B58" w:rsidRPr="006679F4" w:rsidRDefault="00EB7B58" w:rsidP="00EB7B58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494299F5" w14:textId="77777777" w:rsidR="00EB7B58" w:rsidRPr="006679F4" w:rsidRDefault="00EB7B58" w:rsidP="00EB7B58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1B192851" w14:textId="77777777" w:rsidR="00EB7B58" w:rsidRPr="006679F4" w:rsidRDefault="00EB7B58" w:rsidP="00EB7B58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F2C7CE0" w14:textId="77777777" w:rsidR="00EB7B58" w:rsidRPr="006679F4" w:rsidRDefault="00EB7B58" w:rsidP="00EB7B58">
      <w:pPr>
        <w:ind w:left="709"/>
        <w:jc w:val="both"/>
      </w:pPr>
      <w:r w:rsidRPr="006679F4">
        <w:t xml:space="preserve">wyliczona zgodnie z odpowiednią tabelą formularza cenowego </w:t>
      </w:r>
    </w:p>
    <w:p w14:paraId="58BF61DC" w14:textId="77777777" w:rsidR="00EB7B58" w:rsidRDefault="00EB7B58" w:rsidP="00EB7B58">
      <w:pPr>
        <w:spacing w:line="360" w:lineRule="auto"/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daty zawarcia umowy</w:t>
      </w: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3A51F8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3A51F8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777777" w:rsidR="003A51F8" w:rsidRDefault="003A51F8" w:rsidP="003A51F8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AA934AB" w14:textId="77777777" w:rsidR="005201CC" w:rsidRPr="000540D7" w:rsidRDefault="005201CC" w:rsidP="005201CC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901B81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5A8E2E67" w:rsidR="00D74BC1" w:rsidRDefault="00281DC6">
    <w:pPr>
      <w:pStyle w:val="Nagwek"/>
    </w:pPr>
    <w:r w:rsidRPr="00074235">
      <w:t>Znak sprawy: SZW/DZP/</w:t>
    </w:r>
    <w:r w:rsidR="00872282">
      <w:t>87</w:t>
    </w:r>
    <w:r w:rsidRPr="00074235">
      <w:t>/202</w:t>
    </w:r>
    <w:r w:rsidR="00D052E3" w:rsidRPr="00074235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A51F8"/>
    <w:rsid w:val="003A60C7"/>
    <w:rsid w:val="003A652F"/>
    <w:rsid w:val="00443C09"/>
    <w:rsid w:val="0044482A"/>
    <w:rsid w:val="00460383"/>
    <w:rsid w:val="00492DFD"/>
    <w:rsid w:val="004A2566"/>
    <w:rsid w:val="00516698"/>
    <w:rsid w:val="005201CC"/>
    <w:rsid w:val="00535E57"/>
    <w:rsid w:val="005A70C7"/>
    <w:rsid w:val="005E6300"/>
    <w:rsid w:val="005F3161"/>
    <w:rsid w:val="00613B65"/>
    <w:rsid w:val="0064110C"/>
    <w:rsid w:val="006A0EFD"/>
    <w:rsid w:val="00710688"/>
    <w:rsid w:val="00740C0B"/>
    <w:rsid w:val="007717C3"/>
    <w:rsid w:val="007B7258"/>
    <w:rsid w:val="007C31FA"/>
    <w:rsid w:val="00804388"/>
    <w:rsid w:val="00812E90"/>
    <w:rsid w:val="00872282"/>
    <w:rsid w:val="008A73B0"/>
    <w:rsid w:val="00901B81"/>
    <w:rsid w:val="00916B87"/>
    <w:rsid w:val="009E2DA0"/>
    <w:rsid w:val="00B22D6B"/>
    <w:rsid w:val="00B43830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64384"/>
    <w:rsid w:val="00D74BC1"/>
    <w:rsid w:val="00E60E9A"/>
    <w:rsid w:val="00EB7B58"/>
    <w:rsid w:val="00ED6E3C"/>
    <w:rsid w:val="00EE54E7"/>
    <w:rsid w:val="00F2537A"/>
    <w:rsid w:val="00F300EA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134</TotalTime>
  <Pages>5</Pages>
  <Words>1106</Words>
  <Characters>8914</Characters>
  <Application>Microsoft Office Word</Application>
  <DocSecurity>0</DocSecurity>
  <Lines>74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47</cp:revision>
  <cp:lastPrinted>2007-10-05T06:59:00Z</cp:lastPrinted>
  <dcterms:created xsi:type="dcterms:W3CDTF">2021-03-05T08:11:00Z</dcterms:created>
  <dcterms:modified xsi:type="dcterms:W3CDTF">2022-12-21T09:28:00Z</dcterms:modified>
</cp:coreProperties>
</file>