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A4F096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</w:t>
      </w:r>
      <w:r w:rsidR="002569A6">
        <w:rPr>
          <w:b/>
          <w:sz w:val="22"/>
          <w:szCs w:val="22"/>
        </w:rPr>
        <w:t xml:space="preserve"> aparatury medycznej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91FED17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AC0870">
        <w:rPr>
          <w:bCs/>
          <w:sz w:val="22"/>
          <w:u w:val="single"/>
          <w:lang w:val="en-US"/>
        </w:rPr>
        <w:t>Zestawy rehabilitacyjne</w:t>
      </w:r>
    </w:p>
    <w:bookmarkEnd w:id="4"/>
    <w:p w14:paraId="36C3FEFA" w14:textId="419AB73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033317">
        <w:rPr>
          <w:bCs/>
          <w:sz w:val="22"/>
        </w:rPr>
        <w:t>10</w:t>
      </w:r>
      <w:r w:rsidR="00F67712">
        <w:rPr>
          <w:bCs/>
          <w:sz w:val="22"/>
        </w:rPr>
        <w:t xml:space="preserve">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FD259D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033317">
        <w:rPr>
          <w:b/>
          <w:sz w:val="22"/>
        </w:rPr>
        <w:t>10</w:t>
      </w:r>
      <w:r w:rsidR="00F67712"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EAF9A3C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  <w:r w:rsidR="0054209F">
        <w:t xml:space="preserve"> 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9D4DACB" w14:textId="4DF60FA3" w:rsidR="00B71BCD" w:rsidRDefault="00B71BCD" w:rsidP="00B71BCD">
      <w:pPr>
        <w:jc w:val="both"/>
      </w:pPr>
      <w:bookmarkStart w:id="6" w:name="_Hlk51753816"/>
      <w:bookmarkStart w:id="7" w:name="_Hlk50105795"/>
      <w:bookmarkEnd w:id="3"/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65DA732A" w14:textId="77777777" w:rsidR="00B71BCD" w:rsidRDefault="00B71BCD" w:rsidP="00B71BCD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880EECC" w14:textId="77777777" w:rsidR="00B71BCD" w:rsidRDefault="00B71BCD" w:rsidP="00B71BCD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555C819" w14:textId="77777777" w:rsidR="00B71BCD" w:rsidRDefault="00B71BCD" w:rsidP="00B71BCD">
      <w:pPr>
        <w:jc w:val="both"/>
        <w:rPr>
          <w:u w:val="single"/>
        </w:rPr>
      </w:pPr>
      <w:bookmarkStart w:id="8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  <w:bookmarkEnd w:id="8"/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03718B2D" w14:textId="77777777" w:rsidR="00B36CBF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140AE03" w14:textId="4D35689E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 w:rsidR="00AC0870">
        <w:rPr>
          <w:bCs/>
          <w:sz w:val="22"/>
          <w:u w:val="single"/>
          <w:lang w:val="en-US"/>
        </w:rPr>
        <w:t>Łóżka</w:t>
      </w:r>
    </w:p>
    <w:p w14:paraId="5960A3B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B76BD90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5531BB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5B5CF4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C09C0D3" w14:textId="77777777" w:rsidR="00B36CBF" w:rsidRDefault="00B36CBF" w:rsidP="00B36CBF">
      <w:pPr>
        <w:jc w:val="both"/>
      </w:pPr>
      <w:r>
        <w:t xml:space="preserve">w tym: </w:t>
      </w:r>
    </w:p>
    <w:p w14:paraId="4D3743BB" w14:textId="77777777" w:rsidR="00B36CBF" w:rsidRDefault="00B36CBF" w:rsidP="006B0115">
      <w:pPr>
        <w:numPr>
          <w:ilvl w:val="0"/>
          <w:numId w:val="18"/>
        </w:numPr>
      </w:pPr>
      <w:r>
        <w:t xml:space="preserve">Koszt jednego przeglądu </w:t>
      </w:r>
    </w:p>
    <w:p w14:paraId="5C2E381F" w14:textId="77777777" w:rsidR="00B36CBF" w:rsidRDefault="00B36CBF" w:rsidP="00B36CBF">
      <w:pPr>
        <w:ind w:left="1068"/>
      </w:pPr>
      <w:r>
        <w:t>Wartość netto:    ………. ….% VAT: ………..</w:t>
      </w:r>
    </w:p>
    <w:p w14:paraId="742BD945" w14:textId="77777777" w:rsidR="00B36CBF" w:rsidRDefault="00B36CBF" w:rsidP="00B36CBF">
      <w:pPr>
        <w:ind w:left="1068"/>
      </w:pPr>
      <w:r>
        <w:t>Wartość brutto: ………..</w:t>
      </w:r>
    </w:p>
    <w:p w14:paraId="513B2E5E" w14:textId="77777777" w:rsidR="00B36CBF" w:rsidRDefault="00B36CBF" w:rsidP="00B36CBF">
      <w:pPr>
        <w:ind w:left="1068"/>
      </w:pPr>
    </w:p>
    <w:p w14:paraId="666EA131" w14:textId="77777777" w:rsidR="00B36CBF" w:rsidRDefault="00B36CBF" w:rsidP="006B0115">
      <w:pPr>
        <w:numPr>
          <w:ilvl w:val="0"/>
          <w:numId w:val="1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D2AB4DC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A693084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0771491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35CC5A3" w14:textId="77777777" w:rsidR="00B36CBF" w:rsidRPr="008D24E8" w:rsidRDefault="00B36CBF" w:rsidP="00B36CBF">
      <w:pPr>
        <w:rPr>
          <w:color w:val="FF0000"/>
          <w:sz w:val="20"/>
        </w:rPr>
      </w:pPr>
    </w:p>
    <w:p w14:paraId="6916B23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26BFC41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5D1A315" w14:textId="13E0B4CD" w:rsidR="00B36CBF" w:rsidRDefault="00B36CBF" w:rsidP="00B36CBF">
      <w:pPr>
        <w:jc w:val="both"/>
      </w:pPr>
      <w:r>
        <w:rPr>
          <w:b/>
        </w:rPr>
        <w:lastRenderedPageBreak/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766A2D79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25F7AC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03F6465E" w14:textId="0AEA4881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AC0870">
        <w:rPr>
          <w:u w:val="single"/>
        </w:rPr>
        <w:t>2</w:t>
      </w:r>
      <w:r>
        <w:rPr>
          <w:u w:val="single"/>
        </w:rPr>
        <w:t xml:space="preserve"> – nie ma tu zastosowania art. 128 ust. 1 Ustawy)</w:t>
      </w:r>
    </w:p>
    <w:p w14:paraId="4B73AE84" w14:textId="35F4E390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ECAD738" w14:textId="70DCE7A5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4AEC8CC" w14:textId="1C6988C5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 w:rsidR="00AC0870">
        <w:rPr>
          <w:bCs/>
          <w:sz w:val="22"/>
          <w:u w:val="single"/>
          <w:lang w:val="en-US"/>
        </w:rPr>
        <w:t>Defibrylatory</w:t>
      </w:r>
    </w:p>
    <w:p w14:paraId="205A23C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1AA7A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29EE49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B4922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E56DFF0" w14:textId="77777777" w:rsidR="00B36CBF" w:rsidRDefault="00B36CBF" w:rsidP="00B36CBF">
      <w:pPr>
        <w:jc w:val="both"/>
      </w:pPr>
      <w:r>
        <w:t xml:space="preserve">w tym: </w:t>
      </w:r>
    </w:p>
    <w:p w14:paraId="65DA063A" w14:textId="77777777" w:rsidR="00B36CBF" w:rsidRDefault="00B36CBF" w:rsidP="006B0115">
      <w:pPr>
        <w:numPr>
          <w:ilvl w:val="0"/>
          <w:numId w:val="19"/>
        </w:numPr>
      </w:pPr>
      <w:r>
        <w:t xml:space="preserve">Koszt jednego przeglądu </w:t>
      </w:r>
    </w:p>
    <w:p w14:paraId="782DCBA3" w14:textId="77777777" w:rsidR="00B36CBF" w:rsidRDefault="00B36CBF" w:rsidP="00B36CBF">
      <w:pPr>
        <w:ind w:left="1068"/>
      </w:pPr>
      <w:r>
        <w:t>Wartość netto:    ………. ….% VAT: ………..</w:t>
      </w:r>
    </w:p>
    <w:p w14:paraId="0FEA33FD" w14:textId="77777777" w:rsidR="00B36CBF" w:rsidRDefault="00B36CBF" w:rsidP="00B36CBF">
      <w:pPr>
        <w:ind w:left="1068"/>
      </w:pPr>
      <w:r>
        <w:t>Wartość brutto: ………..</w:t>
      </w:r>
    </w:p>
    <w:p w14:paraId="26D9297C" w14:textId="77777777" w:rsidR="00B36CBF" w:rsidRDefault="00B36CBF" w:rsidP="00B36CBF">
      <w:pPr>
        <w:ind w:left="1068"/>
      </w:pPr>
    </w:p>
    <w:p w14:paraId="741932D7" w14:textId="77777777" w:rsidR="00B36CBF" w:rsidRDefault="00B36CBF" w:rsidP="006B0115">
      <w:pPr>
        <w:numPr>
          <w:ilvl w:val="0"/>
          <w:numId w:val="1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5C0562C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EB69766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7DDAED7B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52D5882F" w14:textId="77777777" w:rsidR="00B36CBF" w:rsidRPr="008D24E8" w:rsidRDefault="00B36CBF" w:rsidP="00B36CBF">
      <w:pPr>
        <w:rPr>
          <w:color w:val="FF0000"/>
          <w:sz w:val="20"/>
        </w:rPr>
      </w:pPr>
    </w:p>
    <w:p w14:paraId="64D660B1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F485C8A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612E5BC" w14:textId="0254350B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7E0441B3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459592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72BE0103" w14:textId="7188CD5A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AC0870">
        <w:rPr>
          <w:u w:val="single"/>
        </w:rPr>
        <w:t>3</w:t>
      </w:r>
      <w:r>
        <w:rPr>
          <w:u w:val="single"/>
        </w:rPr>
        <w:t xml:space="preserve"> – nie ma tu zastosowania art. 128 ust. 1 Ustawy)</w:t>
      </w:r>
    </w:p>
    <w:p w14:paraId="65AF99E7" w14:textId="419E62F6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4475194" w14:textId="4E32AA9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3AEACA5" w14:textId="71EF488B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 w:rsidR="00AC0870">
        <w:rPr>
          <w:bCs/>
          <w:sz w:val="22"/>
          <w:u w:val="single"/>
          <w:lang w:val="en-US"/>
        </w:rPr>
        <w:t>Diatermie</w:t>
      </w:r>
    </w:p>
    <w:p w14:paraId="1F220EC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89EDF02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1DE3855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23B7DF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51B930" w14:textId="77777777" w:rsidR="00B36CBF" w:rsidRDefault="00B36CBF" w:rsidP="00B36CBF">
      <w:pPr>
        <w:jc w:val="both"/>
      </w:pPr>
      <w:r>
        <w:t xml:space="preserve">w tym: </w:t>
      </w:r>
    </w:p>
    <w:p w14:paraId="083A2262" w14:textId="77777777" w:rsidR="00B36CBF" w:rsidRDefault="00B36CBF" w:rsidP="006B0115">
      <w:pPr>
        <w:numPr>
          <w:ilvl w:val="0"/>
          <w:numId w:val="20"/>
        </w:numPr>
      </w:pPr>
      <w:r>
        <w:lastRenderedPageBreak/>
        <w:t xml:space="preserve">Koszt jednego przeglądu </w:t>
      </w:r>
    </w:p>
    <w:p w14:paraId="3945C911" w14:textId="77777777" w:rsidR="00B36CBF" w:rsidRDefault="00B36CBF" w:rsidP="00B36CBF">
      <w:pPr>
        <w:ind w:left="1068"/>
      </w:pPr>
      <w:r>
        <w:t>Wartość netto:    ………. ….% VAT: ………..</w:t>
      </w:r>
    </w:p>
    <w:p w14:paraId="453F653F" w14:textId="77777777" w:rsidR="00B36CBF" w:rsidRDefault="00B36CBF" w:rsidP="00B36CBF">
      <w:pPr>
        <w:ind w:left="1068"/>
      </w:pPr>
      <w:r>
        <w:t>Wartość brutto: ………..</w:t>
      </w:r>
    </w:p>
    <w:p w14:paraId="2C1BF416" w14:textId="77777777" w:rsidR="00B36CBF" w:rsidRDefault="00B36CBF" w:rsidP="00B36CBF">
      <w:pPr>
        <w:ind w:left="1068"/>
      </w:pPr>
    </w:p>
    <w:p w14:paraId="476FAD6F" w14:textId="77777777" w:rsidR="00B36CBF" w:rsidRDefault="00B36CBF" w:rsidP="006B011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25D5311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48818C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059ED7EA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39CDEFD2" w14:textId="77777777" w:rsidR="00B36CBF" w:rsidRPr="008D24E8" w:rsidRDefault="00B36CBF" w:rsidP="00B36CBF">
      <w:pPr>
        <w:rPr>
          <w:color w:val="FF0000"/>
          <w:sz w:val="20"/>
        </w:rPr>
      </w:pPr>
    </w:p>
    <w:p w14:paraId="2C760D8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7F1BD6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FFBC53A" w14:textId="18F55AB7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18CA0D60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1A6FE4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19A3D07" w14:textId="4D7EB86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AC0870">
        <w:rPr>
          <w:u w:val="single"/>
        </w:rPr>
        <w:t>4</w:t>
      </w:r>
      <w:r>
        <w:rPr>
          <w:u w:val="single"/>
        </w:rPr>
        <w:t xml:space="preserve"> – nie ma tu zastosowania art. 128 ust. 1 Ustawy)</w:t>
      </w:r>
    </w:p>
    <w:p w14:paraId="08C76C94" w14:textId="39CFE110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6F9F3A8" w14:textId="7C56CA5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07132D9" w14:textId="1949C5D9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r w:rsidR="00AC0870">
        <w:rPr>
          <w:bCs/>
          <w:sz w:val="22"/>
          <w:u w:val="single"/>
          <w:lang w:val="en-US"/>
        </w:rPr>
        <w:t>Lampy</w:t>
      </w:r>
    </w:p>
    <w:p w14:paraId="41B89CAD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25F7DC6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469087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C76C0E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2D2570D" w14:textId="77777777" w:rsidR="00B36CBF" w:rsidRDefault="00B36CBF" w:rsidP="00B36CBF">
      <w:pPr>
        <w:jc w:val="both"/>
      </w:pPr>
      <w:r>
        <w:t xml:space="preserve">w tym: </w:t>
      </w:r>
    </w:p>
    <w:p w14:paraId="5A6242FF" w14:textId="77777777" w:rsidR="00B36CBF" w:rsidRDefault="00B36CBF" w:rsidP="006B0115">
      <w:pPr>
        <w:numPr>
          <w:ilvl w:val="0"/>
          <w:numId w:val="21"/>
        </w:numPr>
      </w:pPr>
      <w:r>
        <w:t xml:space="preserve">Koszt jednego przeglądu </w:t>
      </w:r>
    </w:p>
    <w:p w14:paraId="06B1101A" w14:textId="77777777" w:rsidR="00B36CBF" w:rsidRDefault="00B36CBF" w:rsidP="00B36CBF">
      <w:pPr>
        <w:ind w:left="1068"/>
      </w:pPr>
      <w:r>
        <w:t>Wartość netto:    ………. ….% VAT: ………..</w:t>
      </w:r>
    </w:p>
    <w:p w14:paraId="51C3694C" w14:textId="77777777" w:rsidR="00B36CBF" w:rsidRDefault="00B36CBF" w:rsidP="00B36CBF">
      <w:pPr>
        <w:ind w:left="1068"/>
      </w:pPr>
      <w:r>
        <w:t>Wartość brutto: ………..</w:t>
      </w:r>
    </w:p>
    <w:p w14:paraId="50AB56C2" w14:textId="77777777" w:rsidR="00B36CBF" w:rsidRDefault="00B36CBF" w:rsidP="00B36CBF">
      <w:pPr>
        <w:ind w:left="1068"/>
      </w:pPr>
    </w:p>
    <w:p w14:paraId="582C3B9F" w14:textId="77777777" w:rsidR="00B36CBF" w:rsidRDefault="00B36CBF" w:rsidP="006B0115">
      <w:pPr>
        <w:numPr>
          <w:ilvl w:val="0"/>
          <w:numId w:val="2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3F8393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4B82037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36B8B606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672BC810" w14:textId="77777777" w:rsidR="00B36CBF" w:rsidRPr="008D24E8" w:rsidRDefault="00B36CBF" w:rsidP="00B36CBF">
      <w:pPr>
        <w:rPr>
          <w:color w:val="FF0000"/>
          <w:sz w:val="20"/>
        </w:rPr>
      </w:pPr>
    </w:p>
    <w:p w14:paraId="15A6FD62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2535DD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43AE4A" w14:textId="4B93F5C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268214AA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75F980B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958D97A" w14:textId="01519DEA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AC0870">
        <w:rPr>
          <w:u w:val="single"/>
        </w:rPr>
        <w:t>5</w:t>
      </w:r>
      <w:r>
        <w:rPr>
          <w:u w:val="single"/>
        </w:rPr>
        <w:t xml:space="preserve"> – nie ma tu zastosowania art. 128 ust. 1 Ustawy)</w:t>
      </w:r>
    </w:p>
    <w:p w14:paraId="289D8369" w14:textId="52CAE772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AB410DE" w14:textId="4A8F2AD8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9" w:name="_Hlk122593127"/>
      <w:r w:rsidRPr="00F67712">
        <w:rPr>
          <w:bCs/>
          <w:sz w:val="22"/>
          <w:u w:val="single"/>
          <w:lang w:val="en-US"/>
        </w:rPr>
        <w:lastRenderedPageBreak/>
        <w:t xml:space="preserve">Zadanie nr </w:t>
      </w:r>
      <w:r w:rsidR="00195E99">
        <w:rPr>
          <w:bCs/>
          <w:sz w:val="22"/>
          <w:u w:val="single"/>
          <w:lang w:val="en-US"/>
        </w:rPr>
        <w:t>6</w:t>
      </w:r>
      <w:r w:rsidRPr="00F67712">
        <w:rPr>
          <w:bCs/>
          <w:sz w:val="22"/>
          <w:u w:val="single"/>
          <w:lang w:val="en-US"/>
        </w:rPr>
        <w:t xml:space="preserve">: </w:t>
      </w:r>
      <w:r w:rsidR="00AC0870">
        <w:rPr>
          <w:bCs/>
          <w:sz w:val="22"/>
          <w:u w:val="single"/>
          <w:lang w:val="en-US"/>
        </w:rPr>
        <w:t>Kolumny anestezjologiczne</w:t>
      </w:r>
    </w:p>
    <w:p w14:paraId="18F80BCA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EE8F08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95FD144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EC0B52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97B3F07" w14:textId="77777777" w:rsidR="00B36CBF" w:rsidRDefault="00B36CBF" w:rsidP="00B36CBF">
      <w:pPr>
        <w:jc w:val="both"/>
      </w:pPr>
      <w:r>
        <w:t xml:space="preserve">w tym: </w:t>
      </w:r>
    </w:p>
    <w:p w14:paraId="782DBB4B" w14:textId="77777777" w:rsidR="00B36CBF" w:rsidRDefault="00B36CBF" w:rsidP="006B0115">
      <w:pPr>
        <w:numPr>
          <w:ilvl w:val="0"/>
          <w:numId w:val="22"/>
        </w:numPr>
      </w:pPr>
      <w:r>
        <w:t xml:space="preserve">Koszt jednego przeglądu </w:t>
      </w:r>
    </w:p>
    <w:p w14:paraId="0D771E97" w14:textId="77777777" w:rsidR="00B36CBF" w:rsidRDefault="00B36CBF" w:rsidP="00B36CBF">
      <w:pPr>
        <w:ind w:left="1068"/>
      </w:pPr>
      <w:r>
        <w:t>Wartość netto:    ………. ….% VAT: ………..</w:t>
      </w:r>
    </w:p>
    <w:p w14:paraId="2DDD4187" w14:textId="77777777" w:rsidR="00B36CBF" w:rsidRDefault="00B36CBF" w:rsidP="00B36CBF">
      <w:pPr>
        <w:ind w:left="1068"/>
      </w:pPr>
      <w:r>
        <w:t>Wartość brutto: ………..</w:t>
      </w:r>
    </w:p>
    <w:p w14:paraId="1C279423" w14:textId="77777777" w:rsidR="00B36CBF" w:rsidRDefault="00B36CBF" w:rsidP="00B36CBF">
      <w:pPr>
        <w:ind w:left="1068"/>
      </w:pPr>
    </w:p>
    <w:p w14:paraId="356AD01E" w14:textId="77777777" w:rsidR="00B36CBF" w:rsidRDefault="00B36CBF" w:rsidP="006B0115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DBEDAB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DD9E483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B2078B7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7C3D987" w14:textId="77777777" w:rsidR="00B36CBF" w:rsidRPr="008D24E8" w:rsidRDefault="00B36CBF" w:rsidP="00B36CBF">
      <w:pPr>
        <w:rPr>
          <w:color w:val="FF0000"/>
          <w:sz w:val="20"/>
        </w:rPr>
      </w:pPr>
    </w:p>
    <w:p w14:paraId="4F7CC9BD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1542C4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532963A" w14:textId="158E522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50B9F607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92050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37B9907B" w14:textId="45DADC5E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AC0870">
        <w:rPr>
          <w:u w:val="single"/>
        </w:rPr>
        <w:t>6</w:t>
      </w:r>
      <w:r>
        <w:rPr>
          <w:u w:val="single"/>
        </w:rPr>
        <w:t xml:space="preserve"> – nie ma tu zastosowania art. 128 ust. 1 Ustawy)</w:t>
      </w:r>
    </w:p>
    <w:bookmarkEnd w:id="9"/>
    <w:p w14:paraId="4D1DD6BB" w14:textId="77C68EAF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C14AA0A" w14:textId="0EE02A3F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7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Aparatura medyczna producent Mindray</w:t>
      </w:r>
    </w:p>
    <w:p w14:paraId="0FCC06B8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12A8674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7774E029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C884CC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C9B6258" w14:textId="77777777" w:rsidR="00AC0870" w:rsidRDefault="00AC0870" w:rsidP="00AC0870">
      <w:pPr>
        <w:jc w:val="both"/>
      </w:pPr>
      <w:r>
        <w:t xml:space="preserve">w tym: </w:t>
      </w:r>
    </w:p>
    <w:p w14:paraId="7018BACF" w14:textId="77777777" w:rsidR="00AC0870" w:rsidRDefault="00AC0870" w:rsidP="00302047">
      <w:pPr>
        <w:numPr>
          <w:ilvl w:val="0"/>
          <w:numId w:val="30"/>
        </w:numPr>
      </w:pPr>
      <w:r>
        <w:t xml:space="preserve">Koszt jednego przeglądu </w:t>
      </w:r>
    </w:p>
    <w:p w14:paraId="7FC38650" w14:textId="77777777" w:rsidR="00AC0870" w:rsidRDefault="00AC0870" w:rsidP="00AC0870">
      <w:pPr>
        <w:ind w:left="1068"/>
      </w:pPr>
      <w:r>
        <w:t>Wartość netto:    ………. ….% VAT: ………..</w:t>
      </w:r>
    </w:p>
    <w:p w14:paraId="0B04B9A8" w14:textId="77777777" w:rsidR="00AC0870" w:rsidRDefault="00AC0870" w:rsidP="00AC0870">
      <w:pPr>
        <w:ind w:left="1068"/>
      </w:pPr>
      <w:r>
        <w:t>Wartość brutto: ………..</w:t>
      </w:r>
    </w:p>
    <w:p w14:paraId="4F53089E" w14:textId="77777777" w:rsidR="00AC0870" w:rsidRDefault="00AC0870" w:rsidP="00AC0870">
      <w:pPr>
        <w:ind w:left="1068"/>
      </w:pPr>
    </w:p>
    <w:p w14:paraId="3F7E8425" w14:textId="77777777" w:rsidR="00AC0870" w:rsidRDefault="00AC0870" w:rsidP="00302047">
      <w:pPr>
        <w:numPr>
          <w:ilvl w:val="0"/>
          <w:numId w:val="3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3A044BF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67A5443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7DFF785C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4CB96273" w14:textId="77777777" w:rsidR="00AC0870" w:rsidRPr="008D24E8" w:rsidRDefault="00AC0870" w:rsidP="00AC0870">
      <w:pPr>
        <w:rPr>
          <w:color w:val="FF0000"/>
          <w:sz w:val="20"/>
        </w:rPr>
      </w:pPr>
    </w:p>
    <w:p w14:paraId="7F02A785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23E1A00A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1C569E4" w14:textId="77777777" w:rsidR="00AC0870" w:rsidRDefault="00AC0870" w:rsidP="00AC0870">
      <w:pPr>
        <w:jc w:val="both"/>
      </w:pPr>
      <w:r>
        <w:rPr>
          <w:b/>
        </w:rPr>
        <w:lastRenderedPageBreak/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2D7C0388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9A038A0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62A8F8C9" w14:textId="3F330770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7</w:t>
      </w:r>
      <w:r>
        <w:rPr>
          <w:u w:val="single"/>
        </w:rPr>
        <w:t xml:space="preserve"> – nie ma tu zastosowania art. 128 ust. 1 Ustawy)</w:t>
      </w:r>
    </w:p>
    <w:p w14:paraId="459795E8" w14:textId="23B13A1E" w:rsidR="004064EE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37C7481" w14:textId="260F7408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8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EKG</w:t>
      </w:r>
    </w:p>
    <w:p w14:paraId="788E394C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33920E8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1B02758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E22441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7958E75" w14:textId="77777777" w:rsidR="00AC0870" w:rsidRDefault="00AC0870" w:rsidP="00AC0870">
      <w:pPr>
        <w:jc w:val="both"/>
      </w:pPr>
      <w:r>
        <w:t xml:space="preserve">w tym: </w:t>
      </w:r>
    </w:p>
    <w:p w14:paraId="0F86E4DD" w14:textId="77777777" w:rsidR="00AC0870" w:rsidRDefault="00AC0870" w:rsidP="00302047">
      <w:pPr>
        <w:numPr>
          <w:ilvl w:val="0"/>
          <w:numId w:val="31"/>
        </w:numPr>
      </w:pPr>
      <w:r>
        <w:t xml:space="preserve">Koszt jednego przeglądu </w:t>
      </w:r>
    </w:p>
    <w:p w14:paraId="4506BB44" w14:textId="77777777" w:rsidR="00AC0870" w:rsidRDefault="00AC0870" w:rsidP="00AC0870">
      <w:pPr>
        <w:ind w:left="1068"/>
      </w:pPr>
      <w:r>
        <w:t>Wartość netto:    ………. ….% VAT: ………..</w:t>
      </w:r>
    </w:p>
    <w:p w14:paraId="2E4AF666" w14:textId="77777777" w:rsidR="00AC0870" w:rsidRDefault="00AC0870" w:rsidP="00AC0870">
      <w:pPr>
        <w:ind w:left="1068"/>
      </w:pPr>
      <w:r>
        <w:t>Wartość brutto: ………..</w:t>
      </w:r>
    </w:p>
    <w:p w14:paraId="0CDB609A" w14:textId="77777777" w:rsidR="00AC0870" w:rsidRDefault="00AC0870" w:rsidP="00AC0870">
      <w:pPr>
        <w:ind w:left="1068"/>
      </w:pPr>
    </w:p>
    <w:p w14:paraId="5715BA9A" w14:textId="77777777" w:rsidR="00AC0870" w:rsidRDefault="00AC0870" w:rsidP="00302047">
      <w:pPr>
        <w:numPr>
          <w:ilvl w:val="0"/>
          <w:numId w:val="3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7A48ACC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E6DA0AD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4EBA14B1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53B8B047" w14:textId="77777777" w:rsidR="00AC0870" w:rsidRPr="008D24E8" w:rsidRDefault="00AC0870" w:rsidP="00AC0870">
      <w:pPr>
        <w:rPr>
          <w:color w:val="FF0000"/>
          <w:sz w:val="20"/>
        </w:rPr>
      </w:pPr>
    </w:p>
    <w:p w14:paraId="6F4F75CC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5667036D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8FB513A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6C67F5BC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B4B1B11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3B5A3910" w14:textId="55292346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8</w:t>
      </w:r>
      <w:r>
        <w:rPr>
          <w:u w:val="single"/>
        </w:rPr>
        <w:t xml:space="preserve"> – nie ma tu zastosowania art. 128 ust. 1 Ustawy)</w:t>
      </w:r>
    </w:p>
    <w:p w14:paraId="610F4FFD" w14:textId="263B2041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661DEFA" w14:textId="51D79546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9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Kardiomonitory producent Welch Allyn</w:t>
      </w:r>
    </w:p>
    <w:p w14:paraId="03B406A0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6EC785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30E91747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2ED016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3F1DF45" w14:textId="77777777" w:rsidR="00AC0870" w:rsidRDefault="00AC0870" w:rsidP="00AC0870">
      <w:pPr>
        <w:jc w:val="both"/>
      </w:pPr>
      <w:r>
        <w:t xml:space="preserve">w tym: </w:t>
      </w:r>
    </w:p>
    <w:p w14:paraId="410F1689" w14:textId="77777777" w:rsidR="00AC0870" w:rsidRDefault="00AC0870" w:rsidP="00302047">
      <w:pPr>
        <w:numPr>
          <w:ilvl w:val="0"/>
          <w:numId w:val="32"/>
        </w:numPr>
      </w:pPr>
      <w:r>
        <w:t xml:space="preserve">Koszt jednego przeglądu </w:t>
      </w:r>
    </w:p>
    <w:p w14:paraId="7AE04FA5" w14:textId="77777777" w:rsidR="00AC0870" w:rsidRDefault="00AC0870" w:rsidP="00AC0870">
      <w:pPr>
        <w:ind w:left="1068"/>
      </w:pPr>
      <w:r>
        <w:t>Wartość netto:    ………. ….% VAT: ………..</w:t>
      </w:r>
    </w:p>
    <w:p w14:paraId="0A5C70E5" w14:textId="77777777" w:rsidR="00AC0870" w:rsidRDefault="00AC0870" w:rsidP="00AC0870">
      <w:pPr>
        <w:ind w:left="1068"/>
      </w:pPr>
      <w:r>
        <w:lastRenderedPageBreak/>
        <w:t>Wartość brutto: ………..</w:t>
      </w:r>
    </w:p>
    <w:p w14:paraId="1763AFBA" w14:textId="77777777" w:rsidR="00AC0870" w:rsidRDefault="00AC0870" w:rsidP="00AC0870">
      <w:pPr>
        <w:ind w:left="1068"/>
      </w:pPr>
    </w:p>
    <w:p w14:paraId="66591E54" w14:textId="77777777" w:rsidR="00AC0870" w:rsidRDefault="00AC0870" w:rsidP="00302047">
      <w:pPr>
        <w:numPr>
          <w:ilvl w:val="0"/>
          <w:numId w:val="3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3ED595B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389AD8F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13D414F4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4A348B7D" w14:textId="77777777" w:rsidR="00AC0870" w:rsidRPr="008D24E8" w:rsidRDefault="00AC0870" w:rsidP="00AC0870">
      <w:pPr>
        <w:rPr>
          <w:color w:val="FF0000"/>
          <w:sz w:val="20"/>
        </w:rPr>
      </w:pPr>
    </w:p>
    <w:p w14:paraId="5CD812C0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68542F82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0AF6D51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65015CCB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051C393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BC88597" w14:textId="02952027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9</w:t>
      </w:r>
      <w:r>
        <w:rPr>
          <w:u w:val="single"/>
        </w:rPr>
        <w:t xml:space="preserve"> – nie ma tu zastosowania art. 128 ust. 1 Ustawy)</w:t>
      </w:r>
    </w:p>
    <w:p w14:paraId="45512E16" w14:textId="77777777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DFF2880" w14:textId="173DDD05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10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Pulsoksymetry</w:t>
      </w:r>
    </w:p>
    <w:p w14:paraId="30C1700C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F45A06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42E4D9B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63FA57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987BCEF" w14:textId="77777777" w:rsidR="00AC0870" w:rsidRDefault="00AC0870" w:rsidP="00AC0870">
      <w:pPr>
        <w:jc w:val="both"/>
      </w:pPr>
      <w:r>
        <w:t xml:space="preserve">w tym: </w:t>
      </w:r>
    </w:p>
    <w:p w14:paraId="67681B27" w14:textId="77777777" w:rsidR="00AC0870" w:rsidRDefault="00AC0870" w:rsidP="00302047">
      <w:pPr>
        <w:numPr>
          <w:ilvl w:val="0"/>
          <w:numId w:val="33"/>
        </w:numPr>
      </w:pPr>
      <w:r>
        <w:t xml:space="preserve">Koszt jednego przeglądu </w:t>
      </w:r>
    </w:p>
    <w:p w14:paraId="1FE68A9A" w14:textId="77777777" w:rsidR="00AC0870" w:rsidRDefault="00AC0870" w:rsidP="00AC0870">
      <w:pPr>
        <w:ind w:left="1068"/>
      </w:pPr>
      <w:r>
        <w:t>Wartość netto:    ………. ….% VAT: ………..</w:t>
      </w:r>
    </w:p>
    <w:p w14:paraId="6A5FEAD8" w14:textId="77777777" w:rsidR="00AC0870" w:rsidRDefault="00AC0870" w:rsidP="00AC0870">
      <w:pPr>
        <w:ind w:left="1068"/>
      </w:pPr>
      <w:r>
        <w:t>Wartość brutto: ………..</w:t>
      </w:r>
    </w:p>
    <w:p w14:paraId="7CC14372" w14:textId="77777777" w:rsidR="00AC0870" w:rsidRDefault="00AC0870" w:rsidP="00AC0870">
      <w:pPr>
        <w:ind w:left="1068"/>
      </w:pPr>
    </w:p>
    <w:p w14:paraId="1D456A99" w14:textId="77777777" w:rsidR="00AC0870" w:rsidRDefault="00AC0870" w:rsidP="00302047">
      <w:pPr>
        <w:numPr>
          <w:ilvl w:val="0"/>
          <w:numId w:val="3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B171E91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0FC4FE2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3A915536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747ED6B9" w14:textId="77777777" w:rsidR="00AC0870" w:rsidRPr="008D24E8" w:rsidRDefault="00AC0870" w:rsidP="00AC0870">
      <w:pPr>
        <w:rPr>
          <w:color w:val="FF0000"/>
          <w:sz w:val="20"/>
        </w:rPr>
      </w:pPr>
    </w:p>
    <w:p w14:paraId="41007CCE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AC0BF94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F827B50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2BC19124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3BE9ED31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183D45D9" w14:textId="7C8BE345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10</w:t>
      </w:r>
      <w:r>
        <w:rPr>
          <w:u w:val="single"/>
        </w:rPr>
        <w:t xml:space="preserve"> – nie ma tu zastosowania art. 128 ust. 1 Ustawy)</w:t>
      </w:r>
    </w:p>
    <w:p w14:paraId="4D2B47EC" w14:textId="1D9ABB77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1A9F7D" w14:textId="696D3F60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11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Wiertarki</w:t>
      </w:r>
    </w:p>
    <w:p w14:paraId="5E65880D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8214E7C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30CCDD3D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E50401B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7B82892" w14:textId="77777777" w:rsidR="00AC0870" w:rsidRDefault="00AC0870" w:rsidP="00AC0870">
      <w:pPr>
        <w:jc w:val="both"/>
      </w:pPr>
      <w:r>
        <w:t xml:space="preserve">w tym: </w:t>
      </w:r>
    </w:p>
    <w:p w14:paraId="5EF93DEE" w14:textId="77777777" w:rsidR="00AC0870" w:rsidRDefault="00AC0870" w:rsidP="00302047">
      <w:pPr>
        <w:numPr>
          <w:ilvl w:val="0"/>
          <w:numId w:val="34"/>
        </w:numPr>
      </w:pPr>
      <w:r>
        <w:t xml:space="preserve">Koszt jednego przeglądu </w:t>
      </w:r>
    </w:p>
    <w:p w14:paraId="1AC9CBF3" w14:textId="77777777" w:rsidR="00AC0870" w:rsidRDefault="00AC0870" w:rsidP="00AC0870">
      <w:pPr>
        <w:ind w:left="1068"/>
      </w:pPr>
      <w:r>
        <w:t>Wartość netto:    ………. ….% VAT: ………..</w:t>
      </w:r>
    </w:p>
    <w:p w14:paraId="4AA1DFC0" w14:textId="77777777" w:rsidR="00AC0870" w:rsidRDefault="00AC0870" w:rsidP="00AC0870">
      <w:pPr>
        <w:ind w:left="1068"/>
      </w:pPr>
      <w:r>
        <w:t>Wartość brutto: ………..</w:t>
      </w:r>
    </w:p>
    <w:p w14:paraId="3F11A49D" w14:textId="77777777" w:rsidR="00AC0870" w:rsidRDefault="00AC0870" w:rsidP="00AC0870">
      <w:pPr>
        <w:ind w:left="1068"/>
      </w:pPr>
    </w:p>
    <w:p w14:paraId="22E4E90A" w14:textId="77777777" w:rsidR="00AC0870" w:rsidRDefault="00AC0870" w:rsidP="00302047">
      <w:pPr>
        <w:numPr>
          <w:ilvl w:val="0"/>
          <w:numId w:val="3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2CCDB7B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80CD606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2F7B83F0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30816D46" w14:textId="77777777" w:rsidR="00AC0870" w:rsidRPr="008D24E8" w:rsidRDefault="00AC0870" w:rsidP="00AC0870">
      <w:pPr>
        <w:rPr>
          <w:color w:val="FF0000"/>
          <w:sz w:val="20"/>
        </w:rPr>
      </w:pPr>
    </w:p>
    <w:p w14:paraId="7049DD29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5CB659B7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A9CAA01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4732D11D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38D1CD5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797BBF1" w14:textId="29EE1A30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11</w:t>
      </w:r>
      <w:r>
        <w:rPr>
          <w:u w:val="single"/>
        </w:rPr>
        <w:t xml:space="preserve"> – nie ma tu zastosowania art. 128 ust. 1 Ustawy)</w:t>
      </w:r>
    </w:p>
    <w:p w14:paraId="54167F33" w14:textId="2E6F5A5D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C0AF58" w14:textId="0C9E645D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12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Aparatura medyczna - różne</w:t>
      </w:r>
    </w:p>
    <w:p w14:paraId="3713A6A0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EC1215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67E6DD3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47E1FD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FB57270" w14:textId="77777777" w:rsidR="00AC0870" w:rsidRDefault="00AC0870" w:rsidP="00AC0870">
      <w:pPr>
        <w:jc w:val="both"/>
      </w:pPr>
      <w:r>
        <w:t xml:space="preserve">w tym: </w:t>
      </w:r>
    </w:p>
    <w:p w14:paraId="7EF4101F" w14:textId="77777777" w:rsidR="00AC0870" w:rsidRDefault="00AC0870" w:rsidP="00302047">
      <w:pPr>
        <w:numPr>
          <w:ilvl w:val="0"/>
          <w:numId w:val="35"/>
        </w:numPr>
      </w:pPr>
      <w:r>
        <w:t xml:space="preserve">Koszt jednego przeglądu </w:t>
      </w:r>
    </w:p>
    <w:p w14:paraId="741B6281" w14:textId="77777777" w:rsidR="00AC0870" w:rsidRDefault="00AC0870" w:rsidP="00AC0870">
      <w:pPr>
        <w:ind w:left="1068"/>
      </w:pPr>
      <w:r>
        <w:t>Wartość netto:    ………. ….% VAT: ………..</w:t>
      </w:r>
    </w:p>
    <w:p w14:paraId="599EE8C5" w14:textId="77777777" w:rsidR="00AC0870" w:rsidRDefault="00AC0870" w:rsidP="00AC0870">
      <w:pPr>
        <w:ind w:left="1068"/>
      </w:pPr>
      <w:r>
        <w:t>Wartość brutto: ………..</w:t>
      </w:r>
    </w:p>
    <w:p w14:paraId="4054BBC9" w14:textId="77777777" w:rsidR="00AC0870" w:rsidRDefault="00AC0870" w:rsidP="00AC0870">
      <w:pPr>
        <w:ind w:left="1068"/>
      </w:pPr>
    </w:p>
    <w:p w14:paraId="0DB4EF48" w14:textId="77777777" w:rsidR="00AC0870" w:rsidRDefault="00AC0870" w:rsidP="00302047">
      <w:pPr>
        <w:numPr>
          <w:ilvl w:val="0"/>
          <w:numId w:val="3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14C47CA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66AF7C9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20B0A6F9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340266D7" w14:textId="77777777" w:rsidR="00AC0870" w:rsidRPr="008D24E8" w:rsidRDefault="00AC0870" w:rsidP="00AC0870">
      <w:pPr>
        <w:rPr>
          <w:color w:val="FF0000"/>
          <w:sz w:val="20"/>
        </w:rPr>
      </w:pPr>
    </w:p>
    <w:p w14:paraId="5B300B6A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5D32BC05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E63F5D6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5BDB13C4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7E923E4F" w14:textId="77777777" w:rsidR="00AC0870" w:rsidRDefault="00AC0870" w:rsidP="00AC0870">
      <w:pPr>
        <w:jc w:val="both"/>
      </w:pPr>
      <w:r>
        <w:rPr>
          <w:b/>
        </w:rPr>
        <w:lastRenderedPageBreak/>
        <w:t>Autoryzacja producenta do serwisowania sprzętu (K-4):</w:t>
      </w:r>
      <w:r>
        <w:t xml:space="preserve"> …………(wpisać: TAK lub NIE)</w:t>
      </w:r>
    </w:p>
    <w:p w14:paraId="4B6D636C" w14:textId="1695F690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12</w:t>
      </w:r>
      <w:r>
        <w:rPr>
          <w:u w:val="single"/>
        </w:rPr>
        <w:t xml:space="preserve"> – nie ma tu zastosowania art. 128 ust. 1 Ustawy)</w:t>
      </w:r>
    </w:p>
    <w:p w14:paraId="00EA5ABC" w14:textId="337D044D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3582074" w14:textId="2C4350EA" w:rsidR="00AC0870" w:rsidRPr="00F67712" w:rsidRDefault="00AC0870" w:rsidP="00AC0870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13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USG</w:t>
      </w:r>
    </w:p>
    <w:p w14:paraId="26E1EB31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08839A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15AD8BC1" w14:textId="77777777" w:rsidR="00AC0870" w:rsidRPr="00281DC6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D738AA" w14:textId="77777777" w:rsidR="00AC0870" w:rsidRPr="00467243" w:rsidRDefault="00AC0870" w:rsidP="00AC087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4A5AB87" w14:textId="77777777" w:rsidR="00AC0870" w:rsidRDefault="00AC0870" w:rsidP="00AC0870">
      <w:pPr>
        <w:jc w:val="both"/>
      </w:pPr>
      <w:r>
        <w:t xml:space="preserve">w tym: </w:t>
      </w:r>
    </w:p>
    <w:p w14:paraId="62B1FE62" w14:textId="77777777" w:rsidR="00AC0870" w:rsidRDefault="00AC0870" w:rsidP="00302047">
      <w:pPr>
        <w:numPr>
          <w:ilvl w:val="0"/>
          <w:numId w:val="36"/>
        </w:numPr>
      </w:pPr>
      <w:r>
        <w:t xml:space="preserve">Koszt jednego przeglądu </w:t>
      </w:r>
    </w:p>
    <w:p w14:paraId="6178D31C" w14:textId="77777777" w:rsidR="00AC0870" w:rsidRDefault="00AC0870" w:rsidP="00AC0870">
      <w:pPr>
        <w:ind w:left="1068"/>
      </w:pPr>
      <w:r>
        <w:t>Wartość netto:    ………. ….% VAT: ………..</w:t>
      </w:r>
    </w:p>
    <w:p w14:paraId="7347CD62" w14:textId="77777777" w:rsidR="00AC0870" w:rsidRDefault="00AC0870" w:rsidP="00AC0870">
      <w:pPr>
        <w:ind w:left="1068"/>
      </w:pPr>
      <w:r>
        <w:t>Wartość brutto: ………..</w:t>
      </w:r>
    </w:p>
    <w:p w14:paraId="249F1E3E" w14:textId="77777777" w:rsidR="00AC0870" w:rsidRDefault="00AC0870" w:rsidP="00AC0870">
      <w:pPr>
        <w:ind w:left="1068"/>
      </w:pPr>
    </w:p>
    <w:p w14:paraId="0757EAE5" w14:textId="77777777" w:rsidR="00AC0870" w:rsidRDefault="00AC0870" w:rsidP="00302047">
      <w:pPr>
        <w:numPr>
          <w:ilvl w:val="0"/>
          <w:numId w:val="3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DB19C6" w14:textId="77777777" w:rsidR="00AC0870" w:rsidRPr="00C922E2" w:rsidRDefault="00AC0870" w:rsidP="00AC0870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A789ED1" w14:textId="77777777" w:rsidR="00AC0870" w:rsidRPr="00C922E2" w:rsidRDefault="00AC0870" w:rsidP="00AC0870">
      <w:pPr>
        <w:ind w:left="1134"/>
      </w:pPr>
      <w:r w:rsidRPr="00C922E2">
        <w:t>Wartość brutto: ………..</w:t>
      </w:r>
    </w:p>
    <w:p w14:paraId="40718241" w14:textId="77777777" w:rsidR="00AC0870" w:rsidRPr="008D24E8" w:rsidRDefault="00AC0870" w:rsidP="00AC0870">
      <w:pPr>
        <w:ind w:left="708"/>
        <w:rPr>
          <w:b/>
          <w:color w:val="FF0000"/>
        </w:rPr>
      </w:pPr>
    </w:p>
    <w:p w14:paraId="5D9ED8A5" w14:textId="77777777" w:rsidR="00AC0870" w:rsidRPr="008D24E8" w:rsidRDefault="00AC0870" w:rsidP="00AC0870">
      <w:pPr>
        <w:rPr>
          <w:color w:val="FF0000"/>
          <w:sz w:val="20"/>
        </w:rPr>
      </w:pPr>
    </w:p>
    <w:p w14:paraId="31EA1466" w14:textId="77777777" w:rsidR="00AC0870" w:rsidRDefault="00AC0870" w:rsidP="00AC0870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7C1D5A74" w14:textId="77777777" w:rsidR="00AC0870" w:rsidRPr="00CA2EB7" w:rsidRDefault="00AC0870" w:rsidP="00AC0870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D240656" w14:textId="77777777" w:rsidR="00AC0870" w:rsidRDefault="00AC0870" w:rsidP="00AC0870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3A13BDD3" w14:textId="77777777" w:rsidR="00AC0870" w:rsidRDefault="00AC0870" w:rsidP="00AC0870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2266246A" w14:textId="77777777" w:rsidR="00AC0870" w:rsidRDefault="00AC0870" w:rsidP="00AC0870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438FCB67" w14:textId="583778A2" w:rsidR="00AC0870" w:rsidRDefault="00AC0870" w:rsidP="00AC0870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>
        <w:rPr>
          <w:u w:val="single"/>
        </w:rPr>
        <w:t>13</w:t>
      </w:r>
      <w:r>
        <w:rPr>
          <w:u w:val="single"/>
        </w:rPr>
        <w:t xml:space="preserve"> – nie ma tu zastosowania art. 128 ust. 1 Ustawy)</w:t>
      </w:r>
    </w:p>
    <w:p w14:paraId="5E1AC082" w14:textId="77777777" w:rsidR="00AC0870" w:rsidRDefault="00AC0870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3FAAC0" w14:textId="137689F7" w:rsidR="004064EE" w:rsidRPr="00071FE3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75CC6B4" w14:textId="77777777" w:rsidR="004064EE" w:rsidRDefault="004064EE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343CD02" w:rsidR="00D74BC1" w:rsidRDefault="00281DC6">
    <w:pPr>
      <w:pStyle w:val="Nagwek"/>
    </w:pPr>
    <w:r>
      <w:t>Znak sprawy: SZW/DZP/</w:t>
    </w:r>
    <w:r w:rsidR="00033317">
      <w:t>10</w:t>
    </w:r>
    <w:r w:rsidR="002569A6">
      <w:t>5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6"/>
  </w:num>
  <w:num w:numId="2" w16cid:durableId="1906186095">
    <w:abstractNumId w:val="25"/>
  </w:num>
  <w:num w:numId="3" w16cid:durableId="1681618092">
    <w:abstractNumId w:val="10"/>
  </w:num>
  <w:num w:numId="4" w16cid:durableId="484904262">
    <w:abstractNumId w:val="12"/>
  </w:num>
  <w:num w:numId="5" w16cid:durableId="606275709">
    <w:abstractNumId w:val="8"/>
  </w:num>
  <w:num w:numId="6" w16cid:durableId="621153586">
    <w:abstractNumId w:val="4"/>
  </w:num>
  <w:num w:numId="7" w16cid:durableId="409469870">
    <w:abstractNumId w:val="17"/>
  </w:num>
  <w:num w:numId="8" w16cid:durableId="52237868">
    <w:abstractNumId w:val="28"/>
  </w:num>
  <w:num w:numId="9" w16cid:durableId="141969295">
    <w:abstractNumId w:val="11"/>
  </w:num>
  <w:num w:numId="10" w16cid:durableId="1750955323">
    <w:abstractNumId w:val="2"/>
  </w:num>
  <w:num w:numId="11" w16cid:durableId="1438477906">
    <w:abstractNumId w:val="7"/>
  </w:num>
  <w:num w:numId="12" w16cid:durableId="240722652">
    <w:abstractNumId w:val="33"/>
  </w:num>
  <w:num w:numId="13" w16cid:durableId="1976792985">
    <w:abstractNumId w:val="6"/>
  </w:num>
  <w:num w:numId="14" w16cid:durableId="1640645222">
    <w:abstractNumId w:val="35"/>
  </w:num>
  <w:num w:numId="15" w16cid:durableId="194539141">
    <w:abstractNumId w:val="13"/>
  </w:num>
  <w:num w:numId="16" w16cid:durableId="1014115996">
    <w:abstractNumId w:val="18"/>
  </w:num>
  <w:num w:numId="17" w16cid:durableId="45569915">
    <w:abstractNumId w:val="9"/>
  </w:num>
  <w:num w:numId="18" w16cid:durableId="913315008">
    <w:abstractNumId w:val="15"/>
  </w:num>
  <w:num w:numId="19" w16cid:durableId="678582291">
    <w:abstractNumId w:val="3"/>
  </w:num>
  <w:num w:numId="20" w16cid:durableId="1578900274">
    <w:abstractNumId w:val="0"/>
  </w:num>
  <w:num w:numId="21" w16cid:durableId="1374768203">
    <w:abstractNumId w:val="31"/>
  </w:num>
  <w:num w:numId="22" w16cid:durableId="492645822">
    <w:abstractNumId w:val="29"/>
  </w:num>
  <w:num w:numId="23" w16cid:durableId="1260141959">
    <w:abstractNumId w:val="22"/>
  </w:num>
  <w:num w:numId="24" w16cid:durableId="1325469297">
    <w:abstractNumId w:val="27"/>
  </w:num>
  <w:num w:numId="25" w16cid:durableId="831603133">
    <w:abstractNumId w:val="14"/>
  </w:num>
  <w:num w:numId="26" w16cid:durableId="713627480">
    <w:abstractNumId w:val="19"/>
  </w:num>
  <w:num w:numId="27" w16cid:durableId="1508399122">
    <w:abstractNumId w:val="30"/>
  </w:num>
  <w:num w:numId="28" w16cid:durableId="1648706482">
    <w:abstractNumId w:val="21"/>
  </w:num>
  <w:num w:numId="29" w16cid:durableId="1554348830">
    <w:abstractNumId w:val="20"/>
  </w:num>
  <w:num w:numId="30" w16cid:durableId="1663463448">
    <w:abstractNumId w:val="16"/>
  </w:num>
  <w:num w:numId="31" w16cid:durableId="1169753012">
    <w:abstractNumId w:val="32"/>
  </w:num>
  <w:num w:numId="32" w16cid:durableId="633414430">
    <w:abstractNumId w:val="34"/>
  </w:num>
  <w:num w:numId="33" w16cid:durableId="266813225">
    <w:abstractNumId w:val="24"/>
  </w:num>
  <w:num w:numId="34" w16cid:durableId="593133266">
    <w:abstractNumId w:val="23"/>
  </w:num>
  <w:num w:numId="35" w16cid:durableId="1825466200">
    <w:abstractNumId w:val="1"/>
  </w:num>
  <w:num w:numId="36" w16cid:durableId="170120517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11</Pages>
  <Words>3272</Words>
  <Characters>19638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21</cp:revision>
  <cp:lastPrinted>2007-10-05T06:59:00Z</cp:lastPrinted>
  <dcterms:created xsi:type="dcterms:W3CDTF">2022-10-05T12:38:00Z</dcterms:created>
  <dcterms:modified xsi:type="dcterms:W3CDTF">2022-12-22T08:23:00Z</dcterms:modified>
</cp:coreProperties>
</file>