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5A2040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F50D78" w:rsidRDefault="005E622E" w:rsidP="009D7226">
      <w:pPr>
        <w:jc w:val="both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</w:p>
    <w:p w:rsidR="009D7226" w:rsidRDefault="009D7226" w:rsidP="009D7226">
      <w:pPr>
        <w:jc w:val="both"/>
        <w:rPr>
          <w:rFonts w:ascii="Arial" w:hAnsi="Arial" w:cs="Arial"/>
          <w:sz w:val="22"/>
        </w:rPr>
      </w:pPr>
    </w:p>
    <w:p w:rsidR="00BF0A75" w:rsidRPr="00BF0A75" w:rsidRDefault="00BF0A75" w:rsidP="00BF0A75">
      <w:pPr>
        <w:jc w:val="both"/>
        <w:rPr>
          <w:rFonts w:ascii="Arial" w:hAnsi="Arial" w:cs="Arial"/>
          <w:b/>
          <w:sz w:val="22"/>
          <w:szCs w:val="24"/>
        </w:rPr>
      </w:pPr>
      <w:r w:rsidRPr="00BF0A75">
        <w:rPr>
          <w:rFonts w:ascii="Arial" w:hAnsi="Arial" w:cs="Arial"/>
          <w:b/>
          <w:sz w:val="22"/>
          <w:szCs w:val="24"/>
        </w:rPr>
        <w:t>dostawa mebli biurowych wraz z montażem oraz dostawa sprzętu AGD wraz z montażem do jednostek organizacyjnych Uniwersytetu im. Adama Mickiewicza w Poznaniu. Przedmiot zamówienia został podzielony na 3 części:</w:t>
      </w:r>
    </w:p>
    <w:p w:rsidR="00BF0A75" w:rsidRPr="00BF0A75" w:rsidRDefault="00BF0A75" w:rsidP="00BF0A75">
      <w:pPr>
        <w:jc w:val="both"/>
        <w:rPr>
          <w:rFonts w:ascii="Arial" w:hAnsi="Arial" w:cs="Arial"/>
          <w:sz w:val="22"/>
          <w:szCs w:val="22"/>
        </w:rPr>
      </w:pPr>
      <w:r w:rsidRPr="00BF0A75">
        <w:rPr>
          <w:rFonts w:ascii="Arial" w:hAnsi="Arial" w:cs="Arial"/>
          <w:sz w:val="22"/>
          <w:szCs w:val="22"/>
        </w:rPr>
        <w:t xml:space="preserve">Część 1: dostawa mebli wraz z montażem dla Centrum Wsparcia Projektów </w:t>
      </w:r>
    </w:p>
    <w:p w:rsidR="00BF0A75" w:rsidRPr="00BF0A75" w:rsidRDefault="00BF0A75" w:rsidP="00BF0A75">
      <w:pPr>
        <w:jc w:val="both"/>
        <w:rPr>
          <w:rFonts w:ascii="Arial" w:hAnsi="Arial" w:cs="Arial"/>
          <w:sz w:val="22"/>
          <w:szCs w:val="22"/>
        </w:rPr>
      </w:pPr>
      <w:r w:rsidRPr="00BF0A75">
        <w:rPr>
          <w:rFonts w:ascii="Arial" w:hAnsi="Arial" w:cs="Arial"/>
          <w:sz w:val="22"/>
          <w:szCs w:val="22"/>
        </w:rPr>
        <w:t>Część 2: dostawa mebli wraz z montażem  do Wydziału Filozoficznego</w:t>
      </w:r>
    </w:p>
    <w:p w:rsidR="00BF0A75" w:rsidRPr="00BF0A75" w:rsidRDefault="00BF0A75" w:rsidP="00BF0A75">
      <w:pPr>
        <w:jc w:val="both"/>
        <w:rPr>
          <w:rFonts w:ascii="Arial" w:eastAsia="Calibri" w:hAnsi="Arial" w:cs="Arial"/>
          <w:b/>
          <w:sz w:val="22"/>
          <w:lang w:eastAsia="en-US"/>
        </w:rPr>
      </w:pPr>
      <w:r w:rsidRPr="00BF0A75">
        <w:rPr>
          <w:rFonts w:ascii="Arial" w:hAnsi="Arial" w:cs="Arial"/>
          <w:sz w:val="22"/>
          <w:szCs w:val="22"/>
        </w:rPr>
        <w:t>Część 3: dostawa mebli wraz z montażem oraz dostawa wraz z montażem sprzętu AGD do jednostek organizacyjnych Uniwersytetu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  <w:bookmarkStart w:id="0" w:name="_GoBack"/>
      <w:bookmarkEnd w:id="0"/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5A2040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F0A75">
      <w:rPr>
        <w:rFonts w:ascii="Arial" w:hAnsi="Arial" w:cs="Arial"/>
        <w:i/>
      </w:rPr>
      <w:t>P/4997</w:t>
    </w:r>
    <w:r w:rsidR="00B51914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6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2040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D7226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1914"/>
    <w:rsid w:val="00B54FB4"/>
    <w:rsid w:val="00BE6092"/>
    <w:rsid w:val="00BF0A75"/>
    <w:rsid w:val="00C31F56"/>
    <w:rsid w:val="00C33407"/>
    <w:rsid w:val="00C37CD2"/>
    <w:rsid w:val="00C527C7"/>
    <w:rsid w:val="00C606B9"/>
    <w:rsid w:val="00CB6204"/>
    <w:rsid w:val="00CC02F5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1E1A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69AE1BD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11CD5-5716-43FB-A548-05FF25B8F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235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25</cp:revision>
  <cp:lastPrinted>2022-12-19T12:47:00Z</cp:lastPrinted>
  <dcterms:created xsi:type="dcterms:W3CDTF">2021-02-09T08:53:00Z</dcterms:created>
  <dcterms:modified xsi:type="dcterms:W3CDTF">2022-12-19T12:47:00Z</dcterms:modified>
</cp:coreProperties>
</file>