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06F70" w:rsidRPr="00806F70">
        <w:rPr>
          <w:b/>
        </w:rPr>
        <w:t>NZ/89/D/P/AC/2022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06F70" w:rsidRPr="00806F70">
        <w:rPr>
          <w:rFonts w:ascii="Arial Narrow" w:hAnsi="Arial Narrow"/>
          <w:b/>
        </w:rPr>
        <w:t>Dostawy papierów ręcznikowych w roli wraz z dzierżawą dozowników ujęte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686" w:rsidRDefault="00EA2686" w:rsidP="0038231F">
      <w:pPr>
        <w:spacing w:after="0" w:line="240" w:lineRule="auto"/>
      </w:pPr>
      <w:r>
        <w:separator/>
      </w:r>
    </w:p>
  </w:endnote>
  <w:endnote w:type="continuationSeparator" w:id="0">
    <w:p w:rsidR="00EA2686" w:rsidRDefault="00EA26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F70" w:rsidRDefault="00806F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6F7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6F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F70" w:rsidRDefault="00806F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686" w:rsidRDefault="00EA2686" w:rsidP="0038231F">
      <w:pPr>
        <w:spacing w:after="0" w:line="240" w:lineRule="auto"/>
      </w:pPr>
      <w:r>
        <w:separator/>
      </w:r>
    </w:p>
  </w:footnote>
  <w:footnote w:type="continuationSeparator" w:id="0">
    <w:p w:rsidR="00EA2686" w:rsidRDefault="00EA26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F70" w:rsidRDefault="00806F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F70" w:rsidRDefault="00806F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F70" w:rsidRDefault="00806F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68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06F70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2686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C8AF1D-2109-4EEB-ABDA-98356C12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D883C-AEE9-4F54-A6FE-0A6051DE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2022-12-29T07:15:00Z</dcterms:created>
  <dcterms:modified xsi:type="dcterms:W3CDTF">2022-12-29T07:15:00Z</dcterms:modified>
</cp:coreProperties>
</file>