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E3724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A01ABD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A01ABD">
        <w:rPr>
          <w:rFonts w:ascii="Arial" w:hAnsi="Arial" w:cs="Arial"/>
        </w:rPr>
        <w:t>SZPITAL WOJEWÓDZKI W POZNANIU</w:t>
      </w:r>
    </w:p>
    <w:p w:rsidR="006676AE" w:rsidRPr="0012157F" w:rsidRDefault="00A01ABD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01ABD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A01ABD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A01AB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01ABD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A01ABD">
        <w:rPr>
          <w:rFonts w:ascii="Arial" w:hAnsi="Arial" w:cs="Arial"/>
        </w:rPr>
        <w:t>Poznań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01ABD" w:rsidRPr="0012157F" w:rsidTr="00157AF7">
        <w:tc>
          <w:tcPr>
            <w:tcW w:w="9104" w:type="dxa"/>
            <w:shd w:val="clear" w:color="auto" w:fill="D9D9D9"/>
          </w:tcPr>
          <w:p w:rsidR="00A01ABD" w:rsidRPr="0012157F" w:rsidRDefault="00A01ABD" w:rsidP="00157AF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01ABD" w:rsidRPr="0012157F" w:rsidRDefault="00A01ABD" w:rsidP="00157AF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01AB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01AB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01ABD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A01ABD" w:rsidRPr="00612283" w:rsidRDefault="00A01ABD" w:rsidP="00157AF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A01ABD" w:rsidRPr="00612283" w:rsidRDefault="00A01ABD" w:rsidP="00157AF7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A01ABD" w:rsidRPr="0012157F" w:rsidRDefault="00A01ABD" w:rsidP="00157AF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01ABD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01ABD">
        <w:rPr>
          <w:rFonts w:ascii="Arial" w:hAnsi="Arial" w:cs="Arial"/>
          <w:b/>
          <w:sz w:val="24"/>
          <w:szCs w:val="24"/>
        </w:rPr>
        <w:t>Sukcesywna dostawa środków higienicznych na potrzeby Szpitala Wojewódzkiego w Poznaniu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01ABD" w:rsidRPr="00A01ABD">
        <w:rPr>
          <w:rFonts w:ascii="Arial" w:hAnsi="Arial" w:cs="Arial"/>
          <w:b/>
          <w:sz w:val="24"/>
          <w:szCs w:val="24"/>
        </w:rPr>
        <w:t>SZW/DZP/107/2022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01ABD" w:rsidRPr="00A01ABD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01ABD" w:rsidRPr="0012157F" w:rsidTr="00157A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BD" w:rsidRPr="0012157F" w:rsidRDefault="00A01ABD" w:rsidP="00157AF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1A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BD" w:rsidRPr="0012157F" w:rsidRDefault="00A01ABD" w:rsidP="00157AF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01AB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01ABD" w:rsidRPr="0012157F" w:rsidRDefault="00A01ABD" w:rsidP="00157A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1ABD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A01ABD" w:rsidRPr="0012157F" w:rsidTr="00157A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BD" w:rsidRPr="0012157F" w:rsidRDefault="00A01ABD" w:rsidP="00157AF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1AB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BD" w:rsidRPr="0012157F" w:rsidRDefault="00A01ABD" w:rsidP="00157AF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01AB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01ABD" w:rsidRPr="0012157F" w:rsidRDefault="00A01ABD" w:rsidP="00157A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1ABD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A01ABD" w:rsidRPr="0012157F" w:rsidTr="00157A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BD" w:rsidRPr="0012157F" w:rsidRDefault="00A01ABD" w:rsidP="00157AF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1A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BD" w:rsidRPr="0012157F" w:rsidRDefault="00A01ABD" w:rsidP="00157AF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01AB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01ABD" w:rsidRPr="0012157F" w:rsidRDefault="00A01ABD" w:rsidP="00157A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1ABD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A01ABD" w:rsidRPr="0012157F" w:rsidTr="00157A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BD" w:rsidRPr="0012157F" w:rsidRDefault="00A01ABD" w:rsidP="00157AF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1AB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BD" w:rsidRPr="0012157F" w:rsidRDefault="00A01ABD" w:rsidP="00157AF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01AB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01ABD" w:rsidRPr="0012157F" w:rsidRDefault="00A01ABD" w:rsidP="00157AF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1ABD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D1F" w:rsidRDefault="00CA6D1F" w:rsidP="0038231F">
      <w:pPr>
        <w:spacing w:after="0" w:line="240" w:lineRule="auto"/>
      </w:pPr>
      <w:r>
        <w:separator/>
      </w:r>
    </w:p>
  </w:endnote>
  <w:endnote w:type="continuationSeparator" w:id="0">
    <w:p w:rsidR="00CA6D1F" w:rsidRDefault="00CA6D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ABD" w:rsidRDefault="00A01A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E372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E372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ABD" w:rsidRDefault="00A01A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D1F" w:rsidRDefault="00CA6D1F" w:rsidP="0038231F">
      <w:pPr>
        <w:spacing w:after="0" w:line="240" w:lineRule="auto"/>
      </w:pPr>
      <w:r>
        <w:separator/>
      </w:r>
    </w:p>
  </w:footnote>
  <w:footnote w:type="continuationSeparator" w:id="0">
    <w:p w:rsidR="00CA6D1F" w:rsidRDefault="00CA6D1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ABD" w:rsidRDefault="00A01A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ABD" w:rsidRDefault="00A01A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ABD" w:rsidRDefault="00A01A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6D1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1ABD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6D1F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3724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D80B3EA-8909-4100-A71F-562D92E3C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6B749-C35C-4B86-A8CD-3F7C9A84F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715</Words>
  <Characters>4294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2016-07-26T11:32:00Z</cp:lastPrinted>
  <dcterms:created xsi:type="dcterms:W3CDTF">2022-12-29T10:59:00Z</dcterms:created>
  <dcterms:modified xsi:type="dcterms:W3CDTF">2022-12-29T10:59:00Z</dcterms:modified>
</cp:coreProperties>
</file>