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16BFC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8158D" w:rsidRPr="00C14101" w:rsidTr="00536C7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8158D" w:rsidRPr="00C14101" w:rsidRDefault="0038158D" w:rsidP="00536C7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8158D" w:rsidRPr="00C14101" w:rsidRDefault="0038158D" w:rsidP="00536C7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8158D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8158D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8158D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38158D" w:rsidRPr="00C14101" w:rsidRDefault="0038158D" w:rsidP="00536C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8158D" w:rsidRPr="00C14101" w:rsidRDefault="0038158D" w:rsidP="00536C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8158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8158D">
        <w:rPr>
          <w:rFonts w:ascii="Arial" w:eastAsia="Times New Roman" w:hAnsi="Arial" w:cs="Arial"/>
          <w:b/>
          <w:sz w:val="24"/>
          <w:szCs w:val="24"/>
          <w:lang w:eastAsia="pl-PL"/>
        </w:rPr>
        <w:t>Sukcesywna dostawa środków higienicznych na potrzeby Szpitala Wojewódzkiego w Poznaniu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8158D" w:rsidRPr="0038158D">
        <w:rPr>
          <w:rFonts w:ascii="Arial" w:eastAsia="Times New Roman" w:hAnsi="Arial" w:cs="Arial"/>
          <w:b/>
          <w:sz w:val="24"/>
          <w:szCs w:val="24"/>
          <w:lang w:eastAsia="pl-PL"/>
        </w:rPr>
        <w:t>SZW/DZP/107/2022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8158D" w:rsidRPr="0038158D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8158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735" w:rsidRDefault="005F2735">
      <w:r>
        <w:separator/>
      </w:r>
    </w:p>
  </w:endnote>
  <w:endnote w:type="continuationSeparator" w:id="0">
    <w:p w:rsidR="005F2735" w:rsidRDefault="005F2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6B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6B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58D" w:rsidRDefault="003815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735" w:rsidRDefault="005F2735">
      <w:r>
        <w:separator/>
      </w:r>
    </w:p>
  </w:footnote>
  <w:footnote w:type="continuationSeparator" w:id="0">
    <w:p w:rsidR="005F2735" w:rsidRDefault="005F27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58D" w:rsidRDefault="003815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58D" w:rsidRDefault="003815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58D" w:rsidRDefault="003815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273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16BFC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158D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5F2735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CE21A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361BA2-0A24-4EF0-BEC2-E2935D150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774BC-C3F8-4390-BCC6-56CD244FC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2010-01-07T09:39:00Z</cp:lastPrinted>
  <dcterms:created xsi:type="dcterms:W3CDTF">2022-12-29T11:04:00Z</dcterms:created>
  <dcterms:modified xsi:type="dcterms:W3CDTF">2022-12-29T11:04:00Z</dcterms:modified>
</cp:coreProperties>
</file>