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C2190" w14:textId="77777777" w:rsidR="00A02E94" w:rsidRPr="00E42C29" w:rsidRDefault="00927717" w:rsidP="00A02E94">
      <w:pPr>
        <w:spacing w:after="240"/>
        <w:jc w:val="right"/>
        <w:rPr>
          <w:sz w:val="22"/>
          <w:szCs w:val="22"/>
        </w:rPr>
      </w:pPr>
      <w:bookmarkStart w:id="0" w:name="_Hlk53520193"/>
      <w:r w:rsidRPr="00E42C29">
        <w:rPr>
          <w:sz w:val="22"/>
          <w:szCs w:val="22"/>
        </w:rPr>
        <w:t>Poznań</w:t>
      </w:r>
      <w:r w:rsidR="00A02E94" w:rsidRPr="00E42C29">
        <w:rPr>
          <w:sz w:val="22"/>
          <w:szCs w:val="22"/>
        </w:rPr>
        <w:t xml:space="preserve"> dnia: </w:t>
      </w:r>
      <w:r w:rsidRPr="00E42C29">
        <w:rPr>
          <w:sz w:val="22"/>
          <w:szCs w:val="22"/>
        </w:rPr>
        <w:t>2023-01-04</w:t>
      </w:r>
    </w:p>
    <w:p w14:paraId="33F05A3A" w14:textId="77777777" w:rsidR="00927717" w:rsidRPr="00E42C29" w:rsidRDefault="00927717" w:rsidP="00A02E94">
      <w:pPr>
        <w:spacing w:after="40"/>
        <w:rPr>
          <w:b/>
          <w:bCs/>
          <w:sz w:val="22"/>
          <w:szCs w:val="22"/>
        </w:rPr>
      </w:pPr>
      <w:r w:rsidRPr="00E42C29">
        <w:rPr>
          <w:b/>
          <w:bCs/>
          <w:sz w:val="22"/>
          <w:szCs w:val="22"/>
        </w:rPr>
        <w:t>Szpital Wojewódzki w Poznaniu</w:t>
      </w:r>
    </w:p>
    <w:p w14:paraId="26C23724" w14:textId="77777777" w:rsidR="00A02E94" w:rsidRPr="00E42C29" w:rsidRDefault="00927717" w:rsidP="00A02E94">
      <w:pPr>
        <w:spacing w:after="40"/>
        <w:rPr>
          <w:b/>
          <w:bCs/>
          <w:sz w:val="22"/>
          <w:szCs w:val="22"/>
        </w:rPr>
      </w:pPr>
      <w:r w:rsidRPr="00E42C29">
        <w:rPr>
          <w:b/>
          <w:bCs/>
          <w:sz w:val="22"/>
          <w:szCs w:val="22"/>
        </w:rPr>
        <w:t>Dział Zamówień Publicznych</w:t>
      </w:r>
    </w:p>
    <w:p w14:paraId="03CA3247" w14:textId="64EA44AC" w:rsidR="00A02E94" w:rsidRPr="00E42C29" w:rsidRDefault="00E42C29" w:rsidP="00A02E9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27717" w:rsidRPr="00E42C29">
        <w:rPr>
          <w:sz w:val="22"/>
          <w:szCs w:val="22"/>
        </w:rPr>
        <w:t>Juraszów</w:t>
      </w:r>
      <w:r w:rsidR="00A02E94" w:rsidRPr="00E42C29">
        <w:rPr>
          <w:sz w:val="22"/>
          <w:szCs w:val="22"/>
        </w:rPr>
        <w:t xml:space="preserve"> </w:t>
      </w:r>
      <w:r w:rsidR="00927717" w:rsidRPr="00E42C29">
        <w:rPr>
          <w:sz w:val="22"/>
          <w:szCs w:val="22"/>
        </w:rPr>
        <w:t>7/19</w:t>
      </w:r>
    </w:p>
    <w:p w14:paraId="7EF78B3B" w14:textId="77777777" w:rsidR="00A02E94" w:rsidRPr="00E42C29" w:rsidRDefault="00927717" w:rsidP="00A02E94">
      <w:pPr>
        <w:rPr>
          <w:sz w:val="22"/>
          <w:szCs w:val="22"/>
        </w:rPr>
      </w:pPr>
      <w:r w:rsidRPr="00E42C29">
        <w:rPr>
          <w:sz w:val="22"/>
          <w:szCs w:val="22"/>
        </w:rPr>
        <w:t>60-479</w:t>
      </w:r>
      <w:r w:rsidR="00A02E94" w:rsidRPr="00E42C29">
        <w:rPr>
          <w:sz w:val="22"/>
          <w:szCs w:val="22"/>
        </w:rPr>
        <w:t xml:space="preserve"> </w:t>
      </w:r>
      <w:r w:rsidRPr="00E42C29">
        <w:rPr>
          <w:sz w:val="22"/>
          <w:szCs w:val="22"/>
        </w:rPr>
        <w:t>Poznań</w:t>
      </w:r>
    </w:p>
    <w:p w14:paraId="2C8834DD" w14:textId="77777777" w:rsidR="00A02E94" w:rsidRPr="00E42C29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42C29">
        <w:rPr>
          <w:b/>
          <w:sz w:val="22"/>
          <w:szCs w:val="22"/>
        </w:rPr>
        <w:t>WYKONAWCY</w:t>
      </w:r>
    </w:p>
    <w:p w14:paraId="0060C8DF" w14:textId="77777777" w:rsidR="00A02E94" w:rsidRPr="00E42C29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42C29">
        <w:rPr>
          <w:sz w:val="22"/>
          <w:szCs w:val="22"/>
        </w:rPr>
        <w:t>ubiegający się o zamówienie</w:t>
      </w:r>
    </w:p>
    <w:p w14:paraId="1C06CA89" w14:textId="77777777" w:rsidR="00A02E94" w:rsidRPr="00E42C29" w:rsidRDefault="00A02E94" w:rsidP="00A02E94">
      <w:pPr>
        <w:pStyle w:val="Nagwek1"/>
        <w:spacing w:before="600"/>
        <w:rPr>
          <w:sz w:val="22"/>
          <w:szCs w:val="22"/>
        </w:rPr>
      </w:pPr>
      <w:r w:rsidRPr="00E42C29">
        <w:rPr>
          <w:sz w:val="22"/>
          <w:szCs w:val="22"/>
        </w:rPr>
        <w:t>ZAWIADOMIENIE</w:t>
      </w:r>
    </w:p>
    <w:p w14:paraId="4B94B419" w14:textId="77777777" w:rsidR="00A02E94" w:rsidRPr="00E42C29" w:rsidRDefault="00A02E94" w:rsidP="00A02E94">
      <w:pPr>
        <w:spacing w:after="480"/>
        <w:jc w:val="center"/>
        <w:rPr>
          <w:b/>
          <w:sz w:val="22"/>
          <w:szCs w:val="22"/>
        </w:rPr>
      </w:pPr>
      <w:r w:rsidRPr="00E42C29">
        <w:rPr>
          <w:b/>
          <w:sz w:val="22"/>
          <w:szCs w:val="22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927717" w:rsidRPr="00E42C29" w14:paraId="1C957EAF" w14:textId="77777777" w:rsidTr="00477142">
        <w:trPr>
          <w:trHeight w:val="638"/>
        </w:trPr>
        <w:tc>
          <w:tcPr>
            <w:tcW w:w="959" w:type="dxa"/>
            <w:hideMark/>
          </w:tcPr>
          <w:p w14:paraId="22CE1281" w14:textId="77777777" w:rsidR="00927717" w:rsidRPr="00E42C29" w:rsidRDefault="00927717" w:rsidP="004771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42C2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56A89629" w14:textId="0A595DD8" w:rsidR="00927717" w:rsidRPr="00E42C29" w:rsidRDefault="00927717" w:rsidP="004771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42C29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E42C29">
              <w:rPr>
                <w:b/>
                <w:sz w:val="22"/>
                <w:szCs w:val="22"/>
              </w:rPr>
              <w:t xml:space="preserve"> </w:t>
            </w:r>
            <w:r w:rsidRPr="00E42C29">
              <w:rPr>
                <w:bCs/>
                <w:sz w:val="22"/>
                <w:szCs w:val="22"/>
              </w:rPr>
              <w:t>na</w:t>
            </w:r>
            <w:r w:rsidRPr="00E42C29">
              <w:rPr>
                <w:b/>
                <w:sz w:val="22"/>
                <w:szCs w:val="22"/>
              </w:rPr>
              <w:t xml:space="preserve"> </w:t>
            </w:r>
            <w:r w:rsidRPr="00E42C29">
              <w:rPr>
                <w:bCs/>
                <w:sz w:val="22"/>
                <w:szCs w:val="22"/>
              </w:rPr>
              <w:t>”</w:t>
            </w:r>
            <w:r w:rsidRPr="00E42C29">
              <w:rPr>
                <w:b/>
                <w:bCs/>
                <w:sz w:val="22"/>
                <w:szCs w:val="22"/>
              </w:rPr>
              <w:t>Przeglądy i naprawy inkubatorów</w:t>
            </w:r>
            <w:r w:rsidRPr="00E42C29">
              <w:rPr>
                <w:bCs/>
                <w:sz w:val="22"/>
                <w:szCs w:val="22"/>
              </w:rPr>
              <w:t>”</w:t>
            </w:r>
            <w:r w:rsidRPr="00E42C29">
              <w:rPr>
                <w:b/>
                <w:sz w:val="22"/>
                <w:szCs w:val="22"/>
              </w:rPr>
              <w:t xml:space="preserve"> </w:t>
            </w:r>
            <w:r w:rsidRPr="00E42C29">
              <w:rPr>
                <w:bCs/>
                <w:sz w:val="22"/>
                <w:szCs w:val="22"/>
              </w:rPr>
              <w:t>– znak sprawy</w:t>
            </w:r>
            <w:r w:rsidRPr="00E42C29">
              <w:rPr>
                <w:b/>
                <w:sz w:val="22"/>
                <w:szCs w:val="22"/>
              </w:rPr>
              <w:t xml:space="preserve"> SZW/DZP/72/2022</w:t>
            </w:r>
          </w:p>
        </w:tc>
      </w:tr>
    </w:tbl>
    <w:p w14:paraId="2E29C69C" w14:textId="77777777" w:rsidR="00A02E94" w:rsidRPr="00E42C29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E42C29">
        <w:rPr>
          <w:sz w:val="22"/>
          <w:szCs w:val="22"/>
        </w:rPr>
        <w:t xml:space="preserve">Zamawiający, działając na podstawie art. 253 ust. 1 ustawy z dnia 11 września 2019r. Prawo zamówień publicznych </w:t>
      </w:r>
      <w:r w:rsidR="00927717" w:rsidRPr="00E42C29">
        <w:rPr>
          <w:sz w:val="22"/>
          <w:szCs w:val="22"/>
        </w:rPr>
        <w:t>(t.j. Dz. U. z 2022r. poz. 1710)</w:t>
      </w:r>
      <w:r w:rsidRPr="00E42C29">
        <w:rPr>
          <w:sz w:val="22"/>
          <w:szCs w:val="22"/>
        </w:rPr>
        <w:t>, zwanej dalej „ustawą Pzp”,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927717" w:rsidRPr="00E42C29" w14:paraId="3CD90AE0" w14:textId="77777777" w:rsidTr="00477142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509A5" w14:textId="77777777" w:rsidR="00927717" w:rsidRPr="00E42C29" w:rsidRDefault="00927717" w:rsidP="00477142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E42C29">
              <w:rPr>
                <w:b/>
                <w:bCs/>
                <w:sz w:val="22"/>
                <w:szCs w:val="22"/>
                <w:u w:val="single"/>
              </w:rPr>
              <w:t>Zadanie nr 1</w:t>
            </w:r>
            <w:r w:rsidRPr="00E42C29">
              <w:rPr>
                <w:sz w:val="22"/>
                <w:szCs w:val="22"/>
                <w:u w:val="single"/>
              </w:rPr>
              <w:t>: Przeglądy i naprawy inkubatorów producenta Draeger</w:t>
            </w:r>
          </w:p>
          <w:p w14:paraId="233FB08C" w14:textId="77777777" w:rsidR="00927717" w:rsidRPr="00E42C29" w:rsidRDefault="00927717" w:rsidP="0047714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42C29">
              <w:rPr>
                <w:b/>
                <w:sz w:val="22"/>
                <w:szCs w:val="22"/>
              </w:rPr>
              <w:t>Drager Polska sp. z o.o.</w:t>
            </w:r>
          </w:p>
          <w:p w14:paraId="5D64A7C6" w14:textId="71EFA810" w:rsidR="00927717" w:rsidRPr="00E42C29" w:rsidRDefault="00E42C29" w:rsidP="0047714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Posag 7 Panien 1</w:t>
            </w:r>
            <w:r w:rsidR="00927717" w:rsidRPr="00E42C29">
              <w:rPr>
                <w:bCs/>
                <w:sz w:val="22"/>
                <w:szCs w:val="22"/>
              </w:rPr>
              <w:t xml:space="preserve"> </w:t>
            </w:r>
          </w:p>
          <w:p w14:paraId="79854A9E" w14:textId="2D51FBDC" w:rsidR="00927717" w:rsidRPr="00E42C29" w:rsidRDefault="00E42C29" w:rsidP="00477142">
            <w:pPr>
              <w:spacing w:after="1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</w:t>
            </w:r>
            <w:r w:rsidR="00927717" w:rsidRPr="00E42C29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495</w:t>
            </w:r>
            <w:r w:rsidR="00927717" w:rsidRPr="00E42C29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Warszawa</w:t>
            </w:r>
          </w:p>
          <w:p w14:paraId="098C7AA0" w14:textId="77777777" w:rsidR="00927717" w:rsidRPr="00E42C29" w:rsidRDefault="00927717" w:rsidP="00477142">
            <w:pPr>
              <w:jc w:val="both"/>
              <w:rPr>
                <w:bCs/>
                <w:sz w:val="22"/>
                <w:szCs w:val="22"/>
              </w:rPr>
            </w:pPr>
            <w:r w:rsidRPr="00E42C29">
              <w:rPr>
                <w:sz w:val="22"/>
                <w:szCs w:val="22"/>
              </w:rPr>
              <w:t xml:space="preserve">za cenę brutto </w:t>
            </w:r>
            <w:r w:rsidRPr="00E42C29">
              <w:rPr>
                <w:b/>
                <w:sz w:val="22"/>
                <w:szCs w:val="22"/>
              </w:rPr>
              <w:t>116 596.42 zł</w:t>
            </w:r>
            <w:r w:rsidRPr="00E42C29">
              <w:rPr>
                <w:bCs/>
                <w:sz w:val="22"/>
                <w:szCs w:val="22"/>
              </w:rPr>
              <w:t>.</w:t>
            </w:r>
          </w:p>
          <w:p w14:paraId="6D48FCE7" w14:textId="77777777" w:rsidR="00927717" w:rsidRPr="00E42C29" w:rsidRDefault="00927717" w:rsidP="0047714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42C29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E42C29">
              <w:rPr>
                <w:color w:val="000000"/>
                <w:sz w:val="22"/>
                <w:szCs w:val="22"/>
              </w:rPr>
              <w:t>:</w:t>
            </w:r>
          </w:p>
          <w:p w14:paraId="241B0D46" w14:textId="482DF385" w:rsidR="00927717" w:rsidRPr="00E42C29" w:rsidRDefault="00927717" w:rsidP="00E42C29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E42C29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E42C29">
              <w:rPr>
                <w:sz w:val="22"/>
                <w:szCs w:val="22"/>
              </w:rPr>
              <w:br/>
            </w:r>
            <w:r w:rsidRPr="00E42C29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</w:t>
            </w:r>
            <w:r w:rsidR="00E42C29">
              <w:rPr>
                <w:sz w:val="22"/>
                <w:szCs w:val="22"/>
              </w:rPr>
              <w:br/>
            </w:r>
            <w:r w:rsidRPr="00E42C29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E42C29">
              <w:rPr>
                <w:sz w:val="22"/>
                <w:szCs w:val="22"/>
              </w:rPr>
              <w:br/>
            </w:r>
            <w:r w:rsidRPr="00E42C29">
              <w:rPr>
                <w:sz w:val="22"/>
                <w:szCs w:val="22"/>
              </w:rPr>
              <w:t>i jest zgodna z zapisami SWZ.</w:t>
            </w:r>
          </w:p>
        </w:tc>
      </w:tr>
    </w:tbl>
    <w:p w14:paraId="6D83020C" w14:textId="77777777" w:rsidR="00A02E94" w:rsidRPr="00E42C29" w:rsidRDefault="00A02E94" w:rsidP="00A02E94">
      <w:pPr>
        <w:spacing w:before="240" w:after="120" w:line="276" w:lineRule="auto"/>
        <w:jc w:val="both"/>
        <w:rPr>
          <w:color w:val="000000"/>
          <w:sz w:val="22"/>
          <w:szCs w:val="22"/>
        </w:rPr>
      </w:pPr>
      <w:r w:rsidRPr="00E42C29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E42C29" w14:paraId="4F8CF411" w14:textId="7777777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5F27BEC" w14:textId="77777777" w:rsidR="00A02E94" w:rsidRPr="00E42C29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E42C29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288E66C" w14:textId="49C69155" w:rsidR="00A02E94" w:rsidRPr="00E42C29" w:rsidRDefault="00A02E94" w:rsidP="005C35EA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42C29">
              <w:rPr>
                <w:b/>
                <w:sz w:val="22"/>
                <w:szCs w:val="22"/>
              </w:rPr>
              <w:t xml:space="preserve">Nazwa i adres </w:t>
            </w:r>
            <w:r w:rsidR="00E42C29">
              <w:rPr>
                <w:b/>
                <w:sz w:val="22"/>
                <w:szCs w:val="22"/>
              </w:rPr>
              <w:t>W</w:t>
            </w:r>
            <w:r w:rsidRPr="00E42C29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8FCA755" w14:textId="77777777" w:rsidR="00A02E94" w:rsidRPr="00E42C29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E42C29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FAC4983" w14:textId="77777777" w:rsidR="00A02E94" w:rsidRPr="00E42C29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E42C29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927717" w:rsidRPr="00E42C29" w14:paraId="52124FF3" w14:textId="77777777" w:rsidTr="00477142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C02F8" w14:textId="25E41946" w:rsidR="00927717" w:rsidRPr="00E42C29" w:rsidRDefault="00927717" w:rsidP="004771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42C29">
              <w:rPr>
                <w:sz w:val="22"/>
                <w:szCs w:val="22"/>
              </w:rPr>
              <w:t xml:space="preserve">1 - Przeglądy </w:t>
            </w:r>
            <w:r w:rsidR="00E42C29">
              <w:rPr>
                <w:sz w:val="22"/>
                <w:szCs w:val="22"/>
              </w:rPr>
              <w:br/>
            </w:r>
            <w:r w:rsidRPr="00E42C29">
              <w:rPr>
                <w:sz w:val="22"/>
                <w:szCs w:val="22"/>
              </w:rPr>
              <w:t>i naprawy inkubatorów producenta Draeger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CA569" w14:textId="77777777" w:rsidR="00E42C29" w:rsidRPr="00E42C29" w:rsidRDefault="00E42C29" w:rsidP="00E42C2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42C29">
              <w:rPr>
                <w:b/>
                <w:sz w:val="22"/>
                <w:szCs w:val="22"/>
              </w:rPr>
              <w:t>Drager Polska sp. z o.o.</w:t>
            </w:r>
          </w:p>
          <w:p w14:paraId="53225801" w14:textId="77777777" w:rsidR="00E42C29" w:rsidRPr="00E42C29" w:rsidRDefault="00E42C29" w:rsidP="00E42C2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Posag 7 Panien 1</w:t>
            </w:r>
            <w:r w:rsidRPr="00E42C29">
              <w:rPr>
                <w:bCs/>
                <w:sz w:val="22"/>
                <w:szCs w:val="22"/>
              </w:rPr>
              <w:t xml:space="preserve"> </w:t>
            </w:r>
          </w:p>
          <w:p w14:paraId="6796F44E" w14:textId="77777777" w:rsidR="00E42C29" w:rsidRPr="00E42C29" w:rsidRDefault="00E42C29" w:rsidP="00E42C29">
            <w:pPr>
              <w:spacing w:after="1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</w:t>
            </w:r>
            <w:r w:rsidRPr="00E42C29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495</w:t>
            </w:r>
            <w:r w:rsidRPr="00E42C29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Warszawa</w:t>
            </w:r>
          </w:p>
          <w:p w14:paraId="1CB31A9F" w14:textId="096F592C" w:rsidR="00927717" w:rsidRPr="00E42C29" w:rsidRDefault="00927717" w:rsidP="00477142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1036E" w14:textId="6D1A4F63" w:rsidR="00927717" w:rsidRPr="00E42C29" w:rsidRDefault="00E42C29" w:rsidP="0047714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27717" w:rsidRPr="00E42C29">
              <w:rPr>
                <w:sz w:val="22"/>
                <w:szCs w:val="22"/>
              </w:rPr>
              <w:t>1 - Cena oferty brutto - 60.00</w:t>
            </w:r>
          </w:p>
          <w:p w14:paraId="0DBD593F" w14:textId="42F09E49" w:rsidR="00927717" w:rsidRPr="00E42C29" w:rsidRDefault="00E42C29" w:rsidP="0047714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27717" w:rsidRPr="00E42C29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="00927717" w:rsidRPr="00E42C29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2</w:t>
            </w:r>
            <w:r w:rsidR="00927717" w:rsidRPr="00E42C29">
              <w:rPr>
                <w:sz w:val="22"/>
                <w:szCs w:val="22"/>
              </w:rPr>
              <w:t>0.00</w:t>
            </w:r>
          </w:p>
          <w:p w14:paraId="341587E6" w14:textId="56087D4A" w:rsidR="00927717" w:rsidRPr="00E42C29" w:rsidRDefault="00E42C29" w:rsidP="0047714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27717" w:rsidRPr="00E42C29">
              <w:rPr>
                <w:sz w:val="22"/>
                <w:szCs w:val="22"/>
              </w:rPr>
              <w:t xml:space="preserve">3 - Czas reakcji Wykonawcy liczony </w:t>
            </w:r>
          </w:p>
          <w:p w14:paraId="0409BEB0" w14:textId="586F7461" w:rsidR="00927717" w:rsidRPr="00E42C29" w:rsidRDefault="00927717" w:rsidP="00477142">
            <w:pPr>
              <w:spacing w:before="40" w:after="40"/>
              <w:rPr>
                <w:sz w:val="22"/>
                <w:szCs w:val="22"/>
              </w:rPr>
            </w:pPr>
            <w:r w:rsidRPr="00E42C29">
              <w:rPr>
                <w:sz w:val="22"/>
                <w:szCs w:val="22"/>
              </w:rPr>
              <w:t xml:space="preserve">od zgłoszenia naprawy </w:t>
            </w:r>
            <w:r w:rsidR="00E42C29">
              <w:rPr>
                <w:sz w:val="22"/>
                <w:szCs w:val="22"/>
              </w:rPr>
              <w:br/>
            </w:r>
            <w:r w:rsidRPr="00E42C29">
              <w:rPr>
                <w:sz w:val="22"/>
                <w:szCs w:val="22"/>
              </w:rPr>
              <w:t>do czasu wykonania diagnostyki uszkodzenia - 0.00</w:t>
            </w:r>
          </w:p>
          <w:p w14:paraId="04E509C2" w14:textId="23F520ED" w:rsidR="00927717" w:rsidRPr="00E42C29" w:rsidRDefault="00E42C29" w:rsidP="00477142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27717" w:rsidRPr="00E42C29">
              <w:rPr>
                <w:sz w:val="22"/>
                <w:szCs w:val="22"/>
              </w:rPr>
              <w:t xml:space="preserve">4 - Autoryzacja producenta </w:t>
            </w:r>
            <w:r w:rsidR="00927717" w:rsidRPr="00E42C29">
              <w:rPr>
                <w:sz w:val="22"/>
                <w:szCs w:val="22"/>
              </w:rPr>
              <w:lastRenderedPageBreak/>
              <w:t xml:space="preserve">do serwisowania sprzętu  - </w:t>
            </w:r>
            <w:r>
              <w:rPr>
                <w:sz w:val="22"/>
                <w:szCs w:val="22"/>
              </w:rPr>
              <w:t>1</w:t>
            </w:r>
            <w:r w:rsidR="00927717" w:rsidRPr="00E42C29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40435" w14:textId="75B52F9D" w:rsidR="00927717" w:rsidRPr="00E42C29" w:rsidRDefault="00927717" w:rsidP="00477142">
            <w:pPr>
              <w:jc w:val="center"/>
              <w:rPr>
                <w:color w:val="000000"/>
                <w:sz w:val="22"/>
                <w:szCs w:val="22"/>
              </w:rPr>
            </w:pPr>
            <w:r w:rsidRPr="00E42C29">
              <w:rPr>
                <w:sz w:val="22"/>
                <w:szCs w:val="22"/>
              </w:rPr>
              <w:lastRenderedPageBreak/>
              <w:t xml:space="preserve">  </w:t>
            </w:r>
            <w:r w:rsidR="00E42C29">
              <w:rPr>
                <w:sz w:val="22"/>
                <w:szCs w:val="22"/>
              </w:rPr>
              <w:t>9</w:t>
            </w:r>
            <w:r w:rsidRPr="00E42C29">
              <w:rPr>
                <w:sz w:val="22"/>
                <w:szCs w:val="22"/>
              </w:rPr>
              <w:t>0,00</w:t>
            </w:r>
          </w:p>
        </w:tc>
      </w:tr>
    </w:tbl>
    <w:p w14:paraId="2392104B" w14:textId="77777777" w:rsidR="00A02E94" w:rsidRPr="00E42C29" w:rsidRDefault="00A02E94" w:rsidP="00A02E94">
      <w:pPr>
        <w:spacing w:before="120"/>
        <w:jc w:val="both"/>
        <w:rPr>
          <w:color w:val="000000"/>
          <w:sz w:val="22"/>
          <w:szCs w:val="22"/>
        </w:rPr>
      </w:pPr>
    </w:p>
    <w:p w14:paraId="3587E01E" w14:textId="3A063BA2" w:rsidR="00A02E94" w:rsidRPr="00E42C29" w:rsidRDefault="00A02E94" w:rsidP="00A02E94">
      <w:pPr>
        <w:spacing w:after="120"/>
        <w:jc w:val="both"/>
        <w:rPr>
          <w:color w:val="000000"/>
          <w:sz w:val="22"/>
          <w:szCs w:val="22"/>
        </w:rPr>
      </w:pPr>
      <w:r w:rsidRPr="00E42C29">
        <w:rPr>
          <w:color w:val="000000"/>
          <w:sz w:val="22"/>
          <w:szCs w:val="22"/>
        </w:rPr>
        <w:t xml:space="preserve">Informacja o </w:t>
      </w:r>
      <w:r w:rsidR="00E42C29">
        <w:rPr>
          <w:color w:val="000000"/>
          <w:sz w:val="22"/>
          <w:szCs w:val="22"/>
        </w:rPr>
        <w:t>W</w:t>
      </w:r>
      <w:r w:rsidRPr="00E42C29">
        <w:rPr>
          <w:color w:val="000000"/>
          <w:sz w:val="22"/>
          <w:szCs w:val="22"/>
        </w:rPr>
        <w:t>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E42C29" w14:paraId="1793946B" w14:textId="77777777" w:rsidTr="00927717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8ADB4B1" w14:textId="77777777" w:rsidR="00A02E94" w:rsidRPr="00E42C29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E42C29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AF9C350" w14:textId="77777777" w:rsidR="00A02E94" w:rsidRPr="00E42C29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E42C29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AC6CC2C" w14:textId="77777777" w:rsidR="00A02E94" w:rsidRPr="00E42C29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E42C29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927717" w:rsidRPr="00E42C29" w14:paraId="077122FA" w14:textId="77777777" w:rsidTr="00927717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3B19DF2" w14:textId="77777777" w:rsidR="00927717" w:rsidRPr="00E42C29" w:rsidRDefault="00927717" w:rsidP="00477142">
            <w:pPr>
              <w:spacing w:before="40"/>
              <w:jc w:val="center"/>
              <w:rPr>
                <w:sz w:val="22"/>
                <w:szCs w:val="22"/>
              </w:rPr>
            </w:pPr>
            <w:r w:rsidRPr="00E42C29">
              <w:rPr>
                <w:sz w:val="22"/>
                <w:szCs w:val="22"/>
              </w:rPr>
              <w:t>2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00514EC" w14:textId="77777777" w:rsidR="00927717" w:rsidRPr="00E42C29" w:rsidRDefault="00927717" w:rsidP="00477142">
            <w:pPr>
              <w:spacing w:before="60" w:after="40"/>
              <w:rPr>
                <w:b/>
                <w:bCs/>
                <w:sz w:val="22"/>
                <w:szCs w:val="22"/>
              </w:rPr>
            </w:pPr>
            <w:r w:rsidRPr="00E42C29">
              <w:rPr>
                <w:b/>
                <w:bCs/>
                <w:sz w:val="22"/>
                <w:szCs w:val="22"/>
              </w:rPr>
              <w:t>Tiemed Sp. z o.o.</w:t>
            </w:r>
          </w:p>
          <w:p w14:paraId="7E006A90" w14:textId="486CB52D" w:rsidR="00927717" w:rsidRPr="00E42C29" w:rsidRDefault="00E42C29" w:rsidP="004771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27717" w:rsidRPr="00E42C29">
              <w:rPr>
                <w:sz w:val="22"/>
                <w:szCs w:val="22"/>
              </w:rPr>
              <w:t xml:space="preserve">Czorsztyńska 30 </w:t>
            </w:r>
          </w:p>
          <w:p w14:paraId="7105056E" w14:textId="77777777" w:rsidR="00927717" w:rsidRPr="00E42C29" w:rsidRDefault="00927717" w:rsidP="00477142">
            <w:pPr>
              <w:spacing w:after="60"/>
              <w:rPr>
                <w:sz w:val="22"/>
                <w:szCs w:val="22"/>
              </w:rPr>
            </w:pPr>
            <w:r w:rsidRPr="00E42C29">
              <w:rPr>
                <w:sz w:val="22"/>
                <w:szCs w:val="22"/>
              </w:rPr>
              <w:t>60-474 Poznań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AE352F" w14:textId="4A2BEE27" w:rsidR="00927717" w:rsidRPr="00E42C29" w:rsidRDefault="00773A56" w:rsidP="00477142">
            <w:pPr>
              <w:spacing w:before="6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Podstawa prawna: </w:t>
            </w:r>
            <w:r w:rsidR="00927717" w:rsidRPr="00E42C29">
              <w:rPr>
                <w:b/>
                <w:sz w:val="22"/>
                <w:szCs w:val="22"/>
              </w:rPr>
              <w:t>Art. 226 ust. 1 pkt 12, Art. 226 ust. 1 pkt 2 lit. c</w:t>
            </w:r>
            <w:r w:rsidR="00927717" w:rsidRPr="00E42C29">
              <w:rPr>
                <w:sz w:val="22"/>
                <w:szCs w:val="22"/>
              </w:rPr>
              <w:t xml:space="preserve"> ustawy Pzp.</w:t>
            </w:r>
          </w:p>
          <w:p w14:paraId="41FBA7B6" w14:textId="6D41AD37" w:rsidR="00927717" w:rsidRPr="00773A56" w:rsidRDefault="00927717" w:rsidP="00477142">
            <w:pPr>
              <w:spacing w:after="60"/>
              <w:jc w:val="both"/>
              <w:rPr>
                <w:i/>
                <w:iCs/>
                <w:sz w:val="22"/>
                <w:szCs w:val="22"/>
              </w:rPr>
            </w:pPr>
            <w:r w:rsidRPr="00773A56">
              <w:rPr>
                <w:i/>
                <w:iCs/>
                <w:sz w:val="22"/>
                <w:szCs w:val="22"/>
              </w:rPr>
              <w:t xml:space="preserve">Odrzucono </w:t>
            </w:r>
            <w:r w:rsidR="000C6817">
              <w:rPr>
                <w:i/>
                <w:iCs/>
                <w:sz w:val="22"/>
                <w:szCs w:val="22"/>
              </w:rPr>
              <w:t>ofertę (</w:t>
            </w:r>
            <w:r w:rsidRPr="00773A56">
              <w:rPr>
                <w:i/>
                <w:iCs/>
                <w:sz w:val="22"/>
                <w:szCs w:val="22"/>
              </w:rPr>
              <w:t>zadanie nr 2</w:t>
            </w:r>
            <w:r w:rsidR="000C6817">
              <w:rPr>
                <w:i/>
                <w:iCs/>
                <w:sz w:val="22"/>
                <w:szCs w:val="22"/>
              </w:rPr>
              <w:t>, 3)</w:t>
            </w:r>
          </w:p>
          <w:p w14:paraId="505D4F2C" w14:textId="60E31694" w:rsidR="00773A56" w:rsidRDefault="00927717" w:rsidP="00477142">
            <w:pPr>
              <w:spacing w:after="60"/>
              <w:jc w:val="both"/>
              <w:rPr>
                <w:sz w:val="22"/>
                <w:szCs w:val="22"/>
              </w:rPr>
            </w:pPr>
            <w:r w:rsidRPr="00773A56">
              <w:rPr>
                <w:sz w:val="22"/>
                <w:szCs w:val="22"/>
                <w:u w:val="single"/>
              </w:rPr>
              <w:t>Uzasadnienie</w:t>
            </w:r>
            <w:r w:rsidRPr="00E42C29">
              <w:rPr>
                <w:sz w:val="22"/>
                <w:szCs w:val="22"/>
              </w:rPr>
              <w:t xml:space="preserve">: </w:t>
            </w:r>
            <w:r w:rsidR="00773A56">
              <w:rPr>
                <w:sz w:val="22"/>
                <w:szCs w:val="22"/>
              </w:rPr>
              <w:t xml:space="preserve">Wykonawca pismem z dnia 28.11.2022 r. został wezwany w terminie do dnia 07.12.2022 r. do złożenia aktualnych na dzień składania, podmiotowych środków dowodowych wymaganych w postępowaniu potwierdzających spełnienie warunków udziału </w:t>
            </w:r>
            <w:r w:rsidR="002710FF">
              <w:rPr>
                <w:sz w:val="22"/>
                <w:szCs w:val="22"/>
              </w:rPr>
              <w:br/>
            </w:r>
            <w:r w:rsidR="00773A56">
              <w:rPr>
                <w:sz w:val="22"/>
                <w:szCs w:val="22"/>
              </w:rPr>
              <w:t xml:space="preserve">w </w:t>
            </w:r>
            <w:r w:rsidR="000C2DED">
              <w:rPr>
                <w:sz w:val="22"/>
                <w:szCs w:val="22"/>
              </w:rPr>
              <w:t>postępowaniu</w:t>
            </w:r>
            <w:r w:rsidR="00773A56">
              <w:rPr>
                <w:sz w:val="22"/>
                <w:szCs w:val="22"/>
              </w:rPr>
              <w:t xml:space="preserve"> oraz brak podstaw do wykluczenia </w:t>
            </w:r>
            <w:r w:rsidR="002710FF">
              <w:rPr>
                <w:sz w:val="22"/>
                <w:szCs w:val="22"/>
              </w:rPr>
              <w:br/>
            </w:r>
            <w:r w:rsidR="00773A56">
              <w:rPr>
                <w:sz w:val="22"/>
                <w:szCs w:val="22"/>
              </w:rPr>
              <w:t xml:space="preserve">z postępowania. Wezwanie to pozostało bez odpowiedzi </w:t>
            </w:r>
            <w:r w:rsidR="002710FF">
              <w:rPr>
                <w:sz w:val="22"/>
                <w:szCs w:val="22"/>
              </w:rPr>
              <w:br/>
            </w:r>
            <w:r w:rsidR="00773A56">
              <w:rPr>
                <w:sz w:val="22"/>
                <w:szCs w:val="22"/>
              </w:rPr>
              <w:t xml:space="preserve">ze strony Wykonawcy dlatego też </w:t>
            </w:r>
            <w:r w:rsidR="002710FF">
              <w:rPr>
                <w:sz w:val="22"/>
                <w:szCs w:val="22"/>
              </w:rPr>
              <w:t>Z</w:t>
            </w:r>
            <w:r w:rsidR="00773A56">
              <w:rPr>
                <w:sz w:val="22"/>
                <w:szCs w:val="22"/>
              </w:rPr>
              <w:t xml:space="preserve">amawiający korzystając </w:t>
            </w:r>
            <w:r w:rsidR="002710FF">
              <w:rPr>
                <w:sz w:val="22"/>
                <w:szCs w:val="22"/>
              </w:rPr>
              <w:br/>
            </w:r>
            <w:r w:rsidR="00773A56">
              <w:rPr>
                <w:sz w:val="22"/>
                <w:szCs w:val="22"/>
              </w:rPr>
              <w:t>z uprawnień przewidzianych w</w:t>
            </w:r>
            <w:r w:rsidR="002710FF">
              <w:rPr>
                <w:sz w:val="22"/>
                <w:szCs w:val="22"/>
              </w:rPr>
              <w:t xml:space="preserve"> </w:t>
            </w:r>
            <w:r w:rsidR="00773A56">
              <w:rPr>
                <w:sz w:val="22"/>
                <w:szCs w:val="22"/>
              </w:rPr>
              <w:t xml:space="preserve">art. 128 ust. 1 ustawy pismem z dnia 12.12.2022 r. ponownie wezwał Wykonawcę – </w:t>
            </w:r>
            <w:r w:rsidR="002710FF">
              <w:rPr>
                <w:sz w:val="22"/>
                <w:szCs w:val="22"/>
              </w:rPr>
              <w:br/>
            </w:r>
            <w:r w:rsidR="00773A56">
              <w:rPr>
                <w:sz w:val="22"/>
                <w:szCs w:val="22"/>
              </w:rPr>
              <w:t xml:space="preserve">w terminie do dnia 15.12.2022 r. do uzupełnienia braków </w:t>
            </w:r>
            <w:r w:rsidR="002710FF">
              <w:rPr>
                <w:sz w:val="22"/>
                <w:szCs w:val="22"/>
              </w:rPr>
              <w:br/>
            </w:r>
            <w:r w:rsidR="00773A56">
              <w:rPr>
                <w:sz w:val="22"/>
                <w:szCs w:val="22"/>
              </w:rPr>
              <w:t xml:space="preserve">w złożonej ofercie w zakresie złożenia </w:t>
            </w:r>
            <w:r w:rsidR="000C2DED">
              <w:rPr>
                <w:sz w:val="22"/>
                <w:szCs w:val="22"/>
              </w:rPr>
              <w:t>aktualnych</w:t>
            </w:r>
            <w:r w:rsidR="00773A56">
              <w:rPr>
                <w:sz w:val="22"/>
                <w:szCs w:val="22"/>
              </w:rPr>
              <w:t xml:space="preserve"> na dzień składania</w:t>
            </w:r>
            <w:r w:rsidR="002710FF">
              <w:rPr>
                <w:sz w:val="22"/>
                <w:szCs w:val="22"/>
              </w:rPr>
              <w:t>,</w:t>
            </w:r>
            <w:r w:rsidR="00773A56">
              <w:rPr>
                <w:sz w:val="22"/>
                <w:szCs w:val="22"/>
              </w:rPr>
              <w:t xml:space="preserve"> podmiotowych środków dowodowych wymaganych w </w:t>
            </w:r>
            <w:r w:rsidR="000C2DED">
              <w:rPr>
                <w:sz w:val="22"/>
                <w:szCs w:val="22"/>
              </w:rPr>
              <w:t>postępowaniu</w:t>
            </w:r>
            <w:r w:rsidR="00773A56">
              <w:rPr>
                <w:sz w:val="22"/>
                <w:szCs w:val="22"/>
              </w:rPr>
              <w:t xml:space="preserve">, potwierdzających </w:t>
            </w:r>
            <w:r w:rsidR="000C2DED">
              <w:rPr>
                <w:sz w:val="22"/>
                <w:szCs w:val="22"/>
              </w:rPr>
              <w:t>spełnienie</w:t>
            </w:r>
            <w:r w:rsidR="00773A56">
              <w:rPr>
                <w:sz w:val="22"/>
                <w:szCs w:val="22"/>
              </w:rPr>
              <w:t xml:space="preserve"> warunków udziału w postępowaniu oraz brak podstaw </w:t>
            </w:r>
            <w:r w:rsidR="002710FF">
              <w:rPr>
                <w:sz w:val="22"/>
                <w:szCs w:val="22"/>
              </w:rPr>
              <w:br/>
            </w:r>
            <w:r w:rsidR="00773A56">
              <w:rPr>
                <w:sz w:val="22"/>
                <w:szCs w:val="22"/>
              </w:rPr>
              <w:t xml:space="preserve">do wykluczenia z postępowania. </w:t>
            </w:r>
            <w:r w:rsidR="000C2DED">
              <w:rPr>
                <w:sz w:val="22"/>
                <w:szCs w:val="22"/>
              </w:rPr>
              <w:t xml:space="preserve">Wykonawca pomimo pouczenia zawartego w treści pisma, że w przypadku nieuzupełnienia wskazanych braków w ofercie </w:t>
            </w:r>
            <w:r w:rsidR="002710FF">
              <w:rPr>
                <w:sz w:val="22"/>
                <w:szCs w:val="22"/>
              </w:rPr>
              <w:br/>
            </w:r>
            <w:r w:rsidR="000C2DED">
              <w:rPr>
                <w:sz w:val="22"/>
                <w:szCs w:val="22"/>
              </w:rPr>
              <w:t xml:space="preserve">w wyznaczonym terminie jego oferta zostanie odrzucona </w:t>
            </w:r>
            <w:r w:rsidR="002710FF">
              <w:rPr>
                <w:sz w:val="22"/>
                <w:szCs w:val="22"/>
              </w:rPr>
              <w:br/>
            </w:r>
            <w:r w:rsidR="000C2DED">
              <w:rPr>
                <w:sz w:val="22"/>
                <w:szCs w:val="22"/>
              </w:rPr>
              <w:t xml:space="preserve">na podstawie art. 226 ust. 1 pkt. 2 lit. </w:t>
            </w:r>
            <w:r w:rsidR="003605AF">
              <w:rPr>
                <w:sz w:val="22"/>
                <w:szCs w:val="22"/>
              </w:rPr>
              <w:t>c</w:t>
            </w:r>
            <w:r w:rsidR="000C2DED">
              <w:rPr>
                <w:sz w:val="22"/>
                <w:szCs w:val="22"/>
              </w:rPr>
              <w:t xml:space="preserve"> ustawy pzp </w:t>
            </w:r>
            <w:r w:rsidR="002710FF">
              <w:rPr>
                <w:sz w:val="22"/>
                <w:szCs w:val="22"/>
              </w:rPr>
              <w:br/>
            </w:r>
            <w:r w:rsidR="000C2DED">
              <w:rPr>
                <w:sz w:val="22"/>
                <w:szCs w:val="22"/>
              </w:rPr>
              <w:t xml:space="preserve">nie odpowiedział na niniejsze wezwanie. </w:t>
            </w:r>
            <w:r w:rsidR="00773A56">
              <w:rPr>
                <w:sz w:val="22"/>
                <w:szCs w:val="22"/>
              </w:rPr>
              <w:t xml:space="preserve"> </w:t>
            </w:r>
          </w:p>
          <w:p w14:paraId="1378DC01" w14:textId="54185427" w:rsidR="000C2DED" w:rsidRDefault="000C2DED" w:rsidP="00477142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związku z powyższym oferta Wykonawcy podlega odrzuceniu zgodnie z art. 226 ust. 1 pkt. 2 lit. </w:t>
            </w:r>
            <w:r w:rsidR="003605AF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 xml:space="preserve"> ustawy pzp.</w:t>
            </w:r>
          </w:p>
          <w:p w14:paraId="539B8FA2" w14:textId="77777777" w:rsidR="000C2DED" w:rsidRDefault="000C2DED" w:rsidP="00477142">
            <w:pPr>
              <w:spacing w:after="60"/>
              <w:jc w:val="both"/>
              <w:rPr>
                <w:sz w:val="22"/>
                <w:szCs w:val="22"/>
              </w:rPr>
            </w:pPr>
          </w:p>
          <w:p w14:paraId="46527CC6" w14:textId="3602267D" w:rsidR="00773A56" w:rsidRDefault="00773A56" w:rsidP="00477142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Ponadto </w:t>
            </w:r>
            <w:r w:rsidR="000C2DED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amawiający pismem z dnia 12.12.2022 r. złożył </w:t>
            </w:r>
            <w:r w:rsidR="002710FF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do Wykonawcy za pośrednictwem Platformy oraz na adres </w:t>
            </w:r>
            <w:r w:rsidR="002710FF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e-mailowy podany w ofercie wniosek o wyrażenie zgody </w:t>
            </w:r>
            <w:r w:rsidR="002710FF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na przedłużenie terminu związania ofertą z terminem do dnia 13.12.2022 r. Wykonawca pomimo pouczenia zawartego </w:t>
            </w:r>
            <w:r w:rsidR="002710FF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w treści pisma</w:t>
            </w:r>
            <w:r w:rsidR="000C2DED">
              <w:rPr>
                <w:sz w:val="22"/>
                <w:szCs w:val="22"/>
              </w:rPr>
              <w:t xml:space="preserve">, ż w przypadku niewyrażenia zgody lub braku odpowiedzi na wniosek Zamawiającego o przedłużenie terminu związania ofertą w terminie do dnia 13.12.2022. złożona przez Wykonawcę oferta zostanie odrzucona </w:t>
            </w:r>
            <w:r w:rsidR="002710FF">
              <w:rPr>
                <w:sz w:val="22"/>
                <w:szCs w:val="22"/>
              </w:rPr>
              <w:br/>
            </w:r>
            <w:r w:rsidR="000C2DED">
              <w:rPr>
                <w:sz w:val="22"/>
                <w:szCs w:val="22"/>
              </w:rPr>
              <w:t xml:space="preserve">na podstawie art. 226 ust. 1 pkt. 12 ustawy pzp </w:t>
            </w:r>
            <w:r>
              <w:rPr>
                <w:sz w:val="22"/>
                <w:szCs w:val="22"/>
              </w:rPr>
              <w:t>nie wyraził pisemnej zgody na przedłużenie terminu związania ofertą</w:t>
            </w:r>
            <w:r w:rsidR="000C2DED">
              <w:rPr>
                <w:sz w:val="22"/>
                <w:szCs w:val="22"/>
              </w:rPr>
              <w:t>.</w:t>
            </w:r>
          </w:p>
          <w:p w14:paraId="28B641DD" w14:textId="55C2ADBD" w:rsidR="000C2DED" w:rsidRDefault="000C2DED" w:rsidP="00477142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powyższym oferta Wykonawcy podlega odrzuceniu zgodnie z art. 226 ust. 1 pkt. 12</w:t>
            </w:r>
          </w:p>
          <w:p w14:paraId="28901A8E" w14:textId="77777777" w:rsidR="000C6817" w:rsidRDefault="000C6817" w:rsidP="00477142">
            <w:pPr>
              <w:spacing w:after="60"/>
              <w:jc w:val="both"/>
              <w:rPr>
                <w:sz w:val="22"/>
                <w:szCs w:val="22"/>
              </w:rPr>
            </w:pPr>
          </w:p>
          <w:p w14:paraId="474A4620" w14:textId="3A98E5FE" w:rsidR="00927717" w:rsidRPr="00E42C29" w:rsidRDefault="00927717" w:rsidP="00477142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  <w:tr w:rsidR="00927717" w:rsidRPr="00E42C29" w14:paraId="65113A6A" w14:textId="77777777" w:rsidTr="00927717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A579322" w14:textId="77777777" w:rsidR="00927717" w:rsidRPr="00E42C29" w:rsidRDefault="00927717" w:rsidP="00477142">
            <w:pPr>
              <w:spacing w:before="40"/>
              <w:jc w:val="center"/>
              <w:rPr>
                <w:sz w:val="22"/>
                <w:szCs w:val="22"/>
              </w:rPr>
            </w:pPr>
            <w:r w:rsidRPr="00E42C29">
              <w:rPr>
                <w:sz w:val="22"/>
                <w:szCs w:val="22"/>
              </w:rPr>
              <w:t>3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CB44FAD" w14:textId="77777777" w:rsidR="00927717" w:rsidRPr="00E42C29" w:rsidRDefault="00927717" w:rsidP="00477142">
            <w:pPr>
              <w:spacing w:before="60" w:after="40"/>
              <w:rPr>
                <w:b/>
                <w:bCs/>
                <w:sz w:val="22"/>
                <w:szCs w:val="22"/>
              </w:rPr>
            </w:pPr>
            <w:r w:rsidRPr="00E42C29">
              <w:rPr>
                <w:b/>
                <w:bCs/>
                <w:sz w:val="22"/>
                <w:szCs w:val="22"/>
              </w:rPr>
              <w:t>PAWELMED Serwis Aparatury Medycznej Paweł Wojtalak</w:t>
            </w:r>
          </w:p>
          <w:p w14:paraId="1C616EE6" w14:textId="536BC415" w:rsidR="00927717" w:rsidRPr="00E42C29" w:rsidRDefault="00927717" w:rsidP="00477142">
            <w:pPr>
              <w:rPr>
                <w:sz w:val="22"/>
                <w:szCs w:val="22"/>
              </w:rPr>
            </w:pPr>
            <w:r w:rsidRPr="00E42C29">
              <w:rPr>
                <w:sz w:val="22"/>
                <w:szCs w:val="22"/>
              </w:rPr>
              <w:t xml:space="preserve">ul. </w:t>
            </w:r>
            <w:r w:rsidR="00E42C29">
              <w:rPr>
                <w:sz w:val="22"/>
                <w:szCs w:val="22"/>
              </w:rPr>
              <w:t>Staszica 32</w:t>
            </w:r>
            <w:r w:rsidRPr="00E42C29">
              <w:rPr>
                <w:sz w:val="22"/>
                <w:szCs w:val="22"/>
              </w:rPr>
              <w:t xml:space="preserve"> </w:t>
            </w:r>
          </w:p>
          <w:p w14:paraId="60E8393B" w14:textId="77777777" w:rsidR="00927717" w:rsidRPr="00E42C29" w:rsidRDefault="00927717" w:rsidP="00477142">
            <w:pPr>
              <w:spacing w:after="60"/>
              <w:rPr>
                <w:sz w:val="22"/>
                <w:szCs w:val="22"/>
              </w:rPr>
            </w:pPr>
            <w:r w:rsidRPr="00E42C29">
              <w:rPr>
                <w:sz w:val="22"/>
                <w:szCs w:val="22"/>
              </w:rPr>
              <w:t>62-052 Komorniki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E877CE" w14:textId="2D1D5DD1" w:rsidR="00927717" w:rsidRDefault="000C6817" w:rsidP="00477142">
            <w:pPr>
              <w:spacing w:before="6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Podstawa prawna: </w:t>
            </w:r>
            <w:r w:rsidR="00927717" w:rsidRPr="00E42C29">
              <w:rPr>
                <w:b/>
                <w:sz w:val="22"/>
                <w:szCs w:val="22"/>
              </w:rPr>
              <w:t>Art. 226 ust. 1 pkt 12</w:t>
            </w:r>
            <w:r w:rsidR="00927717" w:rsidRPr="00E42C29">
              <w:rPr>
                <w:sz w:val="22"/>
                <w:szCs w:val="22"/>
              </w:rPr>
              <w:t xml:space="preserve"> ustawy Pzp.</w:t>
            </w:r>
          </w:p>
          <w:p w14:paraId="5AA4D30C" w14:textId="0C64248B" w:rsidR="000C6817" w:rsidRPr="000C6817" w:rsidRDefault="000C6817" w:rsidP="00477142">
            <w:pPr>
              <w:spacing w:before="60" w:after="40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Odrzucono ofertę (zadanie nr 4, 5)</w:t>
            </w:r>
          </w:p>
          <w:p w14:paraId="1827DBA0" w14:textId="1D562788" w:rsidR="000C6817" w:rsidRDefault="00927717" w:rsidP="000C6817">
            <w:pPr>
              <w:spacing w:after="60"/>
              <w:jc w:val="both"/>
              <w:rPr>
                <w:sz w:val="22"/>
                <w:szCs w:val="22"/>
              </w:rPr>
            </w:pPr>
            <w:r w:rsidRPr="000C6817">
              <w:rPr>
                <w:sz w:val="22"/>
                <w:szCs w:val="22"/>
                <w:u w:val="single"/>
              </w:rPr>
              <w:t>Uzasadnienie:</w:t>
            </w:r>
            <w:r w:rsidR="000C6817">
              <w:rPr>
                <w:sz w:val="22"/>
                <w:szCs w:val="22"/>
              </w:rPr>
              <w:t xml:space="preserve"> Zamawiający pismem z dnia 12.12.2022 r. złożył do Wykonawcy za pośrednictwem Platformy </w:t>
            </w:r>
            <w:r w:rsidR="000C6817">
              <w:rPr>
                <w:sz w:val="22"/>
                <w:szCs w:val="22"/>
              </w:rPr>
              <w:br/>
              <w:t xml:space="preserve">oraz na adres e-mailowy podany w ofercie wniosek </w:t>
            </w:r>
            <w:r w:rsidR="000C6817">
              <w:rPr>
                <w:sz w:val="22"/>
                <w:szCs w:val="22"/>
              </w:rPr>
              <w:br/>
            </w:r>
            <w:r w:rsidR="000C6817">
              <w:rPr>
                <w:sz w:val="22"/>
                <w:szCs w:val="22"/>
              </w:rPr>
              <w:lastRenderedPageBreak/>
              <w:t xml:space="preserve">o wyrażenie zgody na przedłużenie terminu związania ofertą z terminem do dnia 13.12.2022 r. Wykonawca pomimo pouczenia zawartego w treści pisma, ż w przypadku niewyrażenia zgody lub braku odpowiedzi na wniosek Zamawiającego o przedłużenie terminu związania ofertą </w:t>
            </w:r>
            <w:r w:rsidR="000C6817">
              <w:rPr>
                <w:sz w:val="22"/>
                <w:szCs w:val="22"/>
              </w:rPr>
              <w:br/>
              <w:t>w terminie do dnia 13.12.2022. złożona przez Wykonawcę oferta zostanie odrzucona na podstawie art. 226 ust. 1 pkt. 12 ustawy pzp nie wyraził pisemnej zgody na przedłużenie terminu związania ofertą.</w:t>
            </w:r>
          </w:p>
          <w:p w14:paraId="3C48FED7" w14:textId="28D831D4" w:rsidR="00927717" w:rsidRDefault="000C6817" w:rsidP="000C6817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powyższym oferta Wykonawcy podlega odrzuceniu zgodnie z art. 226 ust. 1 pkt. 12</w:t>
            </w:r>
          </w:p>
          <w:p w14:paraId="08FC6531" w14:textId="77777777" w:rsidR="000C6817" w:rsidRPr="000C6817" w:rsidRDefault="000C6817" w:rsidP="000C6817">
            <w:pPr>
              <w:spacing w:after="60"/>
              <w:jc w:val="both"/>
              <w:rPr>
                <w:sz w:val="22"/>
                <w:szCs w:val="22"/>
              </w:rPr>
            </w:pPr>
          </w:p>
          <w:p w14:paraId="57655240" w14:textId="77777777" w:rsidR="00927717" w:rsidRPr="00E42C29" w:rsidRDefault="00927717" w:rsidP="00477142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  <w:tr w:rsidR="00927717" w:rsidRPr="00E42C29" w14:paraId="096D4A0A" w14:textId="77777777" w:rsidTr="00927717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0FAD431" w14:textId="77777777" w:rsidR="00927717" w:rsidRPr="00E42C29" w:rsidRDefault="00927717" w:rsidP="00477142">
            <w:pPr>
              <w:spacing w:before="40"/>
              <w:jc w:val="center"/>
              <w:rPr>
                <w:sz w:val="22"/>
                <w:szCs w:val="22"/>
              </w:rPr>
            </w:pPr>
            <w:r w:rsidRPr="00E42C29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1AB33EB" w14:textId="77777777" w:rsidR="00927717" w:rsidRPr="00E42C29" w:rsidRDefault="00927717" w:rsidP="00477142">
            <w:pPr>
              <w:spacing w:before="60" w:after="40"/>
              <w:rPr>
                <w:b/>
                <w:bCs/>
                <w:sz w:val="22"/>
                <w:szCs w:val="22"/>
              </w:rPr>
            </w:pPr>
            <w:r w:rsidRPr="00E42C29">
              <w:rPr>
                <w:b/>
                <w:bCs/>
                <w:sz w:val="22"/>
                <w:szCs w:val="22"/>
              </w:rPr>
              <w:t>ANMEDIQ s.c.</w:t>
            </w:r>
          </w:p>
          <w:p w14:paraId="6FF38939" w14:textId="26CB4D2A" w:rsidR="00927717" w:rsidRPr="00E42C29" w:rsidRDefault="00E42C29" w:rsidP="004771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Zachodnia 5</w:t>
            </w:r>
            <w:r w:rsidR="00927717" w:rsidRPr="00E42C29">
              <w:rPr>
                <w:sz w:val="22"/>
                <w:szCs w:val="22"/>
              </w:rPr>
              <w:t xml:space="preserve"> </w:t>
            </w:r>
          </w:p>
          <w:p w14:paraId="6CE43B27" w14:textId="4F227552" w:rsidR="00927717" w:rsidRPr="00E42C29" w:rsidRDefault="00927717" w:rsidP="00477142">
            <w:pPr>
              <w:spacing w:after="60"/>
              <w:rPr>
                <w:sz w:val="22"/>
                <w:szCs w:val="22"/>
              </w:rPr>
            </w:pPr>
            <w:r w:rsidRPr="00E42C29">
              <w:rPr>
                <w:sz w:val="22"/>
                <w:szCs w:val="22"/>
              </w:rPr>
              <w:t>0</w:t>
            </w:r>
            <w:r w:rsidR="00E42C29">
              <w:rPr>
                <w:sz w:val="22"/>
                <w:szCs w:val="22"/>
              </w:rPr>
              <w:t>5</w:t>
            </w:r>
            <w:r w:rsidRPr="00E42C29">
              <w:rPr>
                <w:sz w:val="22"/>
                <w:szCs w:val="22"/>
              </w:rPr>
              <w:t>-</w:t>
            </w:r>
            <w:r w:rsidR="00E42C29">
              <w:rPr>
                <w:sz w:val="22"/>
                <w:szCs w:val="22"/>
              </w:rPr>
              <w:t>552</w:t>
            </w:r>
            <w:r w:rsidRPr="00E42C29">
              <w:rPr>
                <w:sz w:val="22"/>
                <w:szCs w:val="22"/>
              </w:rPr>
              <w:t xml:space="preserve"> </w:t>
            </w:r>
            <w:r w:rsidR="00E42C29">
              <w:rPr>
                <w:sz w:val="22"/>
                <w:szCs w:val="22"/>
              </w:rPr>
              <w:t>Wola Mrokowska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BE334B" w14:textId="5080C50E" w:rsidR="00927717" w:rsidRDefault="000C6817" w:rsidP="00477142">
            <w:pPr>
              <w:spacing w:before="6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Podstawa prawna: </w:t>
            </w:r>
            <w:r w:rsidR="00927717" w:rsidRPr="00E42C29">
              <w:rPr>
                <w:b/>
                <w:sz w:val="22"/>
                <w:szCs w:val="22"/>
              </w:rPr>
              <w:t>Art. 226 ust. 1 pkt 2 lit. c, Art. 226 ust. 1 pkt 12</w:t>
            </w:r>
            <w:r w:rsidR="00927717" w:rsidRPr="00E42C29">
              <w:rPr>
                <w:sz w:val="22"/>
                <w:szCs w:val="22"/>
              </w:rPr>
              <w:t xml:space="preserve"> ustawy Pzp.</w:t>
            </w:r>
          </w:p>
          <w:p w14:paraId="7714832C" w14:textId="14ADABDB" w:rsidR="000C6817" w:rsidRPr="000C6817" w:rsidRDefault="000C6817" w:rsidP="00477142">
            <w:pPr>
              <w:spacing w:before="60" w:after="40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Odrzucono ofertę (zadanie nr 2, 3)</w:t>
            </w:r>
          </w:p>
          <w:p w14:paraId="19F5F9D0" w14:textId="3B578CD5" w:rsidR="000C6817" w:rsidRDefault="00927717" w:rsidP="000C6817">
            <w:pPr>
              <w:spacing w:after="60"/>
              <w:jc w:val="both"/>
              <w:rPr>
                <w:sz w:val="22"/>
                <w:szCs w:val="22"/>
              </w:rPr>
            </w:pPr>
            <w:r w:rsidRPr="000C6817">
              <w:rPr>
                <w:sz w:val="22"/>
                <w:szCs w:val="22"/>
                <w:u w:val="single"/>
              </w:rPr>
              <w:t>Uzasadnienie:</w:t>
            </w:r>
            <w:r w:rsidR="000C6817">
              <w:rPr>
                <w:sz w:val="22"/>
                <w:szCs w:val="22"/>
              </w:rPr>
              <w:t xml:space="preserve"> Wykonawca pismem z dnia 18.11.2022 r. został wezwany w terminie do dnia 24.11.2022 r. </w:t>
            </w:r>
            <w:r w:rsidR="000C6817">
              <w:rPr>
                <w:sz w:val="22"/>
                <w:szCs w:val="22"/>
              </w:rPr>
              <w:br/>
              <w:t xml:space="preserve">do uzupełnienia braków w złożonej ofercie w zakresie oświadczenia, o którym mowa w art. 125 ust. 1 dotyczące przesłanek wykluczenia z postępowania oraz spełniania warunków udziału w postępowaniu. Wykonawca pomimo pouczenia zawartego w treści pisma, że w przypadku nieuzupełnienia wskazanych braków w ofercie </w:t>
            </w:r>
            <w:r w:rsidR="000C6817">
              <w:rPr>
                <w:sz w:val="22"/>
                <w:szCs w:val="22"/>
              </w:rPr>
              <w:br/>
              <w:t xml:space="preserve">w wyznaczonym terminie jego oferta zostanie odrzucona </w:t>
            </w:r>
            <w:r w:rsidR="000C6817">
              <w:rPr>
                <w:sz w:val="22"/>
                <w:szCs w:val="22"/>
              </w:rPr>
              <w:br/>
              <w:t xml:space="preserve">na podstawie art. 226 ust. 1 pkt. 2 lit. c ustawy pzp </w:t>
            </w:r>
            <w:r w:rsidR="000C6817">
              <w:rPr>
                <w:sz w:val="22"/>
                <w:szCs w:val="22"/>
              </w:rPr>
              <w:br/>
              <w:t xml:space="preserve">nie odpowiedział na niniejsze wezwanie.  </w:t>
            </w:r>
          </w:p>
          <w:p w14:paraId="0E2DF614" w14:textId="742853EC" w:rsidR="000C6817" w:rsidRDefault="000C6817" w:rsidP="000C6817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związku z powyższym oferta Wykonawcy podlega odrzuceniu zgodnie z art. 226 ust. 1 pkt. 2 lit. </w:t>
            </w:r>
            <w:r w:rsidR="003605AF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 xml:space="preserve"> ustawy pzp.</w:t>
            </w:r>
          </w:p>
          <w:p w14:paraId="3DC27BEB" w14:textId="14460DC0" w:rsidR="00927717" w:rsidRPr="000C6817" w:rsidRDefault="00927717" w:rsidP="00477142">
            <w:pPr>
              <w:spacing w:before="60" w:after="40"/>
              <w:rPr>
                <w:sz w:val="22"/>
                <w:szCs w:val="22"/>
              </w:rPr>
            </w:pPr>
          </w:p>
          <w:p w14:paraId="4F3C5FCF" w14:textId="77777777" w:rsidR="000C6817" w:rsidRDefault="000C6817" w:rsidP="000C6817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Ponadto Zamawiający pismem z dnia 12.12.2022 r. złożył </w:t>
            </w:r>
            <w:r>
              <w:rPr>
                <w:sz w:val="22"/>
                <w:szCs w:val="22"/>
              </w:rPr>
              <w:br/>
              <w:t xml:space="preserve">do Wykonawcy za pośrednictwem Platformy oraz na adres </w:t>
            </w:r>
            <w:r>
              <w:rPr>
                <w:sz w:val="22"/>
                <w:szCs w:val="22"/>
              </w:rPr>
              <w:br/>
              <w:t xml:space="preserve">e-mailowy podany w ofercie wniosek o wyrażenie zgody </w:t>
            </w:r>
            <w:r>
              <w:rPr>
                <w:sz w:val="22"/>
                <w:szCs w:val="22"/>
              </w:rPr>
              <w:br/>
              <w:t xml:space="preserve">na przedłużenie terminu związania ofertą z terminem do dnia 13.12.2022 r. Wykonawca pomimo pouczenia zawartego </w:t>
            </w:r>
            <w:r>
              <w:rPr>
                <w:sz w:val="22"/>
                <w:szCs w:val="22"/>
              </w:rPr>
              <w:br/>
              <w:t xml:space="preserve">w treści pisma, ż w przypadku niewyrażenia zgody lub braku odpowiedzi na wniosek Zamawiającego o przedłużenie terminu związania ofertą w terminie do dnia 13.12.2022. złożona przez Wykonawcę oferta zostanie odrzucona </w:t>
            </w:r>
            <w:r>
              <w:rPr>
                <w:sz w:val="22"/>
                <w:szCs w:val="22"/>
              </w:rPr>
              <w:br/>
              <w:t>na podstawie art. 226 ust. 1 pkt. 12 ustawy pzp nie wyraził pisemnej zgody na przedłużenie terminu związania ofertą.</w:t>
            </w:r>
          </w:p>
          <w:p w14:paraId="5A3470CC" w14:textId="77777777" w:rsidR="000C6817" w:rsidRDefault="000C6817" w:rsidP="000C6817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powyższym oferta Wykonawcy podlega odrzuceniu zgodnie z art. 226 ust. 1 pkt. 12</w:t>
            </w:r>
          </w:p>
          <w:p w14:paraId="69129865" w14:textId="6C768E42" w:rsidR="00927717" w:rsidRPr="00E42C29" w:rsidRDefault="00927717" w:rsidP="000C6817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  <w:tr w:rsidR="00927717" w:rsidRPr="00E42C29" w14:paraId="0B792E03" w14:textId="77777777" w:rsidTr="00927717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0BE11F6" w14:textId="77777777" w:rsidR="00927717" w:rsidRPr="00E42C29" w:rsidRDefault="00927717" w:rsidP="00477142">
            <w:pPr>
              <w:spacing w:before="40"/>
              <w:jc w:val="center"/>
              <w:rPr>
                <w:sz w:val="22"/>
                <w:szCs w:val="22"/>
              </w:rPr>
            </w:pPr>
            <w:r w:rsidRPr="00E42C29">
              <w:rPr>
                <w:sz w:val="22"/>
                <w:szCs w:val="22"/>
              </w:rPr>
              <w:t>5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6C3EA46" w14:textId="77FBB436" w:rsidR="00927717" w:rsidRPr="00E42C29" w:rsidRDefault="00927717" w:rsidP="00477142">
            <w:pPr>
              <w:spacing w:before="60" w:after="40"/>
              <w:rPr>
                <w:b/>
                <w:bCs/>
                <w:sz w:val="22"/>
                <w:szCs w:val="22"/>
              </w:rPr>
            </w:pPr>
            <w:r w:rsidRPr="00E42C29">
              <w:rPr>
                <w:b/>
                <w:bCs/>
                <w:sz w:val="22"/>
                <w:szCs w:val="22"/>
              </w:rPr>
              <w:t xml:space="preserve">MEDILAND </w:t>
            </w:r>
            <w:r w:rsidR="00E42C29">
              <w:rPr>
                <w:b/>
                <w:bCs/>
                <w:sz w:val="22"/>
                <w:szCs w:val="22"/>
              </w:rPr>
              <w:br/>
            </w:r>
            <w:r w:rsidRPr="00E42C29">
              <w:rPr>
                <w:b/>
                <w:bCs/>
                <w:sz w:val="22"/>
                <w:szCs w:val="22"/>
              </w:rPr>
              <w:t>Grażyna Wykland</w:t>
            </w:r>
          </w:p>
          <w:p w14:paraId="34FF6C74" w14:textId="32D25BF0" w:rsidR="00927717" w:rsidRPr="00E42C29" w:rsidRDefault="00E42C29" w:rsidP="004771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27717" w:rsidRPr="00E42C29">
              <w:rPr>
                <w:sz w:val="22"/>
                <w:szCs w:val="22"/>
              </w:rPr>
              <w:t>Chrzanowskiego 64B /1</w:t>
            </w:r>
          </w:p>
          <w:p w14:paraId="45F05CA1" w14:textId="25DA5E5E" w:rsidR="00927717" w:rsidRPr="00E42C29" w:rsidRDefault="00927717" w:rsidP="00477142">
            <w:pPr>
              <w:spacing w:after="60"/>
              <w:rPr>
                <w:sz w:val="22"/>
                <w:szCs w:val="22"/>
              </w:rPr>
            </w:pPr>
            <w:r w:rsidRPr="00E42C29">
              <w:rPr>
                <w:sz w:val="22"/>
                <w:szCs w:val="22"/>
              </w:rPr>
              <w:t xml:space="preserve"> </w:t>
            </w:r>
            <w:r w:rsidR="00E42C29">
              <w:rPr>
                <w:sz w:val="22"/>
                <w:szCs w:val="22"/>
              </w:rPr>
              <w:t>80-278 Gdańsk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1E7910" w14:textId="7B7EE199" w:rsidR="00927717" w:rsidRDefault="003605AF" w:rsidP="00477142">
            <w:pPr>
              <w:spacing w:before="6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Podstawa prawna: </w:t>
            </w:r>
            <w:r w:rsidR="00927717" w:rsidRPr="00E42C29">
              <w:rPr>
                <w:b/>
                <w:sz w:val="22"/>
                <w:szCs w:val="22"/>
              </w:rPr>
              <w:t>Art. 226 ust. 1 pkt 5, Art. 226 ust. 1 pkt 13</w:t>
            </w:r>
            <w:r w:rsidR="00927717" w:rsidRPr="00E42C29">
              <w:rPr>
                <w:sz w:val="22"/>
                <w:szCs w:val="22"/>
              </w:rPr>
              <w:t xml:space="preserve"> ustawy Pzp.</w:t>
            </w:r>
          </w:p>
          <w:p w14:paraId="4DA1B14D" w14:textId="1A63D85B" w:rsidR="003605AF" w:rsidRPr="003605AF" w:rsidRDefault="003605AF" w:rsidP="00477142">
            <w:pPr>
              <w:spacing w:before="60" w:after="40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Odrzucono ofertę (zadanie nr 2)</w:t>
            </w:r>
          </w:p>
          <w:p w14:paraId="791715DA" w14:textId="77777777" w:rsidR="00927717" w:rsidRPr="003605AF" w:rsidRDefault="00927717" w:rsidP="00477142">
            <w:pPr>
              <w:spacing w:before="60" w:after="40"/>
              <w:rPr>
                <w:sz w:val="22"/>
                <w:szCs w:val="22"/>
                <w:u w:val="single"/>
              </w:rPr>
            </w:pPr>
            <w:r w:rsidRPr="003605AF">
              <w:rPr>
                <w:sz w:val="22"/>
                <w:szCs w:val="22"/>
                <w:u w:val="single"/>
              </w:rPr>
              <w:t>Uzasadnienie:</w:t>
            </w:r>
          </w:p>
          <w:p w14:paraId="59B79D13" w14:textId="77777777" w:rsidR="00927717" w:rsidRDefault="00927717" w:rsidP="00477142">
            <w:pPr>
              <w:spacing w:after="60"/>
              <w:jc w:val="both"/>
              <w:rPr>
                <w:sz w:val="22"/>
                <w:szCs w:val="22"/>
              </w:rPr>
            </w:pPr>
            <w:r w:rsidRPr="00E42C29">
              <w:rPr>
                <w:sz w:val="22"/>
                <w:szCs w:val="22"/>
              </w:rPr>
              <w:t>Wykonawca złożył ofertę jak do postępowania SZW/DZP/73/2022 ,,Przeglądy i naprawy sprzętu medycznego w Filii nr 2"</w:t>
            </w:r>
            <w:r w:rsidR="003605AF">
              <w:rPr>
                <w:sz w:val="22"/>
                <w:szCs w:val="22"/>
              </w:rPr>
              <w:t>.</w:t>
            </w:r>
          </w:p>
          <w:p w14:paraId="486AA644" w14:textId="61966B74" w:rsidR="003605AF" w:rsidRDefault="003605AF" w:rsidP="003605AF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powyższym oferta Wykonawcy podlega odrzuceniu zgodnie z art. 226 ust. 1 pkt. 5 ustawy pzp.</w:t>
            </w:r>
          </w:p>
          <w:p w14:paraId="37D8CFE9" w14:textId="77777777" w:rsidR="003605AF" w:rsidRDefault="003605AF" w:rsidP="00477142">
            <w:pPr>
              <w:spacing w:after="60"/>
              <w:jc w:val="both"/>
              <w:rPr>
                <w:sz w:val="22"/>
                <w:szCs w:val="22"/>
              </w:rPr>
            </w:pPr>
          </w:p>
          <w:p w14:paraId="59978AF8" w14:textId="77777777" w:rsidR="003605AF" w:rsidRDefault="003605AF" w:rsidP="003605AF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Ponadto Zamawiający pismem z dnia 12.12.2022 r. złożył </w:t>
            </w:r>
            <w:r>
              <w:rPr>
                <w:sz w:val="22"/>
                <w:szCs w:val="22"/>
              </w:rPr>
              <w:br/>
              <w:t xml:space="preserve">do Wykonawcy za pośrednictwem Platformy oraz na adres </w:t>
            </w:r>
            <w:r>
              <w:rPr>
                <w:sz w:val="22"/>
                <w:szCs w:val="22"/>
              </w:rPr>
              <w:br/>
              <w:t xml:space="preserve">e-mailowy podany w ofercie wniosek o wyrażenie zgody </w:t>
            </w:r>
            <w:r>
              <w:rPr>
                <w:sz w:val="22"/>
                <w:szCs w:val="22"/>
              </w:rPr>
              <w:br/>
              <w:t xml:space="preserve">na przedłużenie terminu związania ofertą z terminem do dnia 13.12.2022 r. Wykonawca pomimo pouczenia zawartego </w:t>
            </w:r>
            <w:r>
              <w:rPr>
                <w:sz w:val="22"/>
                <w:szCs w:val="22"/>
              </w:rPr>
              <w:br/>
              <w:t xml:space="preserve">w treści pisma, ż w przypadku niewyrażenia zgody lub braku odpowiedzi na wniosek Zamawiającego o przedłużenie terminu związania ofertą w terminie do dnia 13.12.2022. złożona przez Wykonawcę oferta zostanie odrzucona </w:t>
            </w:r>
            <w:r>
              <w:rPr>
                <w:sz w:val="22"/>
                <w:szCs w:val="22"/>
              </w:rPr>
              <w:br/>
              <w:t>na podstawie art. 226 ust. 1 pkt. 12 ustawy pzp nie wyraził pisemnej zgody na przedłużenie terminu związania ofertą.</w:t>
            </w:r>
          </w:p>
          <w:p w14:paraId="25BB28EF" w14:textId="77777777" w:rsidR="003605AF" w:rsidRDefault="003605AF" w:rsidP="003605AF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powyższym oferta Wykonawcy podlega odrzuceniu zgodnie z art. 226 ust. 1 pkt. 12</w:t>
            </w:r>
          </w:p>
          <w:p w14:paraId="05AE517F" w14:textId="12B15364" w:rsidR="003605AF" w:rsidRPr="00E42C29" w:rsidRDefault="003605AF" w:rsidP="00477142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</w:tbl>
    <w:p w14:paraId="718A616D" w14:textId="02E60B87" w:rsidR="00A02E94" w:rsidRDefault="00A02E94" w:rsidP="00A02E94">
      <w:pPr>
        <w:spacing w:before="120" w:after="120"/>
        <w:jc w:val="both"/>
        <w:rPr>
          <w:color w:val="000000"/>
          <w:sz w:val="22"/>
          <w:szCs w:val="22"/>
        </w:rPr>
      </w:pPr>
    </w:p>
    <w:p w14:paraId="1BC93801" w14:textId="5D937E96" w:rsidR="005438C6" w:rsidRDefault="005438C6" w:rsidP="005438C6">
      <w:pPr>
        <w:spacing w:before="120" w:line="276" w:lineRule="auto"/>
        <w:jc w:val="both"/>
        <w:rPr>
          <w:bCs/>
          <w:sz w:val="22"/>
          <w:szCs w:val="22"/>
        </w:rPr>
      </w:pPr>
      <w:bookmarkStart w:id="1" w:name="_Hlk123724704"/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2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2</w:t>
      </w:r>
      <w:r>
        <w:rPr>
          <w:bCs/>
          <w:sz w:val="22"/>
          <w:szCs w:val="22"/>
        </w:rPr>
        <w:t xml:space="preserve"> (Przeglądy i naprawy inkubatorów producenta GE Healthcare), </w:t>
      </w:r>
      <w:r>
        <w:rPr>
          <w:b/>
          <w:sz w:val="22"/>
          <w:szCs w:val="22"/>
          <w:u w:val="single"/>
        </w:rPr>
        <w:t>w zakresie zadania nr 3</w:t>
      </w:r>
      <w:r>
        <w:rPr>
          <w:bCs/>
          <w:sz w:val="22"/>
          <w:szCs w:val="22"/>
        </w:rPr>
        <w:t xml:space="preserve"> (Przeglądy i naprawy inkubatorów producenta Ohmeda Medical) ze względu na fakt, </w:t>
      </w:r>
      <w:r>
        <w:rPr>
          <w:bCs/>
          <w:sz w:val="22"/>
          <w:szCs w:val="22"/>
        </w:rPr>
        <w:br/>
        <w:t>że wszystkie złożone oferty podlegały odrzuceniu.</w:t>
      </w:r>
    </w:p>
    <w:bookmarkEnd w:id="1"/>
    <w:p w14:paraId="4E54F2C3" w14:textId="50F540C8" w:rsidR="003605AF" w:rsidRDefault="003605AF" w:rsidP="00A02E94">
      <w:pPr>
        <w:spacing w:before="120" w:after="120"/>
        <w:jc w:val="both"/>
        <w:rPr>
          <w:color w:val="000000"/>
          <w:sz w:val="22"/>
          <w:szCs w:val="22"/>
        </w:rPr>
      </w:pPr>
    </w:p>
    <w:p w14:paraId="09543F62" w14:textId="7119786C" w:rsidR="005438C6" w:rsidRDefault="005438C6" w:rsidP="00EA1BB5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4</w:t>
      </w:r>
      <w:r>
        <w:rPr>
          <w:bCs/>
          <w:sz w:val="22"/>
          <w:szCs w:val="22"/>
        </w:rPr>
        <w:t xml:space="preserve"> (Przeglądy i naprawy inkubatorów producenta Atom Medical), </w:t>
      </w:r>
      <w:r>
        <w:rPr>
          <w:b/>
          <w:sz w:val="22"/>
          <w:szCs w:val="22"/>
          <w:u w:val="single"/>
        </w:rPr>
        <w:t xml:space="preserve">w zakresie zadania nr </w:t>
      </w:r>
      <w:r w:rsidR="009E7C74">
        <w:rPr>
          <w:b/>
          <w:sz w:val="22"/>
          <w:szCs w:val="22"/>
          <w:u w:val="single"/>
        </w:rPr>
        <w:t>5</w:t>
      </w:r>
      <w:r>
        <w:rPr>
          <w:bCs/>
          <w:sz w:val="22"/>
          <w:szCs w:val="22"/>
        </w:rPr>
        <w:t xml:space="preserve"> (Przeglądy i naprawy inkubatorów producenta </w:t>
      </w:r>
      <w:r w:rsidR="009E7C74">
        <w:rPr>
          <w:bCs/>
          <w:sz w:val="22"/>
          <w:szCs w:val="22"/>
        </w:rPr>
        <w:t>Dutchmed</w:t>
      </w:r>
      <w:r>
        <w:rPr>
          <w:bCs/>
          <w:sz w:val="22"/>
          <w:szCs w:val="22"/>
        </w:rPr>
        <w:t xml:space="preserve">) ze względu na fakt, </w:t>
      </w:r>
      <w:r>
        <w:rPr>
          <w:bCs/>
          <w:sz w:val="22"/>
          <w:szCs w:val="22"/>
        </w:rPr>
        <w:br/>
        <w:t xml:space="preserve">że </w:t>
      </w:r>
      <w:r w:rsidR="009E7C74">
        <w:rPr>
          <w:bCs/>
          <w:sz w:val="22"/>
          <w:szCs w:val="22"/>
        </w:rPr>
        <w:t>cena lub koszt najkorzystniejszej oferty lub oferta z najniższą ceną przewyższa kwotę, którą Zamawiający zamierza przeznaczyć na sfinansowanie zamówienia</w:t>
      </w:r>
      <w:r>
        <w:rPr>
          <w:bCs/>
          <w:sz w:val="22"/>
          <w:szCs w:val="22"/>
        </w:rPr>
        <w:t>.</w:t>
      </w:r>
    </w:p>
    <w:p w14:paraId="67DC5863" w14:textId="4D76D0FE" w:rsidR="00EA1BB5" w:rsidRPr="00EA1BB5" w:rsidRDefault="00EA1BB5" w:rsidP="00EA1BB5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Najkorzystniejsza oferta wśród ofert niepodlegających odrzuceniu w zadaniu nr 4 </w:t>
      </w:r>
      <w:r>
        <w:rPr>
          <w:bCs/>
          <w:sz w:val="22"/>
          <w:szCs w:val="22"/>
        </w:rPr>
        <w:t xml:space="preserve">(Przeglądy i naprawy inkubatorów producenta Atom Medical) jest o 213,5 % wyższa od kwoty przeznaczonej </w:t>
      </w:r>
      <w:r w:rsidR="009A45F0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 xml:space="preserve">przez Zamawiającego na realizację niniejszego zamówienia, natomiast najkorzystniejsza oferta wśród ofert niepodlegających odrzuceniu w zadaniu nr 5 (Przeglądy i naprawy inkubatorów producenta Dutchmed) </w:t>
      </w:r>
      <w:r w:rsidR="009A45F0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 xml:space="preserve">jest o 654,61 % wyższa niż kwota przeznaczona przez </w:t>
      </w:r>
      <w:r w:rsidR="009A45F0">
        <w:rPr>
          <w:bCs/>
          <w:sz w:val="22"/>
          <w:szCs w:val="22"/>
        </w:rPr>
        <w:t>Z</w:t>
      </w:r>
      <w:r>
        <w:rPr>
          <w:bCs/>
          <w:sz w:val="22"/>
          <w:szCs w:val="22"/>
        </w:rPr>
        <w:t xml:space="preserve">amawiającego na realizację niniejszego zamówienia. </w:t>
      </w:r>
      <w:r w:rsidRPr="00EA1BB5">
        <w:rPr>
          <w:sz w:val="22"/>
          <w:szCs w:val="22"/>
        </w:rPr>
        <w:t xml:space="preserve">Zamawiający nie posiada środków w takiej wysokości na wykonanie </w:t>
      </w:r>
      <w:r>
        <w:rPr>
          <w:sz w:val="22"/>
          <w:szCs w:val="22"/>
        </w:rPr>
        <w:t xml:space="preserve">wskazanych </w:t>
      </w:r>
      <w:r w:rsidRPr="00EA1BB5">
        <w:rPr>
          <w:sz w:val="22"/>
          <w:szCs w:val="22"/>
        </w:rPr>
        <w:t>zada</w:t>
      </w:r>
      <w:r>
        <w:rPr>
          <w:sz w:val="22"/>
          <w:szCs w:val="22"/>
        </w:rPr>
        <w:t>ń</w:t>
      </w:r>
      <w:r w:rsidRPr="00EA1BB5">
        <w:rPr>
          <w:sz w:val="22"/>
          <w:szCs w:val="22"/>
        </w:rPr>
        <w:t>.</w:t>
      </w:r>
    </w:p>
    <w:p w14:paraId="792DA9E9" w14:textId="77777777" w:rsidR="00EA1BB5" w:rsidRDefault="00EA1BB5" w:rsidP="005438C6">
      <w:pPr>
        <w:spacing w:before="120" w:line="276" w:lineRule="auto"/>
        <w:jc w:val="both"/>
        <w:rPr>
          <w:bCs/>
          <w:sz w:val="22"/>
          <w:szCs w:val="22"/>
        </w:rPr>
      </w:pPr>
    </w:p>
    <w:p w14:paraId="6BC31E1B" w14:textId="77777777" w:rsidR="005438C6" w:rsidRPr="00E42C29" w:rsidRDefault="005438C6" w:rsidP="00A02E94">
      <w:pPr>
        <w:spacing w:before="120" w:after="120"/>
        <w:jc w:val="both"/>
        <w:rPr>
          <w:color w:val="000000"/>
          <w:sz w:val="22"/>
          <w:szCs w:val="22"/>
        </w:rPr>
      </w:pPr>
    </w:p>
    <w:p w14:paraId="64C89951" w14:textId="77777777" w:rsidR="00A02E94" w:rsidRPr="00E42C29" w:rsidRDefault="00A02E94" w:rsidP="00A02E94">
      <w:pPr>
        <w:spacing w:after="40" w:line="276" w:lineRule="auto"/>
        <w:jc w:val="both"/>
        <w:rPr>
          <w:sz w:val="22"/>
          <w:szCs w:val="22"/>
        </w:rPr>
      </w:pPr>
      <w:r w:rsidRPr="00E42C29">
        <w:rPr>
          <w:sz w:val="22"/>
          <w:szCs w:val="22"/>
        </w:rPr>
        <w:t>Informacja o terminie zawarcia umowy:</w:t>
      </w:r>
    </w:p>
    <w:p w14:paraId="7EAEA90A" w14:textId="623C87E6" w:rsidR="00A02E94" w:rsidRPr="00E42C29" w:rsidRDefault="00A02E94" w:rsidP="00A02E94">
      <w:pPr>
        <w:spacing w:after="120" w:line="276" w:lineRule="auto"/>
        <w:jc w:val="both"/>
        <w:rPr>
          <w:sz w:val="22"/>
          <w:szCs w:val="22"/>
        </w:rPr>
      </w:pPr>
      <w:r w:rsidRPr="00E42C29">
        <w:rPr>
          <w:sz w:val="22"/>
          <w:szCs w:val="22"/>
        </w:rPr>
        <w:t xml:space="preserve">Umowa w sprawie zamówienia publicznego, zgodnie z art. 308 ust. 2 ustawy Pzp, zostanie zawarta, </w:t>
      </w:r>
      <w:r w:rsidR="009A45F0">
        <w:rPr>
          <w:sz w:val="22"/>
          <w:szCs w:val="22"/>
        </w:rPr>
        <w:br/>
      </w:r>
      <w:r w:rsidRPr="00E42C29">
        <w:rPr>
          <w:sz w:val="22"/>
          <w:szCs w:val="22"/>
        </w:rPr>
        <w:t xml:space="preserve">z uwzględnieniem art. 577 ustawy Pzp, w terminie </w:t>
      </w:r>
      <w:r w:rsidR="00927717" w:rsidRPr="00E42C29">
        <w:rPr>
          <w:sz w:val="22"/>
          <w:szCs w:val="22"/>
        </w:rPr>
        <w:t>nie krótszym niż 5 dni od dnia przesłania niniejszego zawiadomienia o wyborze najkorzystniejszej oferty.</w:t>
      </w:r>
    </w:p>
    <w:p w14:paraId="0D97E510" w14:textId="77777777" w:rsidR="00A02E94" w:rsidRPr="00E42C29" w:rsidRDefault="00A02E94" w:rsidP="00A02E94">
      <w:pPr>
        <w:spacing w:line="276" w:lineRule="auto"/>
        <w:jc w:val="both"/>
        <w:rPr>
          <w:sz w:val="22"/>
          <w:szCs w:val="22"/>
        </w:rPr>
      </w:pPr>
      <w:r w:rsidRPr="00E42C29">
        <w:rPr>
          <w:sz w:val="22"/>
          <w:szCs w:val="22"/>
        </w:rPr>
        <w:t>Umowa w sprawie zamówienia publicznego może być zawarta przed upływem terminu, o którym mowa powyżej, jeżeli zachodzą okoliczności wymienione w art. 308 ust. 3 ustawy Pzp.</w:t>
      </w:r>
    </w:p>
    <w:p w14:paraId="173B572E" w14:textId="77777777" w:rsidR="00A02E94" w:rsidRPr="00E42C29" w:rsidRDefault="00A02E94" w:rsidP="00A02E94">
      <w:pPr>
        <w:spacing w:line="360" w:lineRule="auto"/>
        <w:jc w:val="both"/>
        <w:rPr>
          <w:bCs/>
          <w:sz w:val="22"/>
          <w:szCs w:val="22"/>
        </w:rPr>
      </w:pPr>
    </w:p>
    <w:p w14:paraId="146F314A" w14:textId="77777777" w:rsidR="009A45F0" w:rsidRDefault="009A45F0" w:rsidP="009A45F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8C2A7EC" w14:textId="77777777" w:rsidR="009A45F0" w:rsidRDefault="009A45F0" w:rsidP="009A45F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EB0B984" w14:textId="77777777" w:rsidR="009A45F0" w:rsidRDefault="009A45F0" w:rsidP="009A45F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CC9B9F2" w14:textId="77777777" w:rsidR="009A45F0" w:rsidRPr="00D678C0" w:rsidRDefault="009A45F0" w:rsidP="009A45F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p w14:paraId="5A8C344F" w14:textId="35DDAE29" w:rsidR="00A02E94" w:rsidRPr="00E42C29" w:rsidRDefault="00A02E94" w:rsidP="009A45F0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A02E94" w:rsidRPr="00E42C2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B9311" w14:textId="77777777" w:rsidR="003D70BE" w:rsidRDefault="003D70BE">
      <w:r>
        <w:separator/>
      </w:r>
    </w:p>
  </w:endnote>
  <w:endnote w:type="continuationSeparator" w:id="0">
    <w:p w14:paraId="3D8F371F" w14:textId="77777777" w:rsidR="003D70BE" w:rsidRDefault="003D7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D4BF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3C51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89C2B9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A420B5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A230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FC898" w14:textId="77777777" w:rsidR="003D70BE" w:rsidRDefault="003D70BE">
      <w:r>
        <w:separator/>
      </w:r>
    </w:p>
  </w:footnote>
  <w:footnote w:type="continuationSeparator" w:id="0">
    <w:p w14:paraId="00A8F35A" w14:textId="77777777" w:rsidR="003D70BE" w:rsidRDefault="003D7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E633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4A52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41D0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0BE"/>
    <w:rsid w:val="00022322"/>
    <w:rsid w:val="00042497"/>
    <w:rsid w:val="000C1E6F"/>
    <w:rsid w:val="000C2DED"/>
    <w:rsid w:val="000C6817"/>
    <w:rsid w:val="000E4E56"/>
    <w:rsid w:val="001A1468"/>
    <w:rsid w:val="001B7815"/>
    <w:rsid w:val="00211A34"/>
    <w:rsid w:val="002710FF"/>
    <w:rsid w:val="002B1E4F"/>
    <w:rsid w:val="002B6761"/>
    <w:rsid w:val="003445A0"/>
    <w:rsid w:val="003605AF"/>
    <w:rsid w:val="003A0AFC"/>
    <w:rsid w:val="003D611C"/>
    <w:rsid w:val="003D70BE"/>
    <w:rsid w:val="00431C0B"/>
    <w:rsid w:val="00437CAD"/>
    <w:rsid w:val="004657DA"/>
    <w:rsid w:val="00492FC9"/>
    <w:rsid w:val="004B2665"/>
    <w:rsid w:val="004C3459"/>
    <w:rsid w:val="004E324A"/>
    <w:rsid w:val="004E7234"/>
    <w:rsid w:val="005438C6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73A56"/>
    <w:rsid w:val="007E2ACC"/>
    <w:rsid w:val="007E68C5"/>
    <w:rsid w:val="00832144"/>
    <w:rsid w:val="008567C7"/>
    <w:rsid w:val="008642B3"/>
    <w:rsid w:val="008A6C10"/>
    <w:rsid w:val="008E5102"/>
    <w:rsid w:val="00915B9E"/>
    <w:rsid w:val="00927717"/>
    <w:rsid w:val="00952256"/>
    <w:rsid w:val="0097748A"/>
    <w:rsid w:val="009A45F0"/>
    <w:rsid w:val="009E7C74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42C29"/>
    <w:rsid w:val="00E62859"/>
    <w:rsid w:val="00E85D70"/>
    <w:rsid w:val="00EA1BB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94DA7"/>
  <w15:chartTrackingRefBased/>
  <w15:docId w15:val="{79C56828-A8F8-4AEA-AD6C-BA3B19F11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1417</Words>
  <Characters>8508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2023-01-04T10:49:00Z</cp:lastPrinted>
  <dcterms:created xsi:type="dcterms:W3CDTF">2023-01-04T10:51:00Z</dcterms:created>
  <dcterms:modified xsi:type="dcterms:W3CDTF">2023-01-04T10:51:00Z</dcterms:modified>
</cp:coreProperties>
</file>