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A8897B" w14:textId="77777777" w:rsidR="00A02E94" w:rsidRPr="005D22D1" w:rsidRDefault="00DB1FA4" w:rsidP="00A02E94">
      <w:pPr>
        <w:spacing w:after="240"/>
        <w:jc w:val="right"/>
        <w:rPr>
          <w:sz w:val="22"/>
          <w:szCs w:val="22"/>
        </w:rPr>
      </w:pPr>
      <w:bookmarkStart w:id="0" w:name="_Hlk53520193"/>
      <w:r w:rsidRPr="005D22D1">
        <w:rPr>
          <w:sz w:val="22"/>
          <w:szCs w:val="22"/>
        </w:rPr>
        <w:t>Poznań</w:t>
      </w:r>
      <w:r w:rsidR="00A02E94" w:rsidRPr="005D22D1">
        <w:rPr>
          <w:sz w:val="22"/>
          <w:szCs w:val="22"/>
        </w:rPr>
        <w:t xml:space="preserve"> dnia: </w:t>
      </w:r>
      <w:r w:rsidRPr="005D22D1">
        <w:rPr>
          <w:sz w:val="22"/>
          <w:szCs w:val="22"/>
        </w:rPr>
        <w:t>2023-01-05</w:t>
      </w:r>
    </w:p>
    <w:p w14:paraId="5FC4631E" w14:textId="77777777" w:rsidR="00DB1FA4" w:rsidRPr="005D22D1" w:rsidRDefault="00DB1FA4" w:rsidP="00A02E94">
      <w:pPr>
        <w:spacing w:after="40"/>
        <w:rPr>
          <w:b/>
          <w:bCs/>
          <w:sz w:val="22"/>
          <w:szCs w:val="22"/>
        </w:rPr>
      </w:pPr>
      <w:r w:rsidRPr="005D22D1">
        <w:rPr>
          <w:b/>
          <w:bCs/>
          <w:sz w:val="22"/>
          <w:szCs w:val="22"/>
        </w:rPr>
        <w:t>Szpital Wojewódzki w Poznaniu</w:t>
      </w:r>
    </w:p>
    <w:p w14:paraId="0C1B5A61" w14:textId="77777777" w:rsidR="00A02E94" w:rsidRPr="005D22D1" w:rsidRDefault="00DB1FA4" w:rsidP="00A02E94">
      <w:pPr>
        <w:spacing w:after="40"/>
        <w:rPr>
          <w:b/>
          <w:bCs/>
          <w:sz w:val="22"/>
          <w:szCs w:val="22"/>
        </w:rPr>
      </w:pPr>
      <w:r w:rsidRPr="005D22D1">
        <w:rPr>
          <w:b/>
          <w:bCs/>
          <w:sz w:val="22"/>
          <w:szCs w:val="22"/>
        </w:rPr>
        <w:t>Dział Zamówień Publicznych</w:t>
      </w:r>
    </w:p>
    <w:p w14:paraId="106704F9" w14:textId="57589344" w:rsidR="00A02E94" w:rsidRPr="005D22D1" w:rsidRDefault="005D22D1" w:rsidP="00A02E94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DB1FA4" w:rsidRPr="005D22D1">
        <w:rPr>
          <w:sz w:val="22"/>
          <w:szCs w:val="22"/>
        </w:rPr>
        <w:t>Juraszów</w:t>
      </w:r>
      <w:r w:rsidR="00A02E94" w:rsidRPr="005D22D1">
        <w:rPr>
          <w:sz w:val="22"/>
          <w:szCs w:val="22"/>
        </w:rPr>
        <w:t xml:space="preserve"> </w:t>
      </w:r>
      <w:r w:rsidR="00DB1FA4" w:rsidRPr="005D22D1">
        <w:rPr>
          <w:sz w:val="22"/>
          <w:szCs w:val="22"/>
        </w:rPr>
        <w:t>7/19</w:t>
      </w:r>
    </w:p>
    <w:p w14:paraId="5B366DBE" w14:textId="77777777" w:rsidR="00A02E94" w:rsidRPr="005D22D1" w:rsidRDefault="00DB1FA4" w:rsidP="00A02E94">
      <w:pPr>
        <w:rPr>
          <w:sz w:val="22"/>
          <w:szCs w:val="22"/>
        </w:rPr>
      </w:pPr>
      <w:r w:rsidRPr="005D22D1">
        <w:rPr>
          <w:sz w:val="22"/>
          <w:szCs w:val="22"/>
        </w:rPr>
        <w:t>60-479</w:t>
      </w:r>
      <w:r w:rsidR="00A02E94" w:rsidRPr="005D22D1">
        <w:rPr>
          <w:sz w:val="22"/>
          <w:szCs w:val="22"/>
        </w:rPr>
        <w:t xml:space="preserve"> </w:t>
      </w:r>
      <w:r w:rsidRPr="005D22D1">
        <w:rPr>
          <w:sz w:val="22"/>
          <w:szCs w:val="22"/>
        </w:rPr>
        <w:t>Poznań</w:t>
      </w:r>
    </w:p>
    <w:p w14:paraId="7962AFB0" w14:textId="77777777" w:rsidR="00A02E94" w:rsidRPr="005D22D1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5D22D1">
        <w:rPr>
          <w:b/>
          <w:sz w:val="22"/>
          <w:szCs w:val="22"/>
        </w:rPr>
        <w:t>WYKONAWCY</w:t>
      </w:r>
    </w:p>
    <w:p w14:paraId="59FAF7A2" w14:textId="77777777" w:rsidR="00A02E94" w:rsidRPr="005D22D1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5D22D1">
        <w:rPr>
          <w:sz w:val="22"/>
          <w:szCs w:val="22"/>
        </w:rPr>
        <w:t>ubiegający się o zamówienie</w:t>
      </w:r>
    </w:p>
    <w:p w14:paraId="0BFAF612" w14:textId="77777777" w:rsidR="00A02E94" w:rsidRPr="005D22D1" w:rsidRDefault="00A02E94" w:rsidP="00A02E94">
      <w:pPr>
        <w:pStyle w:val="Nagwek1"/>
        <w:spacing w:before="600"/>
        <w:rPr>
          <w:sz w:val="22"/>
          <w:szCs w:val="22"/>
        </w:rPr>
      </w:pPr>
      <w:r w:rsidRPr="005D22D1">
        <w:rPr>
          <w:sz w:val="22"/>
          <w:szCs w:val="22"/>
        </w:rPr>
        <w:t>ZAWIADOMIENIE</w:t>
      </w:r>
    </w:p>
    <w:p w14:paraId="35BEB973" w14:textId="77777777" w:rsidR="00A02E94" w:rsidRPr="005D22D1" w:rsidRDefault="00A02E94" w:rsidP="00A02E94">
      <w:pPr>
        <w:spacing w:after="480"/>
        <w:jc w:val="center"/>
        <w:rPr>
          <w:b/>
          <w:sz w:val="22"/>
          <w:szCs w:val="22"/>
        </w:rPr>
      </w:pPr>
      <w:r w:rsidRPr="005D22D1">
        <w:rPr>
          <w:b/>
          <w:sz w:val="22"/>
          <w:szCs w:val="22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DB1FA4" w:rsidRPr="005D22D1" w14:paraId="5A4E0316" w14:textId="77777777" w:rsidTr="009D752A">
        <w:trPr>
          <w:trHeight w:val="638"/>
        </w:trPr>
        <w:tc>
          <w:tcPr>
            <w:tcW w:w="959" w:type="dxa"/>
            <w:hideMark/>
          </w:tcPr>
          <w:p w14:paraId="70DD515B" w14:textId="77777777" w:rsidR="00DB1FA4" w:rsidRPr="005D22D1" w:rsidRDefault="00DB1FA4" w:rsidP="009D752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5D22D1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hideMark/>
          </w:tcPr>
          <w:p w14:paraId="7587156E" w14:textId="7C16822C" w:rsidR="00DB1FA4" w:rsidRPr="005D22D1" w:rsidRDefault="00DB1FA4" w:rsidP="009D752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5D22D1">
              <w:rPr>
                <w:sz w:val="22"/>
                <w:szCs w:val="22"/>
              </w:rPr>
              <w:t>postępowania o udzielenie zamówienia publicznego, prowadzonego w trybie Tryb podstawowy bez negocjacji - art. 275 pkt. 1 ustawy Pzp</w:t>
            </w:r>
            <w:r w:rsidRPr="005D22D1">
              <w:rPr>
                <w:b/>
                <w:sz w:val="22"/>
                <w:szCs w:val="22"/>
              </w:rPr>
              <w:t xml:space="preserve"> </w:t>
            </w:r>
            <w:r w:rsidRPr="005D22D1">
              <w:rPr>
                <w:bCs/>
                <w:sz w:val="22"/>
                <w:szCs w:val="22"/>
              </w:rPr>
              <w:t>na</w:t>
            </w:r>
            <w:r w:rsidRPr="005D22D1">
              <w:rPr>
                <w:b/>
                <w:sz w:val="22"/>
                <w:szCs w:val="22"/>
              </w:rPr>
              <w:t xml:space="preserve"> </w:t>
            </w:r>
            <w:r w:rsidRPr="005D22D1">
              <w:rPr>
                <w:bCs/>
                <w:sz w:val="22"/>
                <w:szCs w:val="22"/>
              </w:rPr>
              <w:t>”</w:t>
            </w:r>
            <w:r w:rsidRPr="005D22D1">
              <w:rPr>
                <w:b/>
                <w:bCs/>
                <w:sz w:val="22"/>
                <w:szCs w:val="22"/>
              </w:rPr>
              <w:t>Przeglądy i naprawy kardiomonitorów</w:t>
            </w:r>
            <w:r w:rsidRPr="005D22D1">
              <w:rPr>
                <w:bCs/>
                <w:sz w:val="22"/>
                <w:szCs w:val="22"/>
              </w:rPr>
              <w:t>”</w:t>
            </w:r>
            <w:r w:rsidRPr="005D22D1">
              <w:rPr>
                <w:b/>
                <w:sz w:val="22"/>
                <w:szCs w:val="22"/>
              </w:rPr>
              <w:t xml:space="preserve"> </w:t>
            </w:r>
            <w:r w:rsidRPr="005D22D1">
              <w:rPr>
                <w:bCs/>
                <w:sz w:val="22"/>
                <w:szCs w:val="22"/>
              </w:rPr>
              <w:t>– znak sprawy</w:t>
            </w:r>
            <w:r w:rsidRPr="005D22D1">
              <w:rPr>
                <w:b/>
                <w:sz w:val="22"/>
                <w:szCs w:val="22"/>
              </w:rPr>
              <w:t xml:space="preserve"> SZW/DZP/67/2022</w:t>
            </w:r>
          </w:p>
        </w:tc>
      </w:tr>
    </w:tbl>
    <w:p w14:paraId="7DD95302" w14:textId="2969A008" w:rsidR="00A02E94" w:rsidRPr="005D22D1" w:rsidRDefault="00A02E94" w:rsidP="00A02E94">
      <w:pPr>
        <w:pStyle w:val="Nagwek"/>
        <w:tabs>
          <w:tab w:val="left" w:pos="708"/>
        </w:tabs>
        <w:spacing w:before="480" w:after="120" w:line="276" w:lineRule="auto"/>
        <w:jc w:val="both"/>
        <w:rPr>
          <w:bCs/>
          <w:sz w:val="22"/>
          <w:szCs w:val="22"/>
        </w:rPr>
      </w:pPr>
      <w:r w:rsidRPr="005D22D1">
        <w:rPr>
          <w:sz w:val="22"/>
          <w:szCs w:val="22"/>
        </w:rPr>
        <w:t xml:space="preserve">Zamawiający, działając na podstawie art. 253 ust. 1 ustawy z dnia 11 września 2019r. Prawo zamówień publicznych </w:t>
      </w:r>
      <w:r w:rsidR="00DB1FA4" w:rsidRPr="005D22D1">
        <w:rPr>
          <w:sz w:val="22"/>
          <w:szCs w:val="22"/>
        </w:rPr>
        <w:t>(t.j. Dz. U. z 2022r. poz. 1710)</w:t>
      </w:r>
      <w:r w:rsidRPr="005D22D1">
        <w:rPr>
          <w:sz w:val="22"/>
          <w:szCs w:val="22"/>
        </w:rPr>
        <w:t xml:space="preserve">, zwanej dalej „ustawą Pzp”, informuje, że w toczącym </w:t>
      </w:r>
      <w:r w:rsidR="009E4856">
        <w:rPr>
          <w:sz w:val="22"/>
          <w:szCs w:val="22"/>
        </w:rPr>
        <w:br/>
      </w:r>
      <w:r w:rsidRPr="005D22D1">
        <w:rPr>
          <w:sz w:val="22"/>
          <w:szCs w:val="22"/>
        </w:rPr>
        <w:t>się postępowaniu o udzielenie zamówienia publicznego, jako najkorzystniejsza wybrana została oferta: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DB1FA4" w:rsidRPr="005D22D1" w14:paraId="74EA430C" w14:textId="77777777" w:rsidTr="009D752A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262C6" w14:textId="77777777" w:rsidR="00DB1FA4" w:rsidRPr="005D22D1" w:rsidRDefault="00DB1FA4" w:rsidP="009D752A">
            <w:pPr>
              <w:spacing w:before="120" w:after="240"/>
              <w:jc w:val="both"/>
              <w:rPr>
                <w:sz w:val="22"/>
                <w:szCs w:val="22"/>
                <w:u w:val="single"/>
              </w:rPr>
            </w:pPr>
            <w:r w:rsidRPr="005D22D1">
              <w:rPr>
                <w:b/>
                <w:bCs/>
                <w:sz w:val="22"/>
                <w:szCs w:val="22"/>
                <w:u w:val="single"/>
              </w:rPr>
              <w:t>Zadanie nr 1</w:t>
            </w:r>
            <w:r w:rsidRPr="005D22D1">
              <w:rPr>
                <w:sz w:val="22"/>
                <w:szCs w:val="22"/>
                <w:u w:val="single"/>
              </w:rPr>
              <w:t>: Przeglądy i naprawy kardiomonitorów producenta GE Healthcare, Datex</w:t>
            </w:r>
          </w:p>
          <w:p w14:paraId="14A400E7" w14:textId="77777777" w:rsidR="00DB1FA4" w:rsidRPr="005D22D1" w:rsidRDefault="00DB1FA4" w:rsidP="009D752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D22D1">
              <w:rPr>
                <w:b/>
                <w:sz w:val="22"/>
                <w:szCs w:val="22"/>
              </w:rPr>
              <w:t>GE Medical Systems Polska Sp. z o.o.</w:t>
            </w:r>
          </w:p>
          <w:p w14:paraId="72C34F85" w14:textId="681E0610" w:rsidR="00DB1FA4" w:rsidRPr="005D22D1" w:rsidRDefault="005D22D1" w:rsidP="009D752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DB1FA4" w:rsidRPr="005D22D1">
              <w:rPr>
                <w:bCs/>
                <w:sz w:val="22"/>
                <w:szCs w:val="22"/>
              </w:rPr>
              <w:t xml:space="preserve">Wołoska 9 </w:t>
            </w:r>
          </w:p>
          <w:p w14:paraId="49CE8499" w14:textId="77777777" w:rsidR="00DB1FA4" w:rsidRPr="005D22D1" w:rsidRDefault="00DB1FA4" w:rsidP="009D752A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5D22D1">
              <w:rPr>
                <w:bCs/>
                <w:sz w:val="22"/>
                <w:szCs w:val="22"/>
              </w:rPr>
              <w:t>02-583 Warszawa</w:t>
            </w:r>
          </w:p>
          <w:p w14:paraId="12C1AEFC" w14:textId="77777777" w:rsidR="00DB1FA4" w:rsidRPr="005D22D1" w:rsidRDefault="00DB1FA4" w:rsidP="009D752A">
            <w:pPr>
              <w:jc w:val="both"/>
              <w:rPr>
                <w:bCs/>
                <w:sz w:val="22"/>
                <w:szCs w:val="22"/>
              </w:rPr>
            </w:pPr>
            <w:r w:rsidRPr="005D22D1">
              <w:rPr>
                <w:sz w:val="22"/>
                <w:szCs w:val="22"/>
              </w:rPr>
              <w:t xml:space="preserve">za cenę brutto </w:t>
            </w:r>
            <w:r w:rsidRPr="005D22D1">
              <w:rPr>
                <w:b/>
                <w:sz w:val="22"/>
                <w:szCs w:val="22"/>
              </w:rPr>
              <w:t>39 798.00 zł</w:t>
            </w:r>
            <w:r w:rsidRPr="005D22D1">
              <w:rPr>
                <w:bCs/>
                <w:sz w:val="22"/>
                <w:szCs w:val="22"/>
              </w:rPr>
              <w:t>.</w:t>
            </w:r>
          </w:p>
          <w:p w14:paraId="2B62C560" w14:textId="77777777" w:rsidR="00DB1FA4" w:rsidRPr="005D22D1" w:rsidRDefault="00DB1FA4" w:rsidP="009D752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D22D1">
              <w:rPr>
                <w:b/>
                <w:bCs/>
                <w:color w:val="000000"/>
                <w:sz w:val="22"/>
                <w:szCs w:val="22"/>
              </w:rPr>
              <w:t>Uzasadnienie wyboru</w:t>
            </w:r>
            <w:r w:rsidRPr="005D22D1">
              <w:rPr>
                <w:color w:val="000000"/>
                <w:sz w:val="22"/>
                <w:szCs w:val="22"/>
              </w:rPr>
              <w:t>:</w:t>
            </w:r>
          </w:p>
          <w:p w14:paraId="073AC6D3" w14:textId="7CBAEB45" w:rsidR="00DB1FA4" w:rsidRPr="005D22D1" w:rsidRDefault="00DB1FA4" w:rsidP="005D22D1">
            <w:pPr>
              <w:pStyle w:val="Nagwek"/>
              <w:tabs>
                <w:tab w:val="left" w:pos="708"/>
              </w:tabs>
              <w:spacing w:after="120"/>
              <w:jc w:val="both"/>
              <w:rPr>
                <w:sz w:val="22"/>
                <w:szCs w:val="22"/>
              </w:rPr>
            </w:pPr>
            <w:r w:rsidRPr="005D22D1">
              <w:rPr>
                <w:sz w:val="22"/>
                <w:szCs w:val="22"/>
              </w:rPr>
              <w:t xml:space="preserve">Oferta otrzymała największą ilość punktów spośród ofert podlegających ocenie - łącznie 100,00 pkt. - </w:t>
            </w:r>
            <w:r w:rsidR="005D22D1">
              <w:rPr>
                <w:sz w:val="22"/>
                <w:szCs w:val="22"/>
              </w:rPr>
              <w:br/>
            </w:r>
            <w:r w:rsidRPr="005D22D1">
              <w:rPr>
                <w:sz w:val="22"/>
                <w:szCs w:val="22"/>
              </w:rPr>
              <w:t xml:space="preserve">w oparciu o określone przez Zamawiającego w SWZ kryteria oceny ofert tj. przyznano: cena oferty brutto - 60,00 pkt., okres gwarancji po naprawie - 20,00 pkt., czas reakcji Wykonawcy liczony od zgłoszenia naprawy do czasu wykonania diagnostyki uszkodzenia - 10,00 pkt., autoryzacja producenta </w:t>
            </w:r>
            <w:r w:rsidR="005D22D1">
              <w:rPr>
                <w:sz w:val="22"/>
                <w:szCs w:val="22"/>
              </w:rPr>
              <w:br/>
            </w:r>
            <w:r w:rsidRPr="005D22D1">
              <w:rPr>
                <w:sz w:val="22"/>
                <w:szCs w:val="22"/>
              </w:rPr>
              <w:t xml:space="preserve">do serwisowania sprzętu - 10,00 pkt. Oferta spełnia wszystkie wymagania formalno - prawne </w:t>
            </w:r>
            <w:r w:rsidR="005D22D1">
              <w:rPr>
                <w:sz w:val="22"/>
                <w:szCs w:val="22"/>
              </w:rPr>
              <w:br/>
            </w:r>
            <w:r w:rsidRPr="005D22D1">
              <w:rPr>
                <w:sz w:val="22"/>
                <w:szCs w:val="22"/>
              </w:rPr>
              <w:t>i jest zgodna z zapisami SWZ.</w:t>
            </w:r>
          </w:p>
        </w:tc>
      </w:tr>
      <w:tr w:rsidR="00DB1FA4" w:rsidRPr="005D22D1" w14:paraId="73BA873A" w14:textId="77777777" w:rsidTr="009D752A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1B1E9D" w14:textId="77777777" w:rsidR="00DB1FA4" w:rsidRPr="005D22D1" w:rsidRDefault="00DB1FA4" w:rsidP="009D752A">
            <w:pPr>
              <w:spacing w:before="120" w:after="240"/>
              <w:jc w:val="both"/>
              <w:rPr>
                <w:sz w:val="22"/>
                <w:szCs w:val="22"/>
                <w:u w:val="single"/>
              </w:rPr>
            </w:pPr>
            <w:r w:rsidRPr="005D22D1">
              <w:rPr>
                <w:b/>
                <w:bCs/>
                <w:sz w:val="22"/>
                <w:szCs w:val="22"/>
                <w:u w:val="single"/>
              </w:rPr>
              <w:t>Zadanie nr 2</w:t>
            </w:r>
            <w:r w:rsidRPr="005D22D1">
              <w:rPr>
                <w:sz w:val="22"/>
                <w:szCs w:val="22"/>
                <w:u w:val="single"/>
              </w:rPr>
              <w:t>: Przeglądy i naprawy kardiomonitorów producenta Draeger</w:t>
            </w:r>
          </w:p>
          <w:p w14:paraId="5D726598" w14:textId="77777777" w:rsidR="00DB1FA4" w:rsidRPr="005D22D1" w:rsidRDefault="00DB1FA4" w:rsidP="009D752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5D22D1">
              <w:rPr>
                <w:b/>
                <w:sz w:val="22"/>
                <w:szCs w:val="22"/>
              </w:rPr>
              <w:t>Drager</w:t>
            </w:r>
            <w:proofErr w:type="spellEnd"/>
            <w:r w:rsidRPr="005D22D1">
              <w:rPr>
                <w:b/>
                <w:sz w:val="22"/>
                <w:szCs w:val="22"/>
              </w:rPr>
              <w:t xml:space="preserve"> Polska sp. z o.o.</w:t>
            </w:r>
          </w:p>
          <w:p w14:paraId="08B05C07" w14:textId="43F438B2" w:rsidR="00DB1FA4" w:rsidRPr="005D22D1" w:rsidRDefault="005D22D1" w:rsidP="009D752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ul. Posag 7 Panien 1</w:t>
            </w:r>
            <w:r w:rsidR="00DB1FA4" w:rsidRPr="005D22D1">
              <w:rPr>
                <w:bCs/>
                <w:sz w:val="22"/>
                <w:szCs w:val="22"/>
              </w:rPr>
              <w:t xml:space="preserve"> </w:t>
            </w:r>
          </w:p>
          <w:p w14:paraId="70C729EB" w14:textId="34E91311" w:rsidR="00DB1FA4" w:rsidRPr="005D22D1" w:rsidRDefault="005D22D1" w:rsidP="009D752A">
            <w:pPr>
              <w:spacing w:after="12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02</w:t>
            </w:r>
            <w:r w:rsidR="00DB1FA4" w:rsidRPr="005D22D1">
              <w:rPr>
                <w:bCs/>
                <w:sz w:val="22"/>
                <w:szCs w:val="22"/>
              </w:rPr>
              <w:t>-</w:t>
            </w:r>
            <w:r>
              <w:rPr>
                <w:bCs/>
                <w:sz w:val="22"/>
                <w:szCs w:val="22"/>
              </w:rPr>
              <w:t>495 Warszawa</w:t>
            </w:r>
          </w:p>
          <w:p w14:paraId="23A0111D" w14:textId="77777777" w:rsidR="00DB1FA4" w:rsidRPr="005D22D1" w:rsidRDefault="00DB1FA4" w:rsidP="009D752A">
            <w:pPr>
              <w:jc w:val="both"/>
              <w:rPr>
                <w:bCs/>
                <w:sz w:val="22"/>
                <w:szCs w:val="22"/>
              </w:rPr>
            </w:pPr>
            <w:r w:rsidRPr="005D22D1">
              <w:rPr>
                <w:sz w:val="22"/>
                <w:szCs w:val="22"/>
              </w:rPr>
              <w:t xml:space="preserve">za cenę brutto </w:t>
            </w:r>
            <w:r w:rsidRPr="005D22D1">
              <w:rPr>
                <w:b/>
                <w:sz w:val="22"/>
                <w:szCs w:val="22"/>
              </w:rPr>
              <w:t>55 391.13 zł</w:t>
            </w:r>
            <w:r w:rsidRPr="005D22D1">
              <w:rPr>
                <w:bCs/>
                <w:sz w:val="22"/>
                <w:szCs w:val="22"/>
              </w:rPr>
              <w:t>.</w:t>
            </w:r>
          </w:p>
          <w:p w14:paraId="4EBD3903" w14:textId="77777777" w:rsidR="00DB1FA4" w:rsidRPr="005D22D1" w:rsidRDefault="00DB1FA4" w:rsidP="009D752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D22D1">
              <w:rPr>
                <w:b/>
                <w:bCs/>
                <w:color w:val="000000"/>
                <w:sz w:val="22"/>
                <w:szCs w:val="22"/>
              </w:rPr>
              <w:t>Uzasadnienie wyboru</w:t>
            </w:r>
            <w:r w:rsidRPr="005D22D1">
              <w:rPr>
                <w:color w:val="000000"/>
                <w:sz w:val="22"/>
                <w:szCs w:val="22"/>
              </w:rPr>
              <w:t>:</w:t>
            </w:r>
          </w:p>
          <w:p w14:paraId="4C40F9C3" w14:textId="708ADE52" w:rsidR="00DB1FA4" w:rsidRPr="005D22D1" w:rsidRDefault="00DB1FA4" w:rsidP="005D22D1">
            <w:pPr>
              <w:pStyle w:val="Nagwek"/>
              <w:tabs>
                <w:tab w:val="left" w:pos="708"/>
              </w:tabs>
              <w:spacing w:after="120"/>
              <w:jc w:val="both"/>
              <w:rPr>
                <w:sz w:val="22"/>
                <w:szCs w:val="22"/>
              </w:rPr>
            </w:pPr>
            <w:r w:rsidRPr="005D22D1">
              <w:rPr>
                <w:sz w:val="22"/>
                <w:szCs w:val="22"/>
              </w:rPr>
              <w:t xml:space="preserve">Oferta otrzymała największą ilość punktów spośród ofert podlegających ocenie - łącznie 90,00 pkt. - </w:t>
            </w:r>
            <w:r w:rsidR="005D22D1">
              <w:rPr>
                <w:sz w:val="22"/>
                <w:szCs w:val="22"/>
              </w:rPr>
              <w:br/>
            </w:r>
            <w:r w:rsidRPr="005D22D1">
              <w:rPr>
                <w:sz w:val="22"/>
                <w:szCs w:val="22"/>
              </w:rPr>
              <w:t xml:space="preserve">w oparciu o określone przez Zamawiającego w SWZ kryteria oceny ofert tj. przyznano: cena oferty brutto - 60,00 pkt., okres gwarancji po naprawie - 20,00 pkt., czas reakcji Wykonawcy liczony od zgłoszenia naprawy do czasu wykonania diagnostyki uszkodzenia - 0,00 pkt., autoryzacja producenta </w:t>
            </w:r>
            <w:r w:rsidR="005D22D1">
              <w:rPr>
                <w:sz w:val="22"/>
                <w:szCs w:val="22"/>
              </w:rPr>
              <w:br/>
            </w:r>
            <w:r w:rsidRPr="005D22D1">
              <w:rPr>
                <w:sz w:val="22"/>
                <w:szCs w:val="22"/>
              </w:rPr>
              <w:t xml:space="preserve">do serwisowania sprzętu - 10,00 pkt. Oferta spełnia wszystkie wymagania formalno - prawne </w:t>
            </w:r>
            <w:r w:rsidR="005D22D1">
              <w:rPr>
                <w:sz w:val="22"/>
                <w:szCs w:val="22"/>
              </w:rPr>
              <w:br/>
            </w:r>
            <w:r w:rsidRPr="005D22D1">
              <w:rPr>
                <w:sz w:val="22"/>
                <w:szCs w:val="22"/>
              </w:rPr>
              <w:t>i jest zgodna z zapisami SWZ.</w:t>
            </w:r>
          </w:p>
        </w:tc>
      </w:tr>
      <w:tr w:rsidR="00DB1FA4" w:rsidRPr="005D22D1" w14:paraId="2F9AC553" w14:textId="77777777" w:rsidTr="009D752A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19F98" w14:textId="77777777" w:rsidR="00DB1FA4" w:rsidRPr="005D22D1" w:rsidRDefault="00DB1FA4" w:rsidP="009D752A">
            <w:pPr>
              <w:spacing w:before="120" w:after="240"/>
              <w:jc w:val="both"/>
              <w:rPr>
                <w:sz w:val="22"/>
                <w:szCs w:val="22"/>
                <w:u w:val="single"/>
              </w:rPr>
            </w:pPr>
            <w:r w:rsidRPr="005D22D1">
              <w:rPr>
                <w:b/>
                <w:bCs/>
                <w:sz w:val="22"/>
                <w:szCs w:val="22"/>
                <w:u w:val="single"/>
              </w:rPr>
              <w:lastRenderedPageBreak/>
              <w:t>Zadanie nr 4</w:t>
            </w:r>
            <w:r w:rsidRPr="005D22D1">
              <w:rPr>
                <w:sz w:val="22"/>
                <w:szCs w:val="22"/>
                <w:u w:val="single"/>
              </w:rPr>
              <w:t>: Przeglądy i naprawy kardiomonitorów producenta Emtel</w:t>
            </w:r>
          </w:p>
          <w:p w14:paraId="5F348579" w14:textId="28CD0C16" w:rsidR="00DB1FA4" w:rsidRPr="005D22D1" w:rsidRDefault="00DB1FA4" w:rsidP="009D752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D22D1">
              <w:rPr>
                <w:b/>
                <w:sz w:val="22"/>
                <w:szCs w:val="22"/>
              </w:rPr>
              <w:t>EMTEL</w:t>
            </w:r>
            <w:r w:rsidR="005D22D1">
              <w:rPr>
                <w:b/>
                <w:sz w:val="22"/>
                <w:szCs w:val="22"/>
              </w:rPr>
              <w:t xml:space="preserve"> Śliwa spółka komandytowa</w:t>
            </w:r>
          </w:p>
          <w:p w14:paraId="7CF16B83" w14:textId="4DEB19B0" w:rsidR="00DB1FA4" w:rsidRPr="005D22D1" w:rsidRDefault="005D22D1" w:rsidP="009D752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ul. A. Mickiewicza 66</w:t>
            </w:r>
            <w:r w:rsidR="00DB1FA4" w:rsidRPr="005D22D1">
              <w:rPr>
                <w:bCs/>
                <w:sz w:val="22"/>
                <w:szCs w:val="22"/>
              </w:rPr>
              <w:t xml:space="preserve"> </w:t>
            </w:r>
          </w:p>
          <w:p w14:paraId="54B68AC2" w14:textId="30A9DCF1" w:rsidR="00DB1FA4" w:rsidRPr="005D22D1" w:rsidRDefault="00DB1FA4" w:rsidP="009D752A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5D22D1">
              <w:rPr>
                <w:bCs/>
                <w:sz w:val="22"/>
                <w:szCs w:val="22"/>
              </w:rPr>
              <w:t>41-80</w:t>
            </w:r>
            <w:r w:rsidR="005D22D1">
              <w:rPr>
                <w:bCs/>
                <w:sz w:val="22"/>
                <w:szCs w:val="22"/>
              </w:rPr>
              <w:t>7</w:t>
            </w:r>
            <w:r w:rsidRPr="005D22D1">
              <w:rPr>
                <w:bCs/>
                <w:sz w:val="22"/>
                <w:szCs w:val="22"/>
              </w:rPr>
              <w:t xml:space="preserve"> Zabrze</w:t>
            </w:r>
          </w:p>
          <w:p w14:paraId="79F60C37" w14:textId="77777777" w:rsidR="00DB1FA4" w:rsidRPr="005D22D1" w:rsidRDefault="00DB1FA4" w:rsidP="009D752A">
            <w:pPr>
              <w:jc w:val="both"/>
              <w:rPr>
                <w:bCs/>
                <w:sz w:val="22"/>
                <w:szCs w:val="22"/>
              </w:rPr>
            </w:pPr>
            <w:r w:rsidRPr="005D22D1">
              <w:rPr>
                <w:sz w:val="22"/>
                <w:szCs w:val="22"/>
              </w:rPr>
              <w:t xml:space="preserve">za cenę brutto </w:t>
            </w:r>
            <w:r w:rsidRPr="005D22D1">
              <w:rPr>
                <w:b/>
                <w:sz w:val="22"/>
                <w:szCs w:val="22"/>
              </w:rPr>
              <w:t>15 984.00 zł</w:t>
            </w:r>
            <w:r w:rsidRPr="005D22D1">
              <w:rPr>
                <w:bCs/>
                <w:sz w:val="22"/>
                <w:szCs w:val="22"/>
              </w:rPr>
              <w:t>.</w:t>
            </w:r>
          </w:p>
          <w:p w14:paraId="6F3F8EB7" w14:textId="77777777" w:rsidR="00DB1FA4" w:rsidRPr="005D22D1" w:rsidRDefault="00DB1FA4" w:rsidP="009D752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D22D1">
              <w:rPr>
                <w:b/>
                <w:bCs/>
                <w:color w:val="000000"/>
                <w:sz w:val="22"/>
                <w:szCs w:val="22"/>
              </w:rPr>
              <w:t>Uzasadnienie wyboru</w:t>
            </w:r>
            <w:r w:rsidRPr="005D22D1">
              <w:rPr>
                <w:color w:val="000000"/>
                <w:sz w:val="22"/>
                <w:szCs w:val="22"/>
              </w:rPr>
              <w:t>:</w:t>
            </w:r>
          </w:p>
          <w:p w14:paraId="745302AE" w14:textId="31AAE1A4" w:rsidR="00DB1FA4" w:rsidRPr="005D22D1" w:rsidRDefault="00DB1FA4" w:rsidP="005D22D1">
            <w:pPr>
              <w:pStyle w:val="Nagwek"/>
              <w:tabs>
                <w:tab w:val="left" w:pos="708"/>
              </w:tabs>
              <w:spacing w:after="120"/>
              <w:jc w:val="both"/>
              <w:rPr>
                <w:sz w:val="22"/>
                <w:szCs w:val="22"/>
              </w:rPr>
            </w:pPr>
            <w:r w:rsidRPr="005D22D1">
              <w:rPr>
                <w:sz w:val="22"/>
                <w:szCs w:val="22"/>
              </w:rPr>
              <w:t xml:space="preserve">Oferta otrzymała największą ilość punktów spośród ofert podlegających ocenie - łącznie 80,00 pkt. - </w:t>
            </w:r>
            <w:r w:rsidR="005D22D1">
              <w:rPr>
                <w:sz w:val="22"/>
                <w:szCs w:val="22"/>
              </w:rPr>
              <w:br/>
            </w:r>
            <w:r w:rsidRPr="005D22D1">
              <w:rPr>
                <w:sz w:val="22"/>
                <w:szCs w:val="22"/>
              </w:rPr>
              <w:t xml:space="preserve">w oparciu o określone przez Zamawiającego w SWZ kryteria oceny ofert tj. przyznano: cena oferty brutto - 60,00 pkt., okres gwarancji po naprawie - 10,00 pkt., czas reakcji Wykonawcy liczony od zgłoszenia naprawy do czasu wykonania diagnostyki uszkodzenia - 0,00 pkt., autoryzacja producenta </w:t>
            </w:r>
            <w:r w:rsidR="005D22D1">
              <w:rPr>
                <w:sz w:val="22"/>
                <w:szCs w:val="22"/>
              </w:rPr>
              <w:br/>
            </w:r>
            <w:r w:rsidRPr="005D22D1">
              <w:rPr>
                <w:sz w:val="22"/>
                <w:szCs w:val="22"/>
              </w:rPr>
              <w:t xml:space="preserve">do serwisowania sprzętu - 10,00 pkt. Oferta spełnia wszystkie wymagania formalno - prawne </w:t>
            </w:r>
            <w:r w:rsidR="005D22D1">
              <w:rPr>
                <w:sz w:val="22"/>
                <w:szCs w:val="22"/>
              </w:rPr>
              <w:br/>
            </w:r>
            <w:r w:rsidRPr="005D22D1">
              <w:rPr>
                <w:sz w:val="22"/>
                <w:szCs w:val="22"/>
              </w:rPr>
              <w:t>i jest zgodna z zapisami SWZ.</w:t>
            </w:r>
          </w:p>
        </w:tc>
      </w:tr>
    </w:tbl>
    <w:p w14:paraId="5F90BB38" w14:textId="77777777" w:rsidR="00A02E94" w:rsidRPr="005D22D1" w:rsidRDefault="00A02E94" w:rsidP="00A02E94">
      <w:pPr>
        <w:spacing w:before="240" w:after="120" w:line="276" w:lineRule="auto"/>
        <w:jc w:val="both"/>
        <w:rPr>
          <w:color w:val="000000"/>
          <w:sz w:val="22"/>
          <w:szCs w:val="22"/>
        </w:rPr>
      </w:pPr>
      <w:r w:rsidRPr="005D22D1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A02E94" w:rsidRPr="005D22D1" w14:paraId="248E69D3" w14:textId="77777777" w:rsidTr="00D63E3B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4E6B4AC7" w14:textId="77777777" w:rsidR="00A02E94" w:rsidRPr="005D22D1" w:rsidRDefault="00A02E94" w:rsidP="005C35EA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5D22D1">
              <w:rPr>
                <w:b/>
                <w:sz w:val="22"/>
                <w:szCs w:val="22"/>
              </w:rPr>
              <w:t>Zadanie częściowe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0520A2AB" w14:textId="77777777" w:rsidR="00A02E94" w:rsidRPr="005D22D1" w:rsidRDefault="00A02E94" w:rsidP="005C35EA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5D22D1">
              <w:rPr>
                <w:b/>
                <w:sz w:val="22"/>
                <w:szCs w:val="22"/>
              </w:rPr>
              <w:t>Nazwa i adres wykonawcy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500D1C96" w14:textId="77777777" w:rsidR="00A02E94" w:rsidRPr="005D22D1" w:rsidRDefault="00A02E94" w:rsidP="005C35EA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5D22D1">
              <w:rPr>
                <w:b/>
                <w:color w:val="000000"/>
                <w:sz w:val="22"/>
                <w:szCs w:val="22"/>
              </w:rPr>
              <w:t>Nazwa kryterium - liczba pkt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220E959D" w14:textId="77777777" w:rsidR="00A02E94" w:rsidRPr="005D22D1" w:rsidRDefault="00A02E94" w:rsidP="005C35EA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5D22D1">
              <w:rPr>
                <w:b/>
                <w:color w:val="000000"/>
                <w:sz w:val="22"/>
                <w:szCs w:val="22"/>
              </w:rPr>
              <w:t>Razem</w:t>
            </w:r>
          </w:p>
        </w:tc>
      </w:tr>
      <w:tr w:rsidR="00DB1FA4" w:rsidRPr="005D22D1" w14:paraId="2303122C" w14:textId="77777777" w:rsidTr="00D63E3B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E8990" w14:textId="039F2B9F" w:rsidR="00DB1FA4" w:rsidRPr="005D22D1" w:rsidRDefault="00DB1FA4" w:rsidP="009D752A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22D1">
              <w:rPr>
                <w:sz w:val="22"/>
                <w:szCs w:val="22"/>
              </w:rPr>
              <w:t xml:space="preserve">1 - Przeglądy </w:t>
            </w:r>
            <w:r w:rsidR="005D22D1">
              <w:rPr>
                <w:sz w:val="22"/>
                <w:szCs w:val="22"/>
              </w:rPr>
              <w:br/>
            </w:r>
            <w:r w:rsidRPr="005D22D1">
              <w:rPr>
                <w:sz w:val="22"/>
                <w:szCs w:val="22"/>
              </w:rPr>
              <w:t>i naprawy kardiomonitorów producenta GE Healthcare, Datex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01ED9" w14:textId="77777777" w:rsidR="00DB1FA4" w:rsidRPr="005D22D1" w:rsidRDefault="00DB1FA4" w:rsidP="009D752A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D22D1">
              <w:rPr>
                <w:b/>
                <w:bCs/>
                <w:sz w:val="22"/>
                <w:szCs w:val="22"/>
              </w:rPr>
              <w:t>GE Medical Systems Polska Sp. z o.o.</w:t>
            </w:r>
          </w:p>
          <w:p w14:paraId="4B5C33E3" w14:textId="39A5538A" w:rsidR="00DB1FA4" w:rsidRPr="005D22D1" w:rsidRDefault="00361F65" w:rsidP="009D752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DB1FA4" w:rsidRPr="005D22D1">
              <w:rPr>
                <w:sz w:val="22"/>
                <w:szCs w:val="22"/>
              </w:rPr>
              <w:t>Wołoska 9</w:t>
            </w:r>
          </w:p>
          <w:p w14:paraId="2B3F6920" w14:textId="77777777" w:rsidR="00DB1FA4" w:rsidRPr="005D22D1" w:rsidRDefault="00DB1FA4" w:rsidP="009D752A">
            <w:pPr>
              <w:spacing w:after="40"/>
              <w:rPr>
                <w:color w:val="000000"/>
                <w:sz w:val="22"/>
                <w:szCs w:val="22"/>
              </w:rPr>
            </w:pPr>
            <w:r w:rsidRPr="005D22D1">
              <w:rPr>
                <w:sz w:val="22"/>
                <w:szCs w:val="22"/>
              </w:rPr>
              <w:t>02-583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0CC6A" w14:textId="2F84EC5D" w:rsidR="00DB1FA4" w:rsidRPr="005D22D1" w:rsidRDefault="00361F65" w:rsidP="009D752A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DB1FA4" w:rsidRPr="005D22D1">
              <w:rPr>
                <w:sz w:val="22"/>
                <w:szCs w:val="22"/>
              </w:rPr>
              <w:t>1 - Cena oferty brutto - 60.00</w:t>
            </w:r>
          </w:p>
          <w:p w14:paraId="2B9EC58B" w14:textId="20793086" w:rsidR="00DB1FA4" w:rsidRPr="005D22D1" w:rsidRDefault="00361F65" w:rsidP="009D752A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DB1FA4" w:rsidRPr="005D22D1">
              <w:rPr>
                <w:sz w:val="22"/>
                <w:szCs w:val="22"/>
              </w:rPr>
              <w:t xml:space="preserve">2 - Okres gwarancji </w:t>
            </w:r>
            <w:r>
              <w:rPr>
                <w:sz w:val="22"/>
                <w:szCs w:val="22"/>
              </w:rPr>
              <w:br/>
            </w:r>
            <w:r w:rsidR="00DB1FA4" w:rsidRPr="005D22D1">
              <w:rPr>
                <w:sz w:val="22"/>
                <w:szCs w:val="22"/>
              </w:rPr>
              <w:t xml:space="preserve">po naprawie  - </w:t>
            </w:r>
            <w:r>
              <w:rPr>
                <w:sz w:val="22"/>
                <w:szCs w:val="22"/>
              </w:rPr>
              <w:t>2</w:t>
            </w:r>
            <w:r w:rsidR="00DB1FA4" w:rsidRPr="005D22D1">
              <w:rPr>
                <w:sz w:val="22"/>
                <w:szCs w:val="22"/>
              </w:rPr>
              <w:t>0.00</w:t>
            </w:r>
          </w:p>
          <w:p w14:paraId="050D2078" w14:textId="0F6E962A" w:rsidR="00DB1FA4" w:rsidRPr="005D22D1" w:rsidRDefault="00361F65" w:rsidP="009D752A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DB1FA4" w:rsidRPr="005D22D1">
              <w:rPr>
                <w:sz w:val="22"/>
                <w:szCs w:val="22"/>
              </w:rPr>
              <w:t xml:space="preserve">3 - Czas reakcji Wykonawcy liczony </w:t>
            </w:r>
          </w:p>
          <w:p w14:paraId="0AD55A73" w14:textId="644735D5" w:rsidR="00DB1FA4" w:rsidRPr="005D22D1" w:rsidRDefault="00DB1FA4" w:rsidP="009D752A">
            <w:pPr>
              <w:spacing w:before="40" w:after="40"/>
              <w:rPr>
                <w:sz w:val="22"/>
                <w:szCs w:val="22"/>
              </w:rPr>
            </w:pPr>
            <w:r w:rsidRPr="005D22D1">
              <w:rPr>
                <w:sz w:val="22"/>
                <w:szCs w:val="22"/>
              </w:rPr>
              <w:t xml:space="preserve">od zgłoszenia naprawy do czasu wykonania diagnostyki uszkodzenia - </w:t>
            </w:r>
            <w:r w:rsidR="00361F65">
              <w:rPr>
                <w:sz w:val="22"/>
                <w:szCs w:val="22"/>
              </w:rPr>
              <w:t>1</w:t>
            </w:r>
            <w:r w:rsidRPr="005D22D1">
              <w:rPr>
                <w:sz w:val="22"/>
                <w:szCs w:val="22"/>
              </w:rPr>
              <w:t>0.00</w:t>
            </w:r>
          </w:p>
          <w:p w14:paraId="35FB94BE" w14:textId="1AE90C37" w:rsidR="00DB1FA4" w:rsidRPr="005D22D1" w:rsidRDefault="00361F65" w:rsidP="009D752A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DB1FA4" w:rsidRPr="005D22D1">
              <w:rPr>
                <w:sz w:val="22"/>
                <w:szCs w:val="22"/>
              </w:rPr>
              <w:t xml:space="preserve">4 - Autoryzacja producenta do serwisowania sprzętu  - </w:t>
            </w:r>
            <w:r>
              <w:rPr>
                <w:sz w:val="22"/>
                <w:szCs w:val="22"/>
              </w:rPr>
              <w:t>1</w:t>
            </w:r>
            <w:r w:rsidR="00DB1FA4" w:rsidRPr="005D22D1">
              <w:rPr>
                <w:sz w:val="22"/>
                <w:szCs w:val="22"/>
              </w:rPr>
              <w:t>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601E3" w14:textId="31972AFE" w:rsidR="00DB1FA4" w:rsidRPr="005D22D1" w:rsidRDefault="00DB1FA4" w:rsidP="009D752A">
            <w:pPr>
              <w:jc w:val="center"/>
              <w:rPr>
                <w:color w:val="000000"/>
                <w:sz w:val="22"/>
                <w:szCs w:val="22"/>
              </w:rPr>
            </w:pPr>
            <w:r w:rsidRPr="005D22D1">
              <w:rPr>
                <w:sz w:val="22"/>
                <w:szCs w:val="22"/>
              </w:rPr>
              <w:t xml:space="preserve">  </w:t>
            </w:r>
            <w:r w:rsidR="00361F65">
              <w:rPr>
                <w:sz w:val="22"/>
                <w:szCs w:val="22"/>
              </w:rPr>
              <w:t>10</w:t>
            </w:r>
            <w:r w:rsidRPr="005D22D1">
              <w:rPr>
                <w:sz w:val="22"/>
                <w:szCs w:val="22"/>
              </w:rPr>
              <w:t>0,00</w:t>
            </w:r>
          </w:p>
        </w:tc>
      </w:tr>
      <w:tr w:rsidR="00361F65" w:rsidRPr="005D22D1" w14:paraId="2BB5FCA7" w14:textId="77777777" w:rsidTr="00C649BF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CD802" w14:textId="0C591A7A" w:rsidR="00361F65" w:rsidRPr="005D22D1" w:rsidRDefault="00361F65" w:rsidP="009D752A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22D1">
              <w:rPr>
                <w:sz w:val="22"/>
                <w:szCs w:val="22"/>
              </w:rPr>
              <w:t xml:space="preserve">1 - Przeglądy </w:t>
            </w:r>
            <w:r>
              <w:rPr>
                <w:sz w:val="22"/>
                <w:szCs w:val="22"/>
              </w:rPr>
              <w:br/>
            </w:r>
            <w:r w:rsidRPr="005D22D1">
              <w:rPr>
                <w:sz w:val="22"/>
                <w:szCs w:val="22"/>
              </w:rPr>
              <w:t>i naprawy kardiomonitorów producenta GE Healthcare, Datex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79D23" w14:textId="77777777" w:rsidR="00361F65" w:rsidRPr="005D22D1" w:rsidRDefault="00361F65" w:rsidP="009D752A">
            <w:pPr>
              <w:spacing w:before="40" w:after="40"/>
              <w:rPr>
                <w:b/>
                <w:bCs/>
                <w:sz w:val="22"/>
                <w:szCs w:val="22"/>
              </w:rPr>
            </w:pPr>
            <w:proofErr w:type="spellStart"/>
            <w:r w:rsidRPr="005D22D1">
              <w:rPr>
                <w:b/>
                <w:bCs/>
                <w:sz w:val="22"/>
                <w:szCs w:val="22"/>
              </w:rPr>
              <w:t>Tiemed</w:t>
            </w:r>
            <w:proofErr w:type="spellEnd"/>
            <w:r w:rsidRPr="005D22D1">
              <w:rPr>
                <w:b/>
                <w:bCs/>
                <w:sz w:val="22"/>
                <w:szCs w:val="22"/>
              </w:rPr>
              <w:t xml:space="preserve"> Sp. z o.o.</w:t>
            </w:r>
          </w:p>
          <w:p w14:paraId="023454CF" w14:textId="72EF099A" w:rsidR="00361F65" w:rsidRPr="005D22D1" w:rsidRDefault="00361F65" w:rsidP="009D752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5D22D1">
              <w:rPr>
                <w:sz w:val="22"/>
                <w:szCs w:val="22"/>
              </w:rPr>
              <w:t>Czorsztyńska 30</w:t>
            </w:r>
          </w:p>
          <w:p w14:paraId="2CA63DE0" w14:textId="77777777" w:rsidR="00361F65" w:rsidRPr="005D22D1" w:rsidRDefault="00361F65" w:rsidP="009D752A">
            <w:pPr>
              <w:spacing w:after="40"/>
              <w:rPr>
                <w:color w:val="000000"/>
                <w:sz w:val="22"/>
                <w:szCs w:val="22"/>
              </w:rPr>
            </w:pPr>
            <w:r w:rsidRPr="005D22D1">
              <w:rPr>
                <w:sz w:val="22"/>
                <w:szCs w:val="22"/>
              </w:rPr>
              <w:t>60-474 Poznań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77139" w14:textId="77777777" w:rsidR="00361F65" w:rsidRDefault="00361F65" w:rsidP="009D752A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0CC21387" w14:textId="77777777" w:rsidR="00361F65" w:rsidRDefault="00361F65" w:rsidP="009D752A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50CEE1B7" w14:textId="57505301" w:rsidR="00361F65" w:rsidRPr="005D22D1" w:rsidRDefault="00361F65" w:rsidP="009D752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Oferta nie podlega punktacji</w:t>
            </w:r>
          </w:p>
        </w:tc>
      </w:tr>
      <w:tr w:rsidR="00361F65" w:rsidRPr="005D22D1" w14:paraId="15FEC539" w14:textId="77777777" w:rsidTr="000224D1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A5DF8" w14:textId="51597823" w:rsidR="00361F65" w:rsidRPr="005D22D1" w:rsidRDefault="00361F65" w:rsidP="009D752A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22D1">
              <w:rPr>
                <w:sz w:val="22"/>
                <w:szCs w:val="22"/>
              </w:rPr>
              <w:t xml:space="preserve">1 - Przeglądy </w:t>
            </w:r>
            <w:r>
              <w:rPr>
                <w:sz w:val="22"/>
                <w:szCs w:val="22"/>
              </w:rPr>
              <w:br/>
            </w:r>
            <w:r w:rsidRPr="005D22D1">
              <w:rPr>
                <w:sz w:val="22"/>
                <w:szCs w:val="22"/>
              </w:rPr>
              <w:t>i naprawy kardiomonitorów producenta GE Healthcare, Datex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3E1FD" w14:textId="28B1CB48" w:rsidR="00361F65" w:rsidRPr="005D22D1" w:rsidRDefault="00361F65" w:rsidP="009D752A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D22D1">
              <w:rPr>
                <w:b/>
                <w:bCs/>
                <w:sz w:val="22"/>
                <w:szCs w:val="22"/>
              </w:rPr>
              <w:t xml:space="preserve">ANMEDIQ </w:t>
            </w:r>
            <w:r>
              <w:rPr>
                <w:b/>
                <w:bCs/>
                <w:sz w:val="22"/>
                <w:szCs w:val="22"/>
              </w:rPr>
              <w:t>Sp. z o. o.</w:t>
            </w:r>
          </w:p>
          <w:p w14:paraId="52617A28" w14:textId="115D1550" w:rsidR="00361F65" w:rsidRPr="005D22D1" w:rsidRDefault="00361F65" w:rsidP="009D752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Zachodnia 5</w:t>
            </w:r>
          </w:p>
          <w:p w14:paraId="009822CF" w14:textId="0E7A0346" w:rsidR="00361F65" w:rsidRPr="005D22D1" w:rsidRDefault="00361F65" w:rsidP="009D752A">
            <w:pPr>
              <w:spacing w:after="40"/>
              <w:rPr>
                <w:color w:val="000000"/>
                <w:sz w:val="22"/>
                <w:szCs w:val="22"/>
              </w:rPr>
            </w:pPr>
            <w:r w:rsidRPr="005D22D1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5</w:t>
            </w:r>
            <w:r w:rsidRPr="005D22D1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552</w:t>
            </w:r>
            <w:r w:rsidRPr="005D22D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Wola Mrokowska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7E570" w14:textId="77777777" w:rsidR="00361F65" w:rsidRDefault="00361F65" w:rsidP="009D752A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09ECF1E8" w14:textId="77777777" w:rsidR="00361F65" w:rsidRDefault="00361F65" w:rsidP="009D752A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1AF07680" w14:textId="627EE8DF" w:rsidR="00361F65" w:rsidRPr="005D22D1" w:rsidRDefault="00361F65" w:rsidP="009D752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Oferta nie podlega punktacji</w:t>
            </w:r>
          </w:p>
        </w:tc>
      </w:tr>
      <w:tr w:rsidR="00DB1FA4" w:rsidRPr="005D22D1" w14:paraId="7FCCB3ED" w14:textId="77777777" w:rsidTr="00D63E3B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0E270" w14:textId="7062AAEE" w:rsidR="00DB1FA4" w:rsidRPr="005D22D1" w:rsidRDefault="00DB1FA4" w:rsidP="009D752A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22D1">
              <w:rPr>
                <w:sz w:val="22"/>
                <w:szCs w:val="22"/>
              </w:rPr>
              <w:t xml:space="preserve">2 - Przeglądy </w:t>
            </w:r>
            <w:r w:rsidR="005D22D1">
              <w:rPr>
                <w:sz w:val="22"/>
                <w:szCs w:val="22"/>
              </w:rPr>
              <w:br/>
            </w:r>
            <w:r w:rsidRPr="005D22D1">
              <w:rPr>
                <w:sz w:val="22"/>
                <w:szCs w:val="22"/>
              </w:rPr>
              <w:t>i naprawy kardiomonitorów producenta Draeger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BCE82" w14:textId="77777777" w:rsidR="00DB1FA4" w:rsidRPr="005D22D1" w:rsidRDefault="00DB1FA4" w:rsidP="009D752A">
            <w:pPr>
              <w:spacing w:before="40" w:after="40"/>
              <w:rPr>
                <w:b/>
                <w:bCs/>
                <w:sz w:val="22"/>
                <w:szCs w:val="22"/>
              </w:rPr>
            </w:pPr>
            <w:proofErr w:type="spellStart"/>
            <w:r w:rsidRPr="005D22D1">
              <w:rPr>
                <w:b/>
                <w:bCs/>
                <w:sz w:val="22"/>
                <w:szCs w:val="22"/>
              </w:rPr>
              <w:t>Drager</w:t>
            </w:r>
            <w:proofErr w:type="spellEnd"/>
            <w:r w:rsidRPr="005D22D1">
              <w:rPr>
                <w:b/>
                <w:bCs/>
                <w:sz w:val="22"/>
                <w:szCs w:val="22"/>
              </w:rPr>
              <w:t xml:space="preserve"> Polska sp. z o.o.</w:t>
            </w:r>
          </w:p>
          <w:p w14:paraId="240E39AE" w14:textId="60E011C0" w:rsidR="00DB1FA4" w:rsidRPr="005D22D1" w:rsidRDefault="00361F65" w:rsidP="009D752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Posag 7 Panien 1</w:t>
            </w:r>
          </w:p>
          <w:p w14:paraId="50C783C7" w14:textId="46A3E718" w:rsidR="00DB1FA4" w:rsidRPr="005D22D1" w:rsidRDefault="00361F65" w:rsidP="009D752A">
            <w:pPr>
              <w:spacing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  <w:r w:rsidR="00DB1FA4" w:rsidRPr="005D22D1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495</w:t>
            </w:r>
            <w:r w:rsidR="00DB1FA4" w:rsidRPr="005D22D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B797C" w14:textId="77777777" w:rsidR="00361F65" w:rsidRPr="005D22D1" w:rsidRDefault="00361F65" w:rsidP="00361F65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Pr="005D22D1">
              <w:rPr>
                <w:sz w:val="22"/>
                <w:szCs w:val="22"/>
              </w:rPr>
              <w:t>1 - Cena oferty brutto - 60.00</w:t>
            </w:r>
          </w:p>
          <w:p w14:paraId="53206010" w14:textId="77777777" w:rsidR="00361F65" w:rsidRPr="005D22D1" w:rsidRDefault="00361F65" w:rsidP="00361F65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Pr="005D22D1">
              <w:rPr>
                <w:sz w:val="22"/>
                <w:szCs w:val="22"/>
              </w:rPr>
              <w:t xml:space="preserve">2 - Okres gwarancji </w:t>
            </w:r>
            <w:r>
              <w:rPr>
                <w:sz w:val="22"/>
                <w:szCs w:val="22"/>
              </w:rPr>
              <w:br/>
            </w:r>
            <w:r w:rsidRPr="005D22D1">
              <w:rPr>
                <w:sz w:val="22"/>
                <w:szCs w:val="22"/>
              </w:rPr>
              <w:t xml:space="preserve">po naprawie  - </w:t>
            </w:r>
            <w:r>
              <w:rPr>
                <w:sz w:val="22"/>
                <w:szCs w:val="22"/>
              </w:rPr>
              <w:t>2</w:t>
            </w:r>
            <w:r w:rsidRPr="005D22D1">
              <w:rPr>
                <w:sz w:val="22"/>
                <w:szCs w:val="22"/>
              </w:rPr>
              <w:t>0.00</w:t>
            </w:r>
          </w:p>
          <w:p w14:paraId="1C1233BC" w14:textId="77777777" w:rsidR="00361F65" w:rsidRPr="005D22D1" w:rsidRDefault="00361F65" w:rsidP="00361F65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Pr="005D22D1">
              <w:rPr>
                <w:sz w:val="22"/>
                <w:szCs w:val="22"/>
              </w:rPr>
              <w:t xml:space="preserve">3 - Czas reakcji Wykonawcy liczony </w:t>
            </w:r>
          </w:p>
          <w:p w14:paraId="015778AF" w14:textId="568C7183" w:rsidR="00361F65" w:rsidRPr="005D22D1" w:rsidRDefault="00361F65" w:rsidP="00361F65">
            <w:pPr>
              <w:spacing w:before="40" w:after="40"/>
              <w:rPr>
                <w:sz w:val="22"/>
                <w:szCs w:val="22"/>
              </w:rPr>
            </w:pPr>
            <w:r w:rsidRPr="005D22D1">
              <w:rPr>
                <w:sz w:val="22"/>
                <w:szCs w:val="22"/>
              </w:rPr>
              <w:t>od zgłoszenia naprawy do czasu wykonania diagnostyki uszkodzenia - 0.00</w:t>
            </w:r>
          </w:p>
          <w:p w14:paraId="12FE2D44" w14:textId="13BD8CB2" w:rsidR="00DB1FA4" w:rsidRPr="005D22D1" w:rsidRDefault="00361F65" w:rsidP="00361F65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K-</w:t>
            </w:r>
            <w:r w:rsidRPr="005D22D1">
              <w:rPr>
                <w:sz w:val="22"/>
                <w:szCs w:val="22"/>
              </w:rPr>
              <w:t xml:space="preserve">4 - Autoryzacja producenta do serwisowania sprzętu  - </w:t>
            </w:r>
            <w:r>
              <w:rPr>
                <w:sz w:val="22"/>
                <w:szCs w:val="22"/>
              </w:rPr>
              <w:t>1</w:t>
            </w:r>
            <w:r w:rsidRPr="005D22D1">
              <w:rPr>
                <w:sz w:val="22"/>
                <w:szCs w:val="22"/>
              </w:rPr>
              <w:t>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B565B" w14:textId="3B2B5224" w:rsidR="00DB1FA4" w:rsidRPr="005D22D1" w:rsidRDefault="00DB1FA4" w:rsidP="009D752A">
            <w:pPr>
              <w:jc w:val="center"/>
              <w:rPr>
                <w:color w:val="000000"/>
                <w:sz w:val="22"/>
                <w:szCs w:val="22"/>
              </w:rPr>
            </w:pPr>
            <w:r w:rsidRPr="005D22D1">
              <w:rPr>
                <w:sz w:val="22"/>
                <w:szCs w:val="22"/>
              </w:rPr>
              <w:lastRenderedPageBreak/>
              <w:t xml:space="preserve">  </w:t>
            </w:r>
            <w:r w:rsidR="00361F65">
              <w:rPr>
                <w:sz w:val="22"/>
                <w:szCs w:val="22"/>
              </w:rPr>
              <w:t>9</w:t>
            </w:r>
            <w:r w:rsidRPr="005D22D1">
              <w:rPr>
                <w:sz w:val="22"/>
                <w:szCs w:val="22"/>
              </w:rPr>
              <w:t>0,00</w:t>
            </w:r>
          </w:p>
        </w:tc>
      </w:tr>
      <w:tr w:rsidR="00361F65" w:rsidRPr="005D22D1" w14:paraId="17885AD5" w14:textId="77777777" w:rsidTr="00021003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F8740" w14:textId="144472F6" w:rsidR="00361F65" w:rsidRPr="005D22D1" w:rsidRDefault="00361F65" w:rsidP="009D752A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22D1">
              <w:rPr>
                <w:sz w:val="22"/>
                <w:szCs w:val="22"/>
              </w:rPr>
              <w:t xml:space="preserve">2 - Przeglądy </w:t>
            </w:r>
            <w:r>
              <w:rPr>
                <w:sz w:val="22"/>
                <w:szCs w:val="22"/>
              </w:rPr>
              <w:br/>
            </w:r>
            <w:r w:rsidRPr="005D22D1">
              <w:rPr>
                <w:sz w:val="22"/>
                <w:szCs w:val="22"/>
              </w:rPr>
              <w:t>i naprawy kardiomonitorów producenta Draeger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4F1FF" w14:textId="77777777" w:rsidR="00361F65" w:rsidRPr="005D22D1" w:rsidRDefault="00361F65" w:rsidP="00361F65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D22D1">
              <w:rPr>
                <w:b/>
                <w:bCs/>
                <w:sz w:val="22"/>
                <w:szCs w:val="22"/>
              </w:rPr>
              <w:t xml:space="preserve">ANMEDIQ </w:t>
            </w:r>
            <w:r>
              <w:rPr>
                <w:b/>
                <w:bCs/>
                <w:sz w:val="22"/>
                <w:szCs w:val="22"/>
              </w:rPr>
              <w:t>Sp. z o. o.</w:t>
            </w:r>
          </w:p>
          <w:p w14:paraId="27148188" w14:textId="77777777" w:rsidR="00361F65" w:rsidRPr="005D22D1" w:rsidRDefault="00361F65" w:rsidP="00361F6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Zachodnia 5</w:t>
            </w:r>
          </w:p>
          <w:p w14:paraId="3B467AEB" w14:textId="58BA0A3A" w:rsidR="00361F65" w:rsidRPr="005D22D1" w:rsidRDefault="00361F65" w:rsidP="00361F65">
            <w:pPr>
              <w:spacing w:after="40"/>
              <w:rPr>
                <w:color w:val="000000"/>
                <w:sz w:val="22"/>
                <w:szCs w:val="22"/>
              </w:rPr>
            </w:pPr>
            <w:r w:rsidRPr="005D22D1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5</w:t>
            </w:r>
            <w:r w:rsidRPr="005D22D1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552</w:t>
            </w:r>
            <w:r w:rsidRPr="005D22D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Wola Mrokowska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9D339" w14:textId="77777777" w:rsidR="00361F65" w:rsidRDefault="00361F65" w:rsidP="009D752A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53FC08AF" w14:textId="77777777" w:rsidR="00361F65" w:rsidRDefault="00361F65" w:rsidP="009D752A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75E9705B" w14:textId="571F2113" w:rsidR="00361F65" w:rsidRPr="005D22D1" w:rsidRDefault="00361F65" w:rsidP="009D752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Oferta nie podlega punktacji</w:t>
            </w:r>
          </w:p>
        </w:tc>
      </w:tr>
      <w:tr w:rsidR="00926276" w:rsidRPr="005D22D1" w14:paraId="3346A5DD" w14:textId="77777777" w:rsidTr="00D63E3B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A8EE6" w14:textId="2E3C31E6" w:rsidR="00926276" w:rsidRPr="005D22D1" w:rsidRDefault="00926276" w:rsidP="0092627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22D1">
              <w:rPr>
                <w:sz w:val="22"/>
                <w:szCs w:val="22"/>
              </w:rPr>
              <w:t xml:space="preserve">4 - Przeglądy </w:t>
            </w:r>
            <w:r>
              <w:rPr>
                <w:sz w:val="22"/>
                <w:szCs w:val="22"/>
              </w:rPr>
              <w:br/>
            </w:r>
            <w:r w:rsidRPr="005D22D1">
              <w:rPr>
                <w:sz w:val="22"/>
                <w:szCs w:val="22"/>
              </w:rPr>
              <w:t>i naprawy kardiomonitorów producenta Emtel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35AD4" w14:textId="77777777" w:rsidR="00926276" w:rsidRDefault="00926276" w:rsidP="0092627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D22D1">
              <w:rPr>
                <w:b/>
                <w:sz w:val="22"/>
                <w:szCs w:val="22"/>
              </w:rPr>
              <w:t>EMTEL</w:t>
            </w:r>
            <w:r>
              <w:rPr>
                <w:b/>
                <w:sz w:val="22"/>
                <w:szCs w:val="22"/>
              </w:rPr>
              <w:t xml:space="preserve"> Śliwa </w:t>
            </w:r>
          </w:p>
          <w:p w14:paraId="25827FD1" w14:textId="21558E5D" w:rsidR="00926276" w:rsidRPr="005D22D1" w:rsidRDefault="00926276" w:rsidP="0092627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spółka komandytowa</w:t>
            </w:r>
          </w:p>
          <w:p w14:paraId="1A6E391D" w14:textId="77777777" w:rsidR="00926276" w:rsidRPr="005D22D1" w:rsidRDefault="00926276" w:rsidP="0092627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ul. A. Mickiewicza 66</w:t>
            </w:r>
            <w:r w:rsidRPr="005D22D1">
              <w:rPr>
                <w:bCs/>
                <w:sz w:val="22"/>
                <w:szCs w:val="22"/>
              </w:rPr>
              <w:t xml:space="preserve"> </w:t>
            </w:r>
          </w:p>
          <w:p w14:paraId="201898FD" w14:textId="1191CC41" w:rsidR="00926276" w:rsidRPr="005D22D1" w:rsidRDefault="00926276" w:rsidP="00926276">
            <w:pPr>
              <w:spacing w:after="40"/>
              <w:rPr>
                <w:color w:val="000000"/>
                <w:sz w:val="22"/>
                <w:szCs w:val="22"/>
              </w:rPr>
            </w:pPr>
            <w:r w:rsidRPr="005D22D1">
              <w:rPr>
                <w:bCs/>
                <w:sz w:val="22"/>
                <w:szCs w:val="22"/>
              </w:rPr>
              <w:t>41-80</w:t>
            </w:r>
            <w:r>
              <w:rPr>
                <w:bCs/>
                <w:sz w:val="22"/>
                <w:szCs w:val="22"/>
              </w:rPr>
              <w:t>7</w:t>
            </w:r>
            <w:r w:rsidRPr="005D22D1">
              <w:rPr>
                <w:bCs/>
                <w:sz w:val="22"/>
                <w:szCs w:val="22"/>
              </w:rPr>
              <w:t xml:space="preserve"> Zabrze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3D89B" w14:textId="77777777" w:rsidR="00926276" w:rsidRPr="005D22D1" w:rsidRDefault="00926276" w:rsidP="00926276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Pr="005D22D1">
              <w:rPr>
                <w:sz w:val="22"/>
                <w:szCs w:val="22"/>
              </w:rPr>
              <w:t>1 - Cena oferty brutto - 60.00</w:t>
            </w:r>
          </w:p>
          <w:p w14:paraId="54B980FB" w14:textId="54608AFF" w:rsidR="00926276" w:rsidRPr="005D22D1" w:rsidRDefault="00926276" w:rsidP="00926276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Pr="005D22D1">
              <w:rPr>
                <w:sz w:val="22"/>
                <w:szCs w:val="22"/>
              </w:rPr>
              <w:t xml:space="preserve">2 - Okres gwarancji </w:t>
            </w:r>
            <w:r>
              <w:rPr>
                <w:sz w:val="22"/>
                <w:szCs w:val="22"/>
              </w:rPr>
              <w:br/>
            </w:r>
            <w:r w:rsidRPr="005D22D1">
              <w:rPr>
                <w:sz w:val="22"/>
                <w:szCs w:val="22"/>
              </w:rPr>
              <w:t xml:space="preserve">po naprawie  - </w:t>
            </w:r>
            <w:r>
              <w:rPr>
                <w:sz w:val="22"/>
                <w:szCs w:val="22"/>
              </w:rPr>
              <w:t>1</w:t>
            </w:r>
            <w:r w:rsidRPr="005D22D1">
              <w:rPr>
                <w:sz w:val="22"/>
                <w:szCs w:val="22"/>
              </w:rPr>
              <w:t>0.00</w:t>
            </w:r>
          </w:p>
          <w:p w14:paraId="6B9612BE" w14:textId="77777777" w:rsidR="00926276" w:rsidRPr="005D22D1" w:rsidRDefault="00926276" w:rsidP="00926276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Pr="005D22D1">
              <w:rPr>
                <w:sz w:val="22"/>
                <w:szCs w:val="22"/>
              </w:rPr>
              <w:t xml:space="preserve">3 - Czas reakcji Wykonawcy liczony </w:t>
            </w:r>
          </w:p>
          <w:p w14:paraId="775A02FF" w14:textId="77777777" w:rsidR="00926276" w:rsidRPr="005D22D1" w:rsidRDefault="00926276" w:rsidP="00926276">
            <w:pPr>
              <w:spacing w:before="40" w:after="40"/>
              <w:rPr>
                <w:sz w:val="22"/>
                <w:szCs w:val="22"/>
              </w:rPr>
            </w:pPr>
            <w:r w:rsidRPr="005D22D1">
              <w:rPr>
                <w:sz w:val="22"/>
                <w:szCs w:val="22"/>
              </w:rPr>
              <w:t>od zgłoszenia naprawy do czasu wykonania diagnostyki uszkodzenia - 0.00</w:t>
            </w:r>
          </w:p>
          <w:p w14:paraId="27B703D7" w14:textId="5331FA21" w:rsidR="00926276" w:rsidRPr="005D22D1" w:rsidRDefault="00926276" w:rsidP="00926276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Pr="005D22D1">
              <w:rPr>
                <w:sz w:val="22"/>
                <w:szCs w:val="22"/>
              </w:rPr>
              <w:t xml:space="preserve">4 - Autoryzacja producenta do serwisowania sprzętu  - </w:t>
            </w:r>
            <w:r>
              <w:rPr>
                <w:sz w:val="22"/>
                <w:szCs w:val="22"/>
              </w:rPr>
              <w:t>1</w:t>
            </w:r>
            <w:r w:rsidRPr="005D22D1">
              <w:rPr>
                <w:sz w:val="22"/>
                <w:szCs w:val="22"/>
              </w:rPr>
              <w:t>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B2426" w14:textId="0B951130" w:rsidR="00926276" w:rsidRPr="005D22D1" w:rsidRDefault="00926276" w:rsidP="00926276">
            <w:pPr>
              <w:jc w:val="center"/>
              <w:rPr>
                <w:color w:val="000000"/>
                <w:sz w:val="22"/>
                <w:szCs w:val="22"/>
              </w:rPr>
            </w:pPr>
            <w:r w:rsidRPr="005D22D1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>8</w:t>
            </w:r>
            <w:r w:rsidRPr="005D22D1">
              <w:rPr>
                <w:sz w:val="22"/>
                <w:szCs w:val="22"/>
              </w:rPr>
              <w:t>0,00</w:t>
            </w:r>
          </w:p>
        </w:tc>
      </w:tr>
      <w:tr w:rsidR="00926276" w:rsidRPr="005D22D1" w14:paraId="1FE3C92D" w14:textId="77777777" w:rsidTr="005E3BB6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5E3E1" w14:textId="565314BA" w:rsidR="00926276" w:rsidRPr="005D22D1" w:rsidRDefault="00926276" w:rsidP="0092627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22D1">
              <w:rPr>
                <w:sz w:val="22"/>
                <w:szCs w:val="22"/>
              </w:rPr>
              <w:t xml:space="preserve">4 - Przeglądy </w:t>
            </w:r>
            <w:r>
              <w:rPr>
                <w:sz w:val="22"/>
                <w:szCs w:val="22"/>
              </w:rPr>
              <w:br/>
            </w:r>
            <w:r w:rsidRPr="005D22D1">
              <w:rPr>
                <w:sz w:val="22"/>
                <w:szCs w:val="22"/>
              </w:rPr>
              <w:t>i naprawy kardiomonitorów producenta Emtel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40B59" w14:textId="77777777" w:rsidR="00926276" w:rsidRPr="005D22D1" w:rsidRDefault="00926276" w:rsidP="00926276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D22D1">
              <w:rPr>
                <w:b/>
                <w:bCs/>
                <w:sz w:val="22"/>
                <w:szCs w:val="22"/>
              </w:rPr>
              <w:t xml:space="preserve">PAWELMED Serwis Aparatury Medycznej Paweł </w:t>
            </w:r>
            <w:proofErr w:type="spellStart"/>
            <w:r w:rsidRPr="005D22D1">
              <w:rPr>
                <w:b/>
                <w:bCs/>
                <w:sz w:val="22"/>
                <w:szCs w:val="22"/>
              </w:rPr>
              <w:t>Wojtalak</w:t>
            </w:r>
            <w:proofErr w:type="spellEnd"/>
          </w:p>
          <w:p w14:paraId="660442A7" w14:textId="64C3C746" w:rsidR="00926276" w:rsidRPr="005D22D1" w:rsidRDefault="00926276" w:rsidP="00926276">
            <w:pPr>
              <w:rPr>
                <w:sz w:val="22"/>
                <w:szCs w:val="22"/>
              </w:rPr>
            </w:pPr>
            <w:r w:rsidRPr="005D22D1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Staszica 32</w:t>
            </w:r>
          </w:p>
          <w:p w14:paraId="4C7DDB08" w14:textId="77777777" w:rsidR="00926276" w:rsidRPr="005D22D1" w:rsidRDefault="00926276" w:rsidP="00926276">
            <w:pPr>
              <w:spacing w:after="40"/>
              <w:rPr>
                <w:color w:val="000000"/>
                <w:sz w:val="22"/>
                <w:szCs w:val="22"/>
              </w:rPr>
            </w:pPr>
            <w:r w:rsidRPr="005D22D1">
              <w:rPr>
                <w:sz w:val="22"/>
                <w:szCs w:val="22"/>
              </w:rPr>
              <w:t>62-052 Komorniki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37790" w14:textId="77777777" w:rsidR="00926276" w:rsidRDefault="00926276" w:rsidP="00926276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57AFC049" w14:textId="77777777" w:rsidR="00926276" w:rsidRDefault="00926276" w:rsidP="00926276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73ABC64F" w14:textId="0D3A1B7B" w:rsidR="00926276" w:rsidRPr="005D22D1" w:rsidRDefault="00926276" w:rsidP="0092627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Oferta nie podlega punktacji</w:t>
            </w:r>
          </w:p>
        </w:tc>
      </w:tr>
    </w:tbl>
    <w:p w14:paraId="00A97C39" w14:textId="77777777" w:rsidR="00A02E94" w:rsidRPr="005D22D1" w:rsidRDefault="00A02E94" w:rsidP="00A02E94">
      <w:pPr>
        <w:spacing w:before="120"/>
        <w:jc w:val="both"/>
        <w:rPr>
          <w:color w:val="000000"/>
          <w:sz w:val="22"/>
          <w:szCs w:val="22"/>
        </w:rPr>
      </w:pPr>
    </w:p>
    <w:p w14:paraId="010F4504" w14:textId="0DF51683" w:rsidR="00A02E94" w:rsidRPr="005D22D1" w:rsidRDefault="00A02E94" w:rsidP="00A02E94">
      <w:pPr>
        <w:spacing w:after="120"/>
        <w:jc w:val="both"/>
        <w:rPr>
          <w:color w:val="000000"/>
          <w:sz w:val="22"/>
          <w:szCs w:val="22"/>
        </w:rPr>
      </w:pPr>
      <w:r w:rsidRPr="005D22D1">
        <w:rPr>
          <w:color w:val="000000"/>
          <w:sz w:val="22"/>
          <w:szCs w:val="22"/>
        </w:rPr>
        <w:t xml:space="preserve">Informacja o </w:t>
      </w:r>
      <w:r w:rsidR="00926276">
        <w:rPr>
          <w:color w:val="000000"/>
          <w:sz w:val="22"/>
          <w:szCs w:val="22"/>
        </w:rPr>
        <w:t>W</w:t>
      </w:r>
      <w:r w:rsidRPr="005D22D1">
        <w:rPr>
          <w:color w:val="000000"/>
          <w:sz w:val="22"/>
          <w:szCs w:val="22"/>
        </w:rPr>
        <w:t>ykonawcach, których oferty zostały odrzucone:</w:t>
      </w:r>
    </w:p>
    <w:tbl>
      <w:tblPr>
        <w:tblW w:w="9495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298"/>
        <w:gridCol w:w="6204"/>
      </w:tblGrid>
      <w:tr w:rsidR="00A02E94" w:rsidRPr="005D22D1" w14:paraId="3C763177" w14:textId="77777777" w:rsidTr="00A56AB0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41D767AC" w14:textId="77777777" w:rsidR="00A02E94" w:rsidRPr="005D22D1" w:rsidRDefault="00A02E94" w:rsidP="005C35EA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D22D1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7FB0FFD1" w14:textId="6B233DB0" w:rsidR="00A02E94" w:rsidRPr="005D22D1" w:rsidRDefault="00A02E94" w:rsidP="005C35EA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D22D1">
              <w:rPr>
                <w:b/>
                <w:sz w:val="22"/>
                <w:szCs w:val="22"/>
              </w:rPr>
              <w:t xml:space="preserve">Nazwa i adres </w:t>
            </w:r>
            <w:r w:rsidR="00A56AB0">
              <w:rPr>
                <w:b/>
                <w:sz w:val="22"/>
                <w:szCs w:val="22"/>
              </w:rPr>
              <w:t>W</w:t>
            </w:r>
            <w:r w:rsidRPr="005D22D1">
              <w:rPr>
                <w:b/>
                <w:sz w:val="22"/>
                <w:szCs w:val="22"/>
              </w:rPr>
              <w:t>ykonawcy</w:t>
            </w:r>
          </w:p>
        </w:tc>
        <w:tc>
          <w:tcPr>
            <w:tcW w:w="62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4452EDB6" w14:textId="77777777" w:rsidR="00A02E94" w:rsidRPr="005D22D1" w:rsidRDefault="00A02E94" w:rsidP="005C35EA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D22D1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DB1FA4" w:rsidRPr="005D22D1" w14:paraId="11092A0A" w14:textId="77777777" w:rsidTr="00A56AB0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D546D9C" w14:textId="77777777" w:rsidR="00DB1FA4" w:rsidRPr="005D22D1" w:rsidRDefault="00DB1FA4" w:rsidP="009D752A">
            <w:pPr>
              <w:spacing w:before="40"/>
              <w:jc w:val="center"/>
              <w:rPr>
                <w:sz w:val="22"/>
                <w:szCs w:val="22"/>
              </w:rPr>
            </w:pPr>
            <w:r w:rsidRPr="005D22D1">
              <w:rPr>
                <w:sz w:val="22"/>
                <w:szCs w:val="22"/>
              </w:rPr>
              <w:t>5</w:t>
            </w:r>
          </w:p>
        </w:tc>
        <w:tc>
          <w:tcPr>
            <w:tcW w:w="2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B0099DF" w14:textId="77777777" w:rsidR="00A56AB0" w:rsidRPr="005D22D1" w:rsidRDefault="00A56AB0" w:rsidP="00A56AB0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D22D1">
              <w:rPr>
                <w:b/>
                <w:bCs/>
                <w:sz w:val="22"/>
                <w:szCs w:val="22"/>
              </w:rPr>
              <w:t xml:space="preserve">ANMEDIQ </w:t>
            </w:r>
            <w:r>
              <w:rPr>
                <w:b/>
                <w:bCs/>
                <w:sz w:val="22"/>
                <w:szCs w:val="22"/>
              </w:rPr>
              <w:t>Sp. z o. o.</w:t>
            </w:r>
          </w:p>
          <w:p w14:paraId="511BD91A" w14:textId="77777777" w:rsidR="00A56AB0" w:rsidRPr="005D22D1" w:rsidRDefault="00A56AB0" w:rsidP="00A56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Zachodnia 5</w:t>
            </w:r>
          </w:p>
          <w:p w14:paraId="080F40D2" w14:textId="34649329" w:rsidR="00DB1FA4" w:rsidRPr="005D22D1" w:rsidRDefault="00A56AB0" w:rsidP="00A56AB0">
            <w:pPr>
              <w:spacing w:after="60"/>
              <w:rPr>
                <w:sz w:val="22"/>
                <w:szCs w:val="22"/>
              </w:rPr>
            </w:pPr>
            <w:r w:rsidRPr="005D22D1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5</w:t>
            </w:r>
            <w:r w:rsidRPr="005D22D1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552</w:t>
            </w:r>
            <w:r w:rsidRPr="005D22D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Wola Mrokowska</w:t>
            </w:r>
          </w:p>
        </w:tc>
        <w:tc>
          <w:tcPr>
            <w:tcW w:w="62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C36792D" w14:textId="3D4563C9" w:rsidR="00DB1FA4" w:rsidRPr="005D22D1" w:rsidRDefault="000C09AA" w:rsidP="000C09AA">
            <w:pPr>
              <w:spacing w:before="60" w:after="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Podstawa prawna: </w:t>
            </w:r>
            <w:r w:rsidRPr="005D22D1">
              <w:rPr>
                <w:sz w:val="22"/>
                <w:szCs w:val="22"/>
              </w:rPr>
              <w:t xml:space="preserve">Oferta odrzucona </w:t>
            </w:r>
            <w:r w:rsidRPr="000C09AA">
              <w:rPr>
                <w:sz w:val="22"/>
                <w:szCs w:val="22"/>
                <w:u w:val="single"/>
              </w:rPr>
              <w:t>w zadaniu 1</w:t>
            </w:r>
            <w:r w:rsidRPr="005D22D1">
              <w:rPr>
                <w:sz w:val="22"/>
                <w:szCs w:val="22"/>
              </w:rPr>
              <w:t xml:space="preserve"> na podstawie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br/>
            </w:r>
            <w:r w:rsidR="00DB1FA4" w:rsidRPr="005D22D1">
              <w:rPr>
                <w:b/>
                <w:sz w:val="22"/>
                <w:szCs w:val="22"/>
              </w:rPr>
              <w:t xml:space="preserve">Art. 226 ust. 1 pkt 2 lit. </w:t>
            </w:r>
            <w:r w:rsidR="006A34B6">
              <w:rPr>
                <w:b/>
                <w:sz w:val="22"/>
                <w:szCs w:val="22"/>
              </w:rPr>
              <w:t>c</w:t>
            </w:r>
            <w:r w:rsidR="00DB1FA4" w:rsidRPr="005D22D1">
              <w:rPr>
                <w:sz w:val="22"/>
                <w:szCs w:val="22"/>
              </w:rPr>
              <w:t xml:space="preserve"> ustawy Pzp.</w:t>
            </w:r>
          </w:p>
          <w:p w14:paraId="0A2C108E" w14:textId="68011768" w:rsidR="00A56AB0" w:rsidRDefault="00A56AB0" w:rsidP="00A56AB0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u w:val="single"/>
              </w:rPr>
              <w:t>Uzasadnienie</w:t>
            </w:r>
            <w:r>
              <w:rPr>
                <w:sz w:val="22"/>
                <w:szCs w:val="22"/>
              </w:rPr>
              <w:t xml:space="preserve">: Wykonawca pismem z dnia 17.11.2022 r. został wezwany w terminie do dnia 24.11.2022 r. do złożenia oświadczenia, o którym mowa w art. 125 ust. 1 dotyczące przesłanek wykluczenia z postępowania oraz spełnienia warunków udziału </w:t>
            </w:r>
            <w:r>
              <w:rPr>
                <w:sz w:val="22"/>
                <w:szCs w:val="22"/>
              </w:rPr>
              <w:br/>
              <w:t xml:space="preserve">w postępowaniu. Wykonawca pomimo pouczenia zawartego </w:t>
            </w:r>
            <w:r>
              <w:rPr>
                <w:sz w:val="22"/>
                <w:szCs w:val="22"/>
              </w:rPr>
              <w:br/>
              <w:t xml:space="preserve">w treści pisma, że w przypadku nieuzupełnienia wskazanych braków w ofercie w wyznaczonym terminie jego oferta zostanie odrzucona </w:t>
            </w:r>
            <w:r>
              <w:rPr>
                <w:sz w:val="22"/>
                <w:szCs w:val="22"/>
              </w:rPr>
              <w:br/>
              <w:t xml:space="preserve">na podstawie art. 226 ust. 1 pkt. 2 lit. c ustawy pzp </w:t>
            </w:r>
            <w:r>
              <w:rPr>
                <w:sz w:val="22"/>
                <w:szCs w:val="22"/>
              </w:rPr>
              <w:br/>
              <w:t xml:space="preserve">nie odpowiedział na niniejsze wezwanie.  </w:t>
            </w:r>
          </w:p>
          <w:p w14:paraId="5783D314" w14:textId="77777777" w:rsidR="00A56AB0" w:rsidRDefault="00A56AB0" w:rsidP="00A56AB0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związku z powyższym oferta Wykonawcy podlega odrzuceniu zgodnie z art. 226 ust. 1 pkt. 2 lit. c ustawy pzp.</w:t>
            </w:r>
          </w:p>
          <w:p w14:paraId="059A71B7" w14:textId="00B46C14" w:rsidR="00DB1FA4" w:rsidRPr="005D22D1" w:rsidRDefault="00DB1FA4" w:rsidP="009D752A">
            <w:pPr>
              <w:spacing w:after="60"/>
              <w:jc w:val="both"/>
              <w:rPr>
                <w:sz w:val="22"/>
                <w:szCs w:val="22"/>
              </w:rPr>
            </w:pPr>
          </w:p>
        </w:tc>
      </w:tr>
      <w:tr w:rsidR="00DB1FA4" w:rsidRPr="005D22D1" w14:paraId="65D63D8C" w14:textId="77777777" w:rsidTr="00A56AB0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79E69B9" w14:textId="77777777" w:rsidR="00DB1FA4" w:rsidRPr="005D22D1" w:rsidRDefault="00DB1FA4" w:rsidP="009D752A">
            <w:pPr>
              <w:spacing w:before="40"/>
              <w:jc w:val="center"/>
              <w:rPr>
                <w:sz w:val="22"/>
                <w:szCs w:val="22"/>
              </w:rPr>
            </w:pPr>
            <w:r w:rsidRPr="005D22D1">
              <w:rPr>
                <w:sz w:val="22"/>
                <w:szCs w:val="22"/>
              </w:rPr>
              <w:t>6</w:t>
            </w:r>
          </w:p>
        </w:tc>
        <w:tc>
          <w:tcPr>
            <w:tcW w:w="2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34A9881" w14:textId="77777777" w:rsidR="00DB1FA4" w:rsidRPr="005D22D1" w:rsidRDefault="00DB1FA4" w:rsidP="009D752A">
            <w:pPr>
              <w:spacing w:before="60" w:after="40"/>
              <w:rPr>
                <w:b/>
                <w:bCs/>
                <w:sz w:val="22"/>
                <w:szCs w:val="22"/>
              </w:rPr>
            </w:pPr>
            <w:proofErr w:type="spellStart"/>
            <w:r w:rsidRPr="005D22D1">
              <w:rPr>
                <w:b/>
                <w:bCs/>
                <w:sz w:val="22"/>
                <w:szCs w:val="22"/>
              </w:rPr>
              <w:t>Tiemed</w:t>
            </w:r>
            <w:proofErr w:type="spellEnd"/>
            <w:r w:rsidRPr="005D22D1">
              <w:rPr>
                <w:b/>
                <w:bCs/>
                <w:sz w:val="22"/>
                <w:szCs w:val="22"/>
              </w:rPr>
              <w:t xml:space="preserve"> Sp. z o.o.</w:t>
            </w:r>
          </w:p>
          <w:p w14:paraId="5FC94C7A" w14:textId="1AA8513A" w:rsidR="00DB1FA4" w:rsidRPr="005D22D1" w:rsidRDefault="00A56AB0" w:rsidP="009D752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DB1FA4" w:rsidRPr="005D22D1">
              <w:rPr>
                <w:sz w:val="22"/>
                <w:szCs w:val="22"/>
              </w:rPr>
              <w:t xml:space="preserve">Czorsztyńska 30 </w:t>
            </w:r>
          </w:p>
          <w:p w14:paraId="4887C654" w14:textId="77777777" w:rsidR="00DB1FA4" w:rsidRPr="005D22D1" w:rsidRDefault="00DB1FA4" w:rsidP="009D752A">
            <w:pPr>
              <w:spacing w:after="60"/>
              <w:rPr>
                <w:sz w:val="22"/>
                <w:szCs w:val="22"/>
              </w:rPr>
            </w:pPr>
            <w:r w:rsidRPr="005D22D1">
              <w:rPr>
                <w:sz w:val="22"/>
                <w:szCs w:val="22"/>
              </w:rPr>
              <w:t>60-474 Poznań</w:t>
            </w:r>
          </w:p>
        </w:tc>
        <w:tc>
          <w:tcPr>
            <w:tcW w:w="62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BD0657A" w14:textId="1C4AA2C0" w:rsidR="00DB1FA4" w:rsidRDefault="000C09AA" w:rsidP="000C09AA">
            <w:pPr>
              <w:spacing w:before="60" w:after="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Podstawa prawna: </w:t>
            </w:r>
            <w:r w:rsidRPr="005D22D1">
              <w:rPr>
                <w:sz w:val="22"/>
                <w:szCs w:val="22"/>
              </w:rPr>
              <w:t xml:space="preserve">Oferta odrzucona </w:t>
            </w:r>
            <w:r w:rsidRPr="000C09AA">
              <w:rPr>
                <w:sz w:val="22"/>
                <w:szCs w:val="22"/>
                <w:u w:val="single"/>
              </w:rPr>
              <w:t>w zadaniu 1</w:t>
            </w:r>
            <w:r w:rsidRPr="005D22D1">
              <w:rPr>
                <w:sz w:val="22"/>
                <w:szCs w:val="22"/>
              </w:rPr>
              <w:t xml:space="preserve"> na podstawie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br/>
            </w:r>
            <w:r w:rsidR="00DB1FA4" w:rsidRPr="005D22D1">
              <w:rPr>
                <w:b/>
                <w:sz w:val="22"/>
                <w:szCs w:val="22"/>
              </w:rPr>
              <w:t>Art. 226 ust. 1 pkt 12</w:t>
            </w:r>
            <w:r w:rsidR="00A56AB0">
              <w:rPr>
                <w:b/>
                <w:sz w:val="22"/>
                <w:szCs w:val="22"/>
              </w:rPr>
              <w:t xml:space="preserve">, Art. 226 ust. 1 pkt. </w:t>
            </w:r>
            <w:r w:rsidR="00202097">
              <w:rPr>
                <w:b/>
                <w:sz w:val="22"/>
                <w:szCs w:val="22"/>
              </w:rPr>
              <w:t>2 lit. b, Art. 226 ust. 1 pkt.</w:t>
            </w:r>
            <w:r>
              <w:rPr>
                <w:b/>
                <w:sz w:val="22"/>
                <w:szCs w:val="22"/>
              </w:rPr>
              <w:t xml:space="preserve"> </w:t>
            </w:r>
            <w:r w:rsidR="00202097">
              <w:rPr>
                <w:b/>
                <w:sz w:val="22"/>
                <w:szCs w:val="22"/>
              </w:rPr>
              <w:t>8</w:t>
            </w:r>
            <w:r>
              <w:rPr>
                <w:b/>
                <w:sz w:val="22"/>
                <w:szCs w:val="22"/>
              </w:rPr>
              <w:t xml:space="preserve"> </w:t>
            </w:r>
            <w:r w:rsidR="00202097">
              <w:rPr>
                <w:b/>
                <w:sz w:val="22"/>
                <w:szCs w:val="22"/>
              </w:rPr>
              <w:t>w</w:t>
            </w:r>
            <w:r>
              <w:rPr>
                <w:b/>
                <w:sz w:val="22"/>
                <w:szCs w:val="22"/>
              </w:rPr>
              <w:t xml:space="preserve"> </w:t>
            </w:r>
            <w:r w:rsidR="00202097">
              <w:rPr>
                <w:b/>
                <w:sz w:val="22"/>
                <w:szCs w:val="22"/>
              </w:rPr>
              <w:t>związku</w:t>
            </w:r>
            <w:r>
              <w:rPr>
                <w:b/>
                <w:sz w:val="22"/>
                <w:szCs w:val="22"/>
              </w:rPr>
              <w:t xml:space="preserve"> </w:t>
            </w:r>
            <w:r w:rsidR="00202097">
              <w:rPr>
                <w:b/>
                <w:sz w:val="22"/>
                <w:szCs w:val="22"/>
              </w:rPr>
              <w:t>z art. 224 ust. 6</w:t>
            </w:r>
            <w:r w:rsidR="00DB1FA4" w:rsidRPr="005D22D1">
              <w:rPr>
                <w:sz w:val="22"/>
                <w:szCs w:val="22"/>
              </w:rPr>
              <w:t xml:space="preserve"> ustawy Pzp.</w:t>
            </w:r>
          </w:p>
          <w:p w14:paraId="238CA550" w14:textId="58CA6DED" w:rsidR="00202097" w:rsidRDefault="00202097" w:rsidP="00202097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u w:val="single"/>
              </w:rPr>
              <w:t>Uzasadnienie</w:t>
            </w:r>
            <w:r>
              <w:rPr>
                <w:sz w:val="22"/>
                <w:szCs w:val="22"/>
              </w:rPr>
              <w:t xml:space="preserve">: Wykonawca pismem z dnia 17.11.2022 r. został wezwany w terminie do dnia 24.11.2022 r. do złożenia wyjaśnień </w:t>
            </w:r>
            <w:r>
              <w:rPr>
                <w:sz w:val="22"/>
                <w:szCs w:val="22"/>
              </w:rPr>
              <w:br/>
              <w:t xml:space="preserve">w zakresie wyliczenia ceny lub kosztu z uwagi na podejrzenie zastosowania rażąco niskiej ceny w zakresie zadania nr 1. Wykonawca pomimo pouczenia zawartego w treści pisma, </w:t>
            </w:r>
            <w:r w:rsidR="000C09AA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że w przypadku nieudzielenia wyjaśnień w wyznaczonym terminie, lub jeżeli złożone wyjaśnienia wraz z dokumentami nie uzasadnią </w:t>
            </w:r>
            <w:r>
              <w:rPr>
                <w:sz w:val="22"/>
                <w:szCs w:val="22"/>
              </w:rPr>
              <w:lastRenderedPageBreak/>
              <w:t xml:space="preserve">rażąco niskiej ceny lub kosztu oferty, </w:t>
            </w:r>
            <w:r w:rsidR="003366C5">
              <w:rPr>
                <w:sz w:val="22"/>
                <w:szCs w:val="22"/>
              </w:rPr>
              <w:t xml:space="preserve">jego </w:t>
            </w:r>
            <w:r>
              <w:rPr>
                <w:sz w:val="22"/>
                <w:szCs w:val="22"/>
              </w:rPr>
              <w:t>oferta</w:t>
            </w:r>
            <w:r w:rsidR="00336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zostanie</w:t>
            </w:r>
            <w:r w:rsidR="00336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odrzucona</w:t>
            </w:r>
            <w:r w:rsidR="00336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zgodnie</w:t>
            </w:r>
            <w:r w:rsidR="00336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z</w:t>
            </w:r>
            <w:r w:rsidR="00336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art.</w:t>
            </w:r>
            <w:r w:rsidR="001F34E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224</w:t>
            </w:r>
            <w:r w:rsidR="00336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ust.</w:t>
            </w:r>
            <w:r w:rsidR="00336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6</w:t>
            </w:r>
            <w:r w:rsidR="00336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ustawy</w:t>
            </w:r>
            <w:r w:rsidR="00336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pzp</w:t>
            </w:r>
            <w:r w:rsidR="003366C5">
              <w:rPr>
                <w:sz w:val="22"/>
                <w:szCs w:val="22"/>
              </w:rPr>
              <w:t xml:space="preserve">. Pomimo powyższego Wykonawca </w:t>
            </w:r>
            <w:r>
              <w:rPr>
                <w:sz w:val="22"/>
                <w:szCs w:val="22"/>
              </w:rPr>
              <w:t xml:space="preserve">nie odpowiedział na niniejsze wezwanie.  </w:t>
            </w:r>
          </w:p>
          <w:p w14:paraId="65AEBD69" w14:textId="516A3F0D" w:rsidR="00202097" w:rsidRDefault="00202097" w:rsidP="00202097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związku z powyższym oferta Wykonawcy podlega odrzuceniu zgodnie z art. 226 ust. 1 pkt. 8 w związku z art. 224 ust. 6 ustawy pzp.</w:t>
            </w:r>
          </w:p>
          <w:p w14:paraId="2333A45A" w14:textId="426C3848" w:rsidR="003366C5" w:rsidRDefault="003366C5" w:rsidP="003366C5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u w:val="single"/>
              </w:rPr>
              <w:t>Uzasadnienie</w:t>
            </w:r>
            <w:r>
              <w:rPr>
                <w:sz w:val="22"/>
                <w:szCs w:val="22"/>
              </w:rPr>
              <w:t xml:space="preserve">: Wykonawca pismem z dnia 17.11.2022 r. został wezwany w terminie do dnia 24.11.2022 r. do złożenia wyjaśnień treści złożonej oferty, w zakresie złożenia oferty zgodnie </w:t>
            </w:r>
            <w:r>
              <w:rPr>
                <w:sz w:val="22"/>
                <w:szCs w:val="22"/>
              </w:rPr>
              <w:br/>
              <w:t>z udzielonymi przez Zamawiającego w dniu 08.11.2022 odpowiedziami na zadane pytania, a tym samym potwierdzającymi spełnianie warunku udziału w postępowaniu. Wezwanie to pozostało bez odpowiedzi ze strony Wykonawcy .</w:t>
            </w:r>
          </w:p>
          <w:p w14:paraId="0F34CA18" w14:textId="5850974B" w:rsidR="003366C5" w:rsidRDefault="003366C5" w:rsidP="003366C5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związku z powyższym oferta Wykonawcy podlega odrzuceniu zgodnie z art. 226 ust. 1 pkt. 2 lit. b ustawy pzp.</w:t>
            </w:r>
          </w:p>
          <w:p w14:paraId="09EDC46F" w14:textId="580E42B4" w:rsidR="003366C5" w:rsidRDefault="003366C5" w:rsidP="003366C5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u w:val="single"/>
              </w:rPr>
              <w:t>Uzasadnienie:</w:t>
            </w:r>
            <w:r>
              <w:rPr>
                <w:sz w:val="22"/>
                <w:szCs w:val="22"/>
              </w:rPr>
              <w:t xml:space="preserve"> Zamawiający pismem z dnia </w:t>
            </w:r>
            <w:r w:rsidR="00856E04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 xml:space="preserve">2.12.2022 r. złożył </w:t>
            </w:r>
            <w:r>
              <w:rPr>
                <w:sz w:val="22"/>
                <w:szCs w:val="22"/>
              </w:rPr>
              <w:br/>
              <w:t xml:space="preserve">do Wykonawcy za pośrednictwem Platformy oraz na adres </w:t>
            </w:r>
            <w:r>
              <w:rPr>
                <w:sz w:val="22"/>
                <w:szCs w:val="22"/>
              </w:rPr>
              <w:br/>
              <w:t xml:space="preserve">e-mailowy podany w ofercie wniosek o wyrażenie zgody </w:t>
            </w:r>
            <w:r>
              <w:rPr>
                <w:sz w:val="22"/>
                <w:szCs w:val="22"/>
              </w:rPr>
              <w:br/>
              <w:t xml:space="preserve">na przedłużenie terminu związania ofertą z terminem do dnia </w:t>
            </w:r>
            <w:r w:rsidR="00856E04">
              <w:rPr>
                <w:sz w:val="22"/>
                <w:szCs w:val="22"/>
              </w:rPr>
              <w:t>09</w:t>
            </w:r>
            <w:r>
              <w:rPr>
                <w:sz w:val="22"/>
                <w:szCs w:val="22"/>
              </w:rPr>
              <w:t xml:space="preserve">.12.2022 r. Wykonawca pomimo pouczenia zawartego </w:t>
            </w:r>
            <w:r>
              <w:rPr>
                <w:sz w:val="22"/>
                <w:szCs w:val="22"/>
              </w:rPr>
              <w:br/>
              <w:t xml:space="preserve">w treści pisma, ż w przypadku niewyrażenia zgody lub braku odpowiedzi na wniosek Zamawiającego o przedłużenie terminu związania ofertą w terminie do dnia </w:t>
            </w:r>
            <w:r w:rsidR="00856E04">
              <w:rPr>
                <w:sz w:val="22"/>
                <w:szCs w:val="22"/>
              </w:rPr>
              <w:t>09</w:t>
            </w:r>
            <w:r>
              <w:rPr>
                <w:sz w:val="22"/>
                <w:szCs w:val="22"/>
              </w:rPr>
              <w:t>.12.2022. złożona przez Wykonawcę</w:t>
            </w:r>
            <w:r w:rsidR="00856E0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oferta</w:t>
            </w:r>
            <w:r w:rsidR="00856E0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zostanie</w:t>
            </w:r>
            <w:r w:rsidR="00856E0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odrzucona</w:t>
            </w:r>
            <w:r w:rsidR="00856E0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na podstawie art. 226 ust. 1 pkt. 12 ustawy pzp nie wyraził pisemnej zgody na przedłużenie terminu związania ofertą.</w:t>
            </w:r>
          </w:p>
          <w:p w14:paraId="019586CF" w14:textId="77777777" w:rsidR="003366C5" w:rsidRDefault="003366C5" w:rsidP="003366C5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związku z powyższym oferta Wykonawcy podlega odrzuceniu zgodnie z art. 226 ust. 1 pkt. 12</w:t>
            </w:r>
          </w:p>
          <w:p w14:paraId="3D5AF783" w14:textId="31CE40B0" w:rsidR="00DB1FA4" w:rsidRPr="005D22D1" w:rsidRDefault="00DB1FA4" w:rsidP="009D752A">
            <w:pPr>
              <w:spacing w:after="60"/>
              <w:jc w:val="both"/>
              <w:rPr>
                <w:sz w:val="22"/>
                <w:szCs w:val="22"/>
              </w:rPr>
            </w:pPr>
          </w:p>
        </w:tc>
      </w:tr>
      <w:tr w:rsidR="00DB1FA4" w:rsidRPr="005D22D1" w14:paraId="40A37B5D" w14:textId="77777777" w:rsidTr="00A56AB0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B14C84B" w14:textId="77777777" w:rsidR="00DB1FA4" w:rsidRPr="005D22D1" w:rsidRDefault="00DB1FA4" w:rsidP="009D752A">
            <w:pPr>
              <w:spacing w:before="40"/>
              <w:jc w:val="center"/>
              <w:rPr>
                <w:sz w:val="22"/>
                <w:szCs w:val="22"/>
              </w:rPr>
            </w:pPr>
            <w:r w:rsidRPr="005D22D1">
              <w:rPr>
                <w:sz w:val="22"/>
                <w:szCs w:val="22"/>
              </w:rPr>
              <w:lastRenderedPageBreak/>
              <w:t>5</w:t>
            </w:r>
          </w:p>
        </w:tc>
        <w:tc>
          <w:tcPr>
            <w:tcW w:w="2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A890918" w14:textId="77777777" w:rsidR="000C09AA" w:rsidRPr="005D22D1" w:rsidRDefault="000C09AA" w:rsidP="000C09AA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D22D1">
              <w:rPr>
                <w:b/>
                <w:bCs/>
                <w:sz w:val="22"/>
                <w:szCs w:val="22"/>
              </w:rPr>
              <w:t xml:space="preserve">ANMEDIQ </w:t>
            </w:r>
            <w:r>
              <w:rPr>
                <w:b/>
                <w:bCs/>
                <w:sz w:val="22"/>
                <w:szCs w:val="22"/>
              </w:rPr>
              <w:t>Sp. z o. o.</w:t>
            </w:r>
          </w:p>
          <w:p w14:paraId="762ECF88" w14:textId="77777777" w:rsidR="000C09AA" w:rsidRPr="005D22D1" w:rsidRDefault="000C09AA" w:rsidP="000C09A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Zachodnia 5</w:t>
            </w:r>
          </w:p>
          <w:p w14:paraId="38A76E0C" w14:textId="7CDC914F" w:rsidR="00DB1FA4" w:rsidRPr="005D22D1" w:rsidRDefault="000C09AA" w:rsidP="000C09AA">
            <w:pPr>
              <w:spacing w:after="60"/>
              <w:rPr>
                <w:sz w:val="22"/>
                <w:szCs w:val="22"/>
              </w:rPr>
            </w:pPr>
            <w:r w:rsidRPr="005D22D1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5</w:t>
            </w:r>
            <w:r w:rsidRPr="005D22D1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552</w:t>
            </w:r>
            <w:r w:rsidRPr="005D22D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Wola Mrokowska</w:t>
            </w:r>
          </w:p>
        </w:tc>
        <w:tc>
          <w:tcPr>
            <w:tcW w:w="62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B571E3B" w14:textId="1B30AAA0" w:rsidR="000C09AA" w:rsidRDefault="000C09AA" w:rsidP="000C09AA">
            <w:pPr>
              <w:spacing w:before="60" w:after="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Podstawa prawna: </w:t>
            </w:r>
            <w:r w:rsidR="00DB1FA4" w:rsidRPr="005D22D1">
              <w:rPr>
                <w:sz w:val="22"/>
                <w:szCs w:val="22"/>
              </w:rPr>
              <w:t xml:space="preserve">Oferta odrzucona </w:t>
            </w:r>
            <w:r w:rsidR="00DB1FA4" w:rsidRPr="000C09AA">
              <w:rPr>
                <w:sz w:val="22"/>
                <w:szCs w:val="22"/>
                <w:u w:val="single"/>
              </w:rPr>
              <w:t xml:space="preserve">w zadaniu </w:t>
            </w:r>
            <w:r w:rsidRPr="000C09AA">
              <w:rPr>
                <w:sz w:val="22"/>
                <w:szCs w:val="22"/>
                <w:u w:val="single"/>
              </w:rPr>
              <w:t>2</w:t>
            </w:r>
            <w:r w:rsidR="00DB1FA4" w:rsidRPr="005D22D1">
              <w:rPr>
                <w:sz w:val="22"/>
                <w:szCs w:val="22"/>
              </w:rPr>
              <w:t xml:space="preserve"> na podstawie </w:t>
            </w:r>
            <w:r>
              <w:rPr>
                <w:sz w:val="22"/>
                <w:szCs w:val="22"/>
              </w:rPr>
              <w:br/>
            </w:r>
            <w:r w:rsidR="00DB1FA4" w:rsidRPr="005D22D1">
              <w:rPr>
                <w:b/>
                <w:sz w:val="22"/>
                <w:szCs w:val="22"/>
              </w:rPr>
              <w:t>Art. 226 ust. 1 pkt 2 lit. c</w:t>
            </w:r>
            <w:r>
              <w:rPr>
                <w:b/>
                <w:sz w:val="22"/>
                <w:szCs w:val="22"/>
              </w:rPr>
              <w:t xml:space="preserve">, </w:t>
            </w:r>
            <w:r w:rsidR="00DB1FA4" w:rsidRPr="005D22D1">
              <w:rPr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 xml:space="preserve">Art. 226 ust. 1 pkt. 8 w związku </w:t>
            </w:r>
            <w:r>
              <w:rPr>
                <w:b/>
                <w:sz w:val="22"/>
                <w:szCs w:val="22"/>
              </w:rPr>
              <w:br/>
              <w:t>z art. 224 ust. 6</w:t>
            </w:r>
            <w:r w:rsidRPr="005D22D1">
              <w:rPr>
                <w:sz w:val="22"/>
                <w:szCs w:val="22"/>
              </w:rPr>
              <w:t xml:space="preserve"> ustawy Pzp.</w:t>
            </w:r>
          </w:p>
          <w:p w14:paraId="3A997029" w14:textId="77777777" w:rsidR="000C09AA" w:rsidRDefault="000C09AA" w:rsidP="000C09AA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u w:val="single"/>
              </w:rPr>
              <w:t>Uzasadnienie</w:t>
            </w:r>
            <w:r>
              <w:rPr>
                <w:sz w:val="22"/>
                <w:szCs w:val="22"/>
              </w:rPr>
              <w:t xml:space="preserve">: Wykonawca pismem z dnia 17.11.2022 r. został wezwany w terminie do dnia 24.11.2022 r. do złożenia oświadczenia, o którym mowa w art. 125 ust. 1 dotyczące przesłanek wykluczenia z postępowania oraz spełnienia warunków udziału </w:t>
            </w:r>
            <w:r>
              <w:rPr>
                <w:sz w:val="22"/>
                <w:szCs w:val="22"/>
              </w:rPr>
              <w:br/>
              <w:t xml:space="preserve">w postępowaniu. Wykonawca pomimo pouczenia zawartego </w:t>
            </w:r>
            <w:r>
              <w:rPr>
                <w:sz w:val="22"/>
                <w:szCs w:val="22"/>
              </w:rPr>
              <w:br/>
              <w:t xml:space="preserve">w treści pisma, że w przypadku nieuzupełnienia wskazanych braków w ofercie w wyznaczonym terminie jego oferta zostanie odrzucona </w:t>
            </w:r>
            <w:r>
              <w:rPr>
                <w:sz w:val="22"/>
                <w:szCs w:val="22"/>
              </w:rPr>
              <w:br/>
              <w:t xml:space="preserve">na podstawie art. 226 ust. 1 pkt. 2 lit. c ustawy pzp </w:t>
            </w:r>
            <w:r>
              <w:rPr>
                <w:sz w:val="22"/>
                <w:szCs w:val="22"/>
              </w:rPr>
              <w:br/>
              <w:t xml:space="preserve">nie odpowiedział na niniejsze wezwanie.  </w:t>
            </w:r>
          </w:p>
          <w:p w14:paraId="2B70AD89" w14:textId="77777777" w:rsidR="000C09AA" w:rsidRDefault="000C09AA" w:rsidP="000C09AA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związku z powyższym oferta Wykonawcy podlega odrzuceniu zgodnie z art. 226 ust. 1 pkt. 2 lit. c ustawy pzp.</w:t>
            </w:r>
          </w:p>
          <w:p w14:paraId="4E639A8C" w14:textId="2CA78F7D" w:rsidR="000C09AA" w:rsidRDefault="000C09AA" w:rsidP="000C09AA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u w:val="single"/>
              </w:rPr>
              <w:t>Uzasadnienie</w:t>
            </w:r>
            <w:r>
              <w:rPr>
                <w:sz w:val="22"/>
                <w:szCs w:val="22"/>
              </w:rPr>
              <w:t xml:space="preserve">: Wykonawca pismem z dnia 17.11.2022 r. został wezwany w terminie do dnia 24.11.2022 r. do złożenia wyjaśnień </w:t>
            </w:r>
            <w:r>
              <w:rPr>
                <w:sz w:val="22"/>
                <w:szCs w:val="22"/>
              </w:rPr>
              <w:br/>
              <w:t xml:space="preserve">w zakresie wyliczenia ceny lub kosztu z uwagi na podejrzenie zastosowania rażąco niskiej ceny w zakresie zadania nr 2. Wykonawca pomimo pouczenia zawartego w treści pisma, </w:t>
            </w:r>
            <w:r>
              <w:rPr>
                <w:sz w:val="22"/>
                <w:szCs w:val="22"/>
              </w:rPr>
              <w:br/>
              <w:t xml:space="preserve">że w przypadku nieudzielenia wyjaśnień w wyznaczonym terminie, lub jeżeli złożone wyjaśnienia wraz z dokumentami nie uzasadnią rażąco niskiej ceny lub kosztu oferty, jego oferta zostanie odrzucona zgodnie z art.224 ust. 6 ustawy pzp. Pomimo powyższego Wykonawca nie odpowiedział na niniejsze wezwanie.  </w:t>
            </w:r>
          </w:p>
          <w:p w14:paraId="5E2CD622" w14:textId="77777777" w:rsidR="000C09AA" w:rsidRDefault="000C09AA" w:rsidP="000C09AA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W związku z powyższym oferta Wykonawcy podlega odrzuceniu zgodnie z art. 226 ust. 1 pkt. 8 w związku z art. 224 ust. 6 ustawy pzp.</w:t>
            </w:r>
          </w:p>
          <w:p w14:paraId="5399717C" w14:textId="33388866" w:rsidR="00DB1FA4" w:rsidRPr="005D22D1" w:rsidRDefault="00DB1FA4" w:rsidP="009D752A">
            <w:pPr>
              <w:spacing w:after="60"/>
              <w:jc w:val="both"/>
              <w:rPr>
                <w:sz w:val="22"/>
                <w:szCs w:val="22"/>
              </w:rPr>
            </w:pPr>
          </w:p>
        </w:tc>
      </w:tr>
      <w:tr w:rsidR="001F34E1" w:rsidRPr="005D22D1" w14:paraId="65AC51A6" w14:textId="77777777" w:rsidTr="00C05C65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428E0FA" w14:textId="77777777" w:rsidR="001F34E1" w:rsidRPr="005D22D1" w:rsidRDefault="001F34E1" w:rsidP="00C05C65">
            <w:pPr>
              <w:spacing w:before="40"/>
              <w:jc w:val="center"/>
              <w:rPr>
                <w:sz w:val="22"/>
                <w:szCs w:val="22"/>
              </w:rPr>
            </w:pPr>
            <w:r w:rsidRPr="005D22D1">
              <w:rPr>
                <w:sz w:val="22"/>
                <w:szCs w:val="22"/>
              </w:rPr>
              <w:lastRenderedPageBreak/>
              <w:t>7</w:t>
            </w:r>
          </w:p>
        </w:tc>
        <w:tc>
          <w:tcPr>
            <w:tcW w:w="2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F4BAC63" w14:textId="77777777" w:rsidR="001F34E1" w:rsidRPr="005D22D1" w:rsidRDefault="001F34E1" w:rsidP="00C05C65">
            <w:pPr>
              <w:spacing w:before="60" w:after="40"/>
              <w:rPr>
                <w:b/>
                <w:bCs/>
                <w:sz w:val="22"/>
                <w:szCs w:val="22"/>
              </w:rPr>
            </w:pPr>
            <w:r w:rsidRPr="005D22D1">
              <w:rPr>
                <w:b/>
                <w:bCs/>
                <w:sz w:val="22"/>
                <w:szCs w:val="22"/>
              </w:rPr>
              <w:t xml:space="preserve">PAWELMED Serwis Aparatury Medycznej Paweł </w:t>
            </w:r>
            <w:proofErr w:type="spellStart"/>
            <w:r w:rsidRPr="005D22D1">
              <w:rPr>
                <w:b/>
                <w:bCs/>
                <w:sz w:val="22"/>
                <w:szCs w:val="22"/>
              </w:rPr>
              <w:t>Wojtalak</w:t>
            </w:r>
            <w:proofErr w:type="spellEnd"/>
          </w:p>
          <w:p w14:paraId="25213C71" w14:textId="77777777" w:rsidR="001F34E1" w:rsidRPr="005D22D1" w:rsidRDefault="001F34E1" w:rsidP="00C05C65">
            <w:pPr>
              <w:rPr>
                <w:sz w:val="22"/>
                <w:szCs w:val="22"/>
              </w:rPr>
            </w:pPr>
            <w:r w:rsidRPr="005D22D1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Staszica 32</w:t>
            </w:r>
            <w:r w:rsidRPr="005D22D1">
              <w:rPr>
                <w:sz w:val="22"/>
                <w:szCs w:val="22"/>
              </w:rPr>
              <w:t xml:space="preserve"> </w:t>
            </w:r>
          </w:p>
          <w:p w14:paraId="071872CD" w14:textId="77777777" w:rsidR="001F34E1" w:rsidRPr="005D22D1" w:rsidRDefault="001F34E1" w:rsidP="00C05C65">
            <w:pPr>
              <w:spacing w:after="60"/>
              <w:rPr>
                <w:sz w:val="22"/>
                <w:szCs w:val="22"/>
              </w:rPr>
            </w:pPr>
            <w:r w:rsidRPr="005D22D1">
              <w:rPr>
                <w:sz w:val="22"/>
                <w:szCs w:val="22"/>
              </w:rPr>
              <w:t>62-052 Komorniki</w:t>
            </w:r>
          </w:p>
        </w:tc>
        <w:tc>
          <w:tcPr>
            <w:tcW w:w="62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FF8DB58" w14:textId="77777777" w:rsidR="001F34E1" w:rsidRPr="005D22D1" w:rsidRDefault="001F34E1" w:rsidP="00C05C65">
            <w:pPr>
              <w:spacing w:before="60" w:after="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Podstawa prawna: Oferta odrzucona </w:t>
            </w:r>
            <w:r w:rsidRPr="00F637FB">
              <w:rPr>
                <w:sz w:val="22"/>
                <w:szCs w:val="22"/>
                <w:u w:val="single"/>
              </w:rPr>
              <w:t>w zadaniu nr 4</w:t>
            </w:r>
            <w:r>
              <w:rPr>
                <w:sz w:val="22"/>
                <w:szCs w:val="22"/>
              </w:rPr>
              <w:t xml:space="preserve"> </w:t>
            </w:r>
            <w:r w:rsidRPr="005D22D1">
              <w:rPr>
                <w:sz w:val="22"/>
                <w:szCs w:val="22"/>
              </w:rPr>
              <w:t xml:space="preserve">na podstawie </w:t>
            </w:r>
            <w:r w:rsidRPr="005D22D1">
              <w:rPr>
                <w:b/>
                <w:sz w:val="22"/>
                <w:szCs w:val="22"/>
              </w:rPr>
              <w:t>Art. 226 ust. 1 pkt 12</w:t>
            </w:r>
            <w:r w:rsidRPr="005D22D1">
              <w:rPr>
                <w:sz w:val="22"/>
                <w:szCs w:val="22"/>
              </w:rPr>
              <w:t xml:space="preserve"> ustawy Pzp.</w:t>
            </w:r>
          </w:p>
          <w:p w14:paraId="190393A4" w14:textId="77777777" w:rsidR="001F34E1" w:rsidRDefault="001F34E1" w:rsidP="00C05C65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u w:val="single"/>
              </w:rPr>
              <w:t>Uzasadnienie:</w:t>
            </w:r>
            <w:r>
              <w:rPr>
                <w:sz w:val="22"/>
                <w:szCs w:val="22"/>
              </w:rPr>
              <w:t xml:space="preserve"> Zamawiający pismem z dnia 02.12.2022 r. złożył </w:t>
            </w:r>
            <w:r>
              <w:rPr>
                <w:sz w:val="22"/>
                <w:szCs w:val="22"/>
              </w:rPr>
              <w:br/>
              <w:t xml:space="preserve">do Wykonawcy za pośrednictwem Platformy oraz na adres </w:t>
            </w:r>
            <w:r>
              <w:rPr>
                <w:sz w:val="22"/>
                <w:szCs w:val="22"/>
              </w:rPr>
              <w:br/>
              <w:t xml:space="preserve">e-mailowy podany w ofercie wniosek o wyrażenie zgody </w:t>
            </w:r>
            <w:r>
              <w:rPr>
                <w:sz w:val="22"/>
                <w:szCs w:val="22"/>
              </w:rPr>
              <w:br/>
              <w:t xml:space="preserve">na przedłużenie terminu związania ofertą z terminem do dnia 09.12.2022 r. Wykonawca pomimo pouczenia zawartego </w:t>
            </w:r>
            <w:r>
              <w:rPr>
                <w:sz w:val="22"/>
                <w:szCs w:val="22"/>
              </w:rPr>
              <w:br/>
              <w:t>w treści pisma, ż w przypadku niewyrażenia zgody lub braku odpowiedzi na wniosek Zamawiającego o przedłużenie terminu związania ofertą w terminie do dnia 09.12.2022. złożona przez Wykonawcę oferta zostanie odrzucona na podstawie art. 226 ust. 1 pkt. 12 ustawy pzp nie wyraził pisemnej zgody na przedłużenie terminu związania ofertą.</w:t>
            </w:r>
          </w:p>
          <w:p w14:paraId="3943B7CC" w14:textId="77777777" w:rsidR="001F34E1" w:rsidRDefault="001F34E1" w:rsidP="00C05C65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związku z powyższym oferta Wykonawcy podlega odrzuceniu zgodnie z art. 226 ust. 1 pkt. 12</w:t>
            </w:r>
          </w:p>
          <w:p w14:paraId="75EECFF1" w14:textId="77777777" w:rsidR="001F34E1" w:rsidRPr="005D22D1" w:rsidRDefault="001F34E1" w:rsidP="00C05C65">
            <w:pPr>
              <w:spacing w:after="60"/>
              <w:jc w:val="both"/>
              <w:rPr>
                <w:sz w:val="22"/>
                <w:szCs w:val="22"/>
              </w:rPr>
            </w:pPr>
          </w:p>
        </w:tc>
      </w:tr>
    </w:tbl>
    <w:p w14:paraId="543E9362" w14:textId="1F748FD1" w:rsidR="00A02E94" w:rsidRDefault="001F34E1" w:rsidP="00A02E94">
      <w:pPr>
        <w:spacing w:before="12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Zamawiający informuje, iż powiadomienie o wyborze oferty najkorzystniejszej dla zadania nr 3 (Przeglądy i naprawy kardiomonitorów producenta Philips) nastąpi w terminie późniejszym.</w:t>
      </w:r>
    </w:p>
    <w:p w14:paraId="55BE0A3C" w14:textId="769B7A4F" w:rsidR="001F34E1" w:rsidRDefault="001F34E1" w:rsidP="00A02E94">
      <w:pPr>
        <w:spacing w:before="120" w:after="120"/>
        <w:jc w:val="both"/>
        <w:rPr>
          <w:color w:val="000000"/>
          <w:sz w:val="22"/>
          <w:szCs w:val="22"/>
        </w:rPr>
      </w:pPr>
    </w:p>
    <w:p w14:paraId="45B012B9" w14:textId="77777777" w:rsidR="001F34E1" w:rsidRPr="005D22D1" w:rsidRDefault="001F34E1" w:rsidP="00A02E94">
      <w:pPr>
        <w:spacing w:before="120" w:after="120"/>
        <w:jc w:val="both"/>
        <w:rPr>
          <w:color w:val="000000"/>
          <w:sz w:val="22"/>
          <w:szCs w:val="22"/>
        </w:rPr>
      </w:pPr>
    </w:p>
    <w:p w14:paraId="7FA9092A" w14:textId="77777777" w:rsidR="00A02E94" w:rsidRPr="005D22D1" w:rsidRDefault="00A02E94" w:rsidP="00A02E94">
      <w:pPr>
        <w:spacing w:after="40" w:line="276" w:lineRule="auto"/>
        <w:jc w:val="both"/>
        <w:rPr>
          <w:sz w:val="22"/>
          <w:szCs w:val="22"/>
        </w:rPr>
      </w:pPr>
      <w:r w:rsidRPr="005D22D1">
        <w:rPr>
          <w:sz w:val="22"/>
          <w:szCs w:val="22"/>
        </w:rPr>
        <w:t>Informacja o terminie zawarcia umowy:</w:t>
      </w:r>
    </w:p>
    <w:p w14:paraId="12D1860C" w14:textId="0ECB1DF3" w:rsidR="00A02E94" w:rsidRPr="005D22D1" w:rsidRDefault="00A02E94" w:rsidP="00A02E94">
      <w:pPr>
        <w:spacing w:after="120" w:line="276" w:lineRule="auto"/>
        <w:jc w:val="both"/>
        <w:rPr>
          <w:sz w:val="22"/>
          <w:szCs w:val="22"/>
        </w:rPr>
      </w:pPr>
      <w:r w:rsidRPr="005D22D1">
        <w:rPr>
          <w:sz w:val="22"/>
          <w:szCs w:val="22"/>
        </w:rPr>
        <w:t xml:space="preserve">Umowa w sprawie zamówienia publicznego, zgodnie z art. 308 ust. 2 ustawy Pzp, zostanie zawarta, </w:t>
      </w:r>
      <w:r w:rsidR="001F34E1">
        <w:rPr>
          <w:sz w:val="22"/>
          <w:szCs w:val="22"/>
        </w:rPr>
        <w:br/>
      </w:r>
      <w:r w:rsidRPr="005D22D1">
        <w:rPr>
          <w:sz w:val="22"/>
          <w:szCs w:val="22"/>
        </w:rPr>
        <w:t xml:space="preserve">z uwzględnieniem art. 577 ustawy Pzp, w terminie </w:t>
      </w:r>
      <w:r w:rsidR="00DB1FA4" w:rsidRPr="005D22D1">
        <w:rPr>
          <w:sz w:val="22"/>
          <w:szCs w:val="22"/>
        </w:rPr>
        <w:t>nie krótszym niż 5 dni od dnia przesłania niniejszego zawiadomienia o wyborze najkorzystniejszej oferty.</w:t>
      </w:r>
    </w:p>
    <w:p w14:paraId="0B104285" w14:textId="2148A57B" w:rsidR="00A02E94" w:rsidRDefault="00A02E94" w:rsidP="00A02E94">
      <w:pPr>
        <w:spacing w:line="276" w:lineRule="auto"/>
        <w:jc w:val="both"/>
        <w:rPr>
          <w:sz w:val="22"/>
          <w:szCs w:val="22"/>
        </w:rPr>
      </w:pPr>
      <w:r w:rsidRPr="005D22D1">
        <w:rPr>
          <w:sz w:val="22"/>
          <w:szCs w:val="22"/>
        </w:rPr>
        <w:t>Umowa w sprawie zamówienia publicznego może być zawarta przed upływem terminu, o którym mowa powyżej, jeżeli zachodzą okoliczności wymienione w art. 308 ust. 3 ustawy Pzp.</w:t>
      </w:r>
    </w:p>
    <w:p w14:paraId="7B012DFB" w14:textId="774DEF44" w:rsidR="001F34E1" w:rsidRDefault="001F34E1" w:rsidP="00A02E94">
      <w:pPr>
        <w:spacing w:line="276" w:lineRule="auto"/>
        <w:jc w:val="both"/>
        <w:rPr>
          <w:sz w:val="22"/>
          <w:szCs w:val="22"/>
        </w:rPr>
      </w:pPr>
    </w:p>
    <w:p w14:paraId="03E0F1ED" w14:textId="77777777" w:rsidR="001F34E1" w:rsidRPr="005D22D1" w:rsidRDefault="001F34E1" w:rsidP="00A02E94">
      <w:pPr>
        <w:spacing w:line="276" w:lineRule="auto"/>
        <w:jc w:val="both"/>
        <w:rPr>
          <w:sz w:val="22"/>
          <w:szCs w:val="22"/>
        </w:rPr>
      </w:pPr>
    </w:p>
    <w:p w14:paraId="09D498B9" w14:textId="77777777" w:rsidR="00A02E94" w:rsidRPr="005D22D1" w:rsidRDefault="00A02E94" w:rsidP="00A02E94">
      <w:pPr>
        <w:spacing w:line="360" w:lineRule="auto"/>
        <w:jc w:val="both"/>
        <w:rPr>
          <w:bCs/>
          <w:sz w:val="22"/>
          <w:szCs w:val="22"/>
        </w:rPr>
      </w:pPr>
    </w:p>
    <w:p w14:paraId="3CF5F037" w14:textId="77777777" w:rsidR="005F02A4" w:rsidRDefault="005F02A4" w:rsidP="005F02A4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420D419A" w14:textId="77777777" w:rsidR="005F02A4" w:rsidRDefault="005F02A4" w:rsidP="005F02A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119A7FB3" w14:textId="6DFCD921" w:rsidR="005F02A4" w:rsidRDefault="005F02A4" w:rsidP="005F02A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1822A8B3" w14:textId="776A363C" w:rsidR="005F02A4" w:rsidRDefault="005F02A4" w:rsidP="005F02A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Piotr Nowicki</w:t>
      </w:r>
    </w:p>
    <w:bookmarkEnd w:id="0"/>
    <w:sectPr w:rsidR="005F02A4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663F25" w14:textId="77777777" w:rsidR="007F0946" w:rsidRDefault="007F0946">
      <w:r>
        <w:separator/>
      </w:r>
    </w:p>
  </w:endnote>
  <w:endnote w:type="continuationSeparator" w:id="0">
    <w:p w14:paraId="589CF7BF" w14:textId="77777777" w:rsidR="007F0946" w:rsidRDefault="007F09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FF923E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235A5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64CC36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9F1D29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C74C9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E66691" w14:textId="77777777" w:rsidR="007F0946" w:rsidRDefault="007F0946">
      <w:r>
        <w:separator/>
      </w:r>
    </w:p>
  </w:footnote>
  <w:footnote w:type="continuationSeparator" w:id="0">
    <w:p w14:paraId="640B769D" w14:textId="77777777" w:rsidR="007F0946" w:rsidRDefault="007F09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1FC1F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0E283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D60E7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0946"/>
    <w:rsid w:val="00022322"/>
    <w:rsid w:val="00042497"/>
    <w:rsid w:val="000C09AA"/>
    <w:rsid w:val="000C1E6F"/>
    <w:rsid w:val="000E4E56"/>
    <w:rsid w:val="001A1468"/>
    <w:rsid w:val="001B7815"/>
    <w:rsid w:val="001F34E1"/>
    <w:rsid w:val="00202097"/>
    <w:rsid w:val="00211A34"/>
    <w:rsid w:val="002B1E4F"/>
    <w:rsid w:val="002B6761"/>
    <w:rsid w:val="003366C5"/>
    <w:rsid w:val="003445A0"/>
    <w:rsid w:val="00361F65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C35EA"/>
    <w:rsid w:val="005D22D1"/>
    <w:rsid w:val="005E5BFF"/>
    <w:rsid w:val="005F02A4"/>
    <w:rsid w:val="005F2CB0"/>
    <w:rsid w:val="00607F9B"/>
    <w:rsid w:val="00644DCB"/>
    <w:rsid w:val="00657C1E"/>
    <w:rsid w:val="006A34B6"/>
    <w:rsid w:val="006E3089"/>
    <w:rsid w:val="00712C39"/>
    <w:rsid w:val="00756CDA"/>
    <w:rsid w:val="007E2ACC"/>
    <w:rsid w:val="007E68C5"/>
    <w:rsid w:val="007F0946"/>
    <w:rsid w:val="0080240A"/>
    <w:rsid w:val="00832144"/>
    <w:rsid w:val="008567C7"/>
    <w:rsid w:val="00856E04"/>
    <w:rsid w:val="008642B3"/>
    <w:rsid w:val="00880463"/>
    <w:rsid w:val="008A6C10"/>
    <w:rsid w:val="008E5102"/>
    <w:rsid w:val="00915B9E"/>
    <w:rsid w:val="00926276"/>
    <w:rsid w:val="00952256"/>
    <w:rsid w:val="0097748A"/>
    <w:rsid w:val="009E4856"/>
    <w:rsid w:val="009F0E5C"/>
    <w:rsid w:val="00A029B8"/>
    <w:rsid w:val="00A02E94"/>
    <w:rsid w:val="00A56AB0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63E3B"/>
    <w:rsid w:val="00D8427E"/>
    <w:rsid w:val="00DB1FA4"/>
    <w:rsid w:val="00E30B2D"/>
    <w:rsid w:val="00E62859"/>
    <w:rsid w:val="00E85D70"/>
    <w:rsid w:val="00F33C66"/>
    <w:rsid w:val="00F637FB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DDD813"/>
  <w15:chartTrackingRefBased/>
  <w15:docId w15:val="{F116CC4D-C639-4259-9CE5-1B377A09B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0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4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4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1679</Words>
  <Characters>9608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dc:description/>
  <cp:lastModifiedBy>Szpital Wojewódzki w Poznaniu</cp:lastModifiedBy>
  <cp:revision>3</cp:revision>
  <cp:lastPrinted>2023-01-05T09:04:00Z</cp:lastPrinted>
  <dcterms:created xsi:type="dcterms:W3CDTF">2023-01-05T09:05:00Z</dcterms:created>
  <dcterms:modified xsi:type="dcterms:W3CDTF">2023-01-05T09:06:00Z</dcterms:modified>
</cp:coreProperties>
</file>