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6C8CE" w14:textId="3E5754B5"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</w:t>
      </w:r>
      <w:r w:rsidR="009F60A6">
        <w:rPr>
          <w:rFonts w:ascii="Arial" w:hAnsi="Arial" w:cs="Arial"/>
          <w:b/>
          <w:bCs/>
        </w:rPr>
        <w:t>1</w:t>
      </w:r>
      <w:r w:rsidR="00B3708C">
        <w:rPr>
          <w:rFonts w:ascii="Arial" w:hAnsi="Arial" w:cs="Arial"/>
          <w:b/>
          <w:bCs/>
        </w:rPr>
        <w:t>51</w:t>
      </w:r>
      <w:r w:rsidR="00EE1A77" w:rsidRPr="00B740EE">
        <w:rPr>
          <w:rFonts w:ascii="Arial" w:hAnsi="Arial" w:cs="Arial"/>
          <w:b/>
          <w:bCs/>
        </w:rPr>
        <w:t>/2022</w:t>
      </w:r>
    </w:p>
    <w:p w14:paraId="77525489" w14:textId="77777777"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14:paraId="2C81F379" w14:textId="77777777" w:rsidR="00E616D4" w:rsidRPr="00B740EE" w:rsidRDefault="00E616D4" w:rsidP="003B310D">
      <w:pPr>
        <w:pStyle w:val="Nagwek2"/>
        <w:ind w:left="0"/>
        <w:rPr>
          <w:sz w:val="24"/>
        </w:rPr>
      </w:pPr>
    </w:p>
    <w:p w14:paraId="10662B6C" w14:textId="77777777" w:rsidR="00EF47EE" w:rsidRPr="00B740EE" w:rsidRDefault="003B310D" w:rsidP="003B310D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14:paraId="3A9C8622" w14:textId="77777777" w:rsidR="00EF47EE" w:rsidRPr="00B740EE" w:rsidRDefault="00EF47EE" w:rsidP="00EF47EE"/>
    <w:p w14:paraId="21D28D29" w14:textId="77777777" w:rsidR="00902B46" w:rsidRPr="00B740EE" w:rsidRDefault="00902B46" w:rsidP="00B639E0">
      <w:pPr>
        <w:spacing w:line="360" w:lineRule="auto"/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14:paraId="257E2A53" w14:textId="77777777" w:rsidR="00902B46" w:rsidRPr="00B740EE" w:rsidRDefault="00902B46" w:rsidP="00B639E0">
      <w:pPr>
        <w:spacing w:line="360" w:lineRule="auto"/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2A701D" w14:textId="77777777" w:rsidR="00B639E0" w:rsidRPr="00B740EE" w:rsidRDefault="00902B46" w:rsidP="00B639E0">
      <w:pPr>
        <w:spacing w:line="360" w:lineRule="auto"/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14:paraId="1B1C110F" w14:textId="77777777" w:rsidR="00902B46" w:rsidRPr="00B740EE" w:rsidRDefault="00B639E0" w:rsidP="00B639E0">
      <w:pPr>
        <w:spacing w:line="360" w:lineRule="auto"/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14:paraId="1EC71E21" w14:textId="77777777" w:rsidR="00B12D3B" w:rsidRPr="00B740EE" w:rsidRDefault="00902B46" w:rsidP="00B639E0">
      <w:pPr>
        <w:spacing w:line="360" w:lineRule="auto"/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14:paraId="57DB9BDF" w14:textId="77777777" w:rsidR="00902B46" w:rsidRPr="00B740EE" w:rsidRDefault="00B639E0" w:rsidP="00B12D3B">
      <w:pPr>
        <w:spacing w:line="360" w:lineRule="auto"/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14:paraId="1EF7A995" w14:textId="77777777" w:rsidR="00902B46" w:rsidRPr="00B740EE" w:rsidRDefault="00902B46" w:rsidP="00902B46">
      <w:pPr>
        <w:spacing w:line="360" w:lineRule="auto"/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14:paraId="6BC98954" w14:textId="422C6F18" w:rsidR="00413B7D" w:rsidRDefault="002D6B17" w:rsidP="00B3708C">
      <w:pPr>
        <w:pStyle w:val="Oli"/>
        <w:rPr>
          <w:sz w:val="24"/>
          <w:szCs w:val="24"/>
        </w:rPr>
      </w:pPr>
      <w:r w:rsidRPr="00B740EE">
        <w:rPr>
          <w:sz w:val="24"/>
          <w:szCs w:val="24"/>
        </w:rPr>
        <w:t xml:space="preserve">W odpowiedzi na ogłoszenie </w:t>
      </w:r>
      <w:r w:rsidR="00B04206" w:rsidRPr="00B740EE">
        <w:rPr>
          <w:sz w:val="24"/>
          <w:szCs w:val="24"/>
        </w:rPr>
        <w:t>do postępowania prowadzonego w trybie</w:t>
      </w:r>
      <w:r w:rsidR="00930F5C" w:rsidRPr="00B740EE">
        <w:rPr>
          <w:sz w:val="24"/>
          <w:szCs w:val="24"/>
        </w:rPr>
        <w:t xml:space="preserve"> </w:t>
      </w:r>
      <w:r w:rsidR="00EE1A77" w:rsidRPr="00B740EE">
        <w:rPr>
          <w:sz w:val="24"/>
          <w:szCs w:val="24"/>
        </w:rPr>
        <w:t>podstawowy</w:t>
      </w:r>
      <w:r w:rsidR="00896959">
        <w:rPr>
          <w:sz w:val="24"/>
          <w:szCs w:val="24"/>
        </w:rPr>
        <w:t>m</w:t>
      </w:r>
      <w:r w:rsidR="00EE1A77" w:rsidRPr="00B740EE">
        <w:rPr>
          <w:sz w:val="24"/>
          <w:szCs w:val="24"/>
        </w:rPr>
        <w:t xml:space="preserve"> bez negocjacji - art. 275 pkt.</w:t>
      </w:r>
      <w:r w:rsidR="00B3708C">
        <w:rPr>
          <w:sz w:val="24"/>
          <w:szCs w:val="24"/>
        </w:rPr>
        <w:t xml:space="preserve"> 2</w:t>
      </w:r>
      <w:r w:rsidR="00EE1A77" w:rsidRPr="00B740EE">
        <w:rPr>
          <w:sz w:val="24"/>
          <w:szCs w:val="24"/>
        </w:rPr>
        <w:t xml:space="preserve"> ustawy Pzp</w:t>
      </w:r>
      <w:r w:rsidR="00040674" w:rsidRPr="00B740EE">
        <w:rPr>
          <w:sz w:val="24"/>
          <w:szCs w:val="24"/>
        </w:rPr>
        <w:t xml:space="preserve"> </w:t>
      </w:r>
      <w:r w:rsidR="00B639E0" w:rsidRPr="00B740EE">
        <w:rPr>
          <w:sz w:val="24"/>
          <w:szCs w:val="24"/>
        </w:rPr>
        <w:t>pn</w:t>
      </w:r>
      <w:r w:rsidR="00B3708C">
        <w:rPr>
          <w:sz w:val="24"/>
          <w:szCs w:val="24"/>
        </w:rPr>
        <w:t xml:space="preserve">. </w:t>
      </w:r>
      <w:r w:rsidR="00B3708C" w:rsidRPr="00B3708C">
        <w:rPr>
          <w:b/>
          <w:sz w:val="24"/>
          <w:szCs w:val="24"/>
        </w:rPr>
        <w:t>Izolacja ścian fundamentowych, budynek W-4 (10-22) Politechniki Krakowskiej, ul. Warszawska 24 w Krakowie – etap 1  – w formule zaprojektuj i wybuduj</w:t>
      </w:r>
      <w:r w:rsidR="00B3708C">
        <w:rPr>
          <w:sz w:val="24"/>
          <w:szCs w:val="24"/>
        </w:rPr>
        <w:t xml:space="preserve">, </w:t>
      </w:r>
      <w:r w:rsidRPr="00B740EE">
        <w:rPr>
          <w:sz w:val="24"/>
          <w:szCs w:val="24"/>
        </w:rPr>
        <w:t>oferujemy realizację przedmiotu zamówienia z</w:t>
      </w:r>
      <w:r w:rsidR="00B04206" w:rsidRPr="00B740EE">
        <w:rPr>
          <w:sz w:val="24"/>
          <w:szCs w:val="24"/>
        </w:rPr>
        <w:t>godnie</w:t>
      </w:r>
      <w:r w:rsidR="00C70E06" w:rsidRPr="00B740EE">
        <w:rPr>
          <w:sz w:val="24"/>
          <w:szCs w:val="24"/>
        </w:rPr>
        <w:t xml:space="preserve"> z wymogami określonymi w SIWZ </w:t>
      </w:r>
      <w:r w:rsidRPr="00B740EE">
        <w:rPr>
          <w:sz w:val="24"/>
          <w:szCs w:val="24"/>
        </w:rPr>
        <w:t>za cenę</w:t>
      </w:r>
      <w:r w:rsidR="00C70E06" w:rsidRPr="00B740EE">
        <w:rPr>
          <w:sz w:val="24"/>
          <w:szCs w:val="24"/>
        </w:rPr>
        <w:t>:</w:t>
      </w:r>
    </w:p>
    <w:p w14:paraId="501C8F70" w14:textId="77777777" w:rsidR="00B3708C" w:rsidRPr="00B740EE" w:rsidRDefault="00B3708C" w:rsidP="00B3708C">
      <w:pPr>
        <w:pStyle w:val="Oli"/>
        <w:rPr>
          <w:sz w:val="24"/>
          <w:szCs w:val="24"/>
        </w:rPr>
      </w:pP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14:paraId="52B0B7B6" w14:textId="77777777" w:rsidTr="009E726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49A9" w14:textId="5D2A4B99" w:rsidR="007238CE" w:rsidRPr="00680103" w:rsidRDefault="00B3708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</w:t>
            </w:r>
            <w:r w:rsidR="00E05EB0" w:rsidRPr="00680103">
              <w:rPr>
                <w:b/>
                <w:bCs/>
                <w:sz w:val="18"/>
                <w:szCs w:val="18"/>
              </w:rPr>
              <w:t>akres</w:t>
            </w:r>
            <w:r>
              <w:rPr>
                <w:b/>
                <w:bCs/>
                <w:sz w:val="18"/>
                <w:szCs w:val="18"/>
              </w:rPr>
              <w:t xml:space="preserve">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B2D5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14:paraId="352D786F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191C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14:paraId="303A1865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14:paraId="3FC6B0A2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1DCE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14:paraId="0F4B3158" w14:textId="77777777"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14:paraId="019C61E2" w14:textId="77777777" w:rsidTr="009E726E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D6F7" w14:textId="77777777" w:rsidR="00B3708C" w:rsidRDefault="00B3708C" w:rsidP="001940CB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Temat 1</w:t>
            </w:r>
          </w:p>
          <w:p w14:paraId="33C3D490" w14:textId="01BDEFB7" w:rsidR="00E3055F" w:rsidRPr="009F60A6" w:rsidRDefault="00B3708C" w:rsidP="00B3708C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="001940CB" w:rsidRPr="009F60A6">
              <w:rPr>
                <w:b/>
                <w:sz w:val="20"/>
                <w:szCs w:val="20"/>
              </w:rPr>
              <w:t xml:space="preserve">ykonanie </w:t>
            </w:r>
            <w:r>
              <w:rPr>
                <w:b/>
                <w:sz w:val="20"/>
                <w:szCs w:val="20"/>
              </w:rPr>
              <w:t>d</w:t>
            </w:r>
            <w:r w:rsidR="001940CB" w:rsidRPr="009F60A6">
              <w:rPr>
                <w:b/>
                <w:sz w:val="20"/>
                <w:szCs w:val="20"/>
              </w:rPr>
              <w:t>okumentacji projektow</w:t>
            </w:r>
            <w:r>
              <w:rPr>
                <w:b/>
                <w:sz w:val="20"/>
                <w:szCs w:val="20"/>
              </w:rPr>
              <w:t xml:space="preserve">ej </w:t>
            </w:r>
            <w:r w:rsidR="0005229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6077" w14:textId="77777777" w:rsidR="007238CE" w:rsidRPr="00680103" w:rsidRDefault="007238CE"/>
          <w:p w14:paraId="7487B25C" w14:textId="77777777" w:rsidR="007238CE" w:rsidRPr="00680103" w:rsidRDefault="007238CE">
            <w:r w:rsidRPr="00680103">
              <w:t>………………… zł</w:t>
            </w:r>
          </w:p>
          <w:p w14:paraId="14D25A74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BE53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36665A1C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A37D" w14:textId="77777777" w:rsidR="007238CE" w:rsidRPr="00680103" w:rsidRDefault="007238CE"/>
          <w:p w14:paraId="60DBB88B" w14:textId="77777777" w:rsidR="007238CE" w:rsidRPr="00680103" w:rsidRDefault="007238CE">
            <w:r w:rsidRPr="00680103">
              <w:t>…………………………...zł</w:t>
            </w:r>
          </w:p>
          <w:p w14:paraId="684386EF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</w:p>
        </w:tc>
      </w:tr>
      <w:tr w:rsidR="007238CE" w:rsidRPr="00680103" w14:paraId="4CF24C04" w14:textId="77777777" w:rsidTr="002E05E0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69EC" w14:textId="77777777" w:rsidR="00B3708C" w:rsidRDefault="00B3708C" w:rsidP="001A10CA">
            <w:pPr>
              <w:rPr>
                <w:b/>
                <w:sz w:val="20"/>
                <w:szCs w:val="20"/>
              </w:rPr>
            </w:pPr>
            <w:r w:rsidRPr="009F60A6">
              <w:rPr>
                <w:b/>
                <w:sz w:val="20"/>
                <w:szCs w:val="20"/>
              </w:rPr>
              <w:t xml:space="preserve">Temat 2 </w:t>
            </w:r>
          </w:p>
          <w:p w14:paraId="6763D385" w14:textId="7C193488" w:rsidR="007238CE" w:rsidRPr="009F60A6" w:rsidRDefault="00B3708C" w:rsidP="001A10C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="005C7767" w:rsidRPr="009F60A6">
              <w:rPr>
                <w:b/>
                <w:sz w:val="20"/>
                <w:szCs w:val="20"/>
              </w:rPr>
              <w:t xml:space="preserve">ykonanie robót budowlanych </w:t>
            </w:r>
            <w:r w:rsidR="0039386F">
              <w:rPr>
                <w:b/>
                <w:sz w:val="20"/>
                <w:szCs w:val="20"/>
              </w:rPr>
              <w:t>– etap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8CE6" w14:textId="77777777" w:rsidR="007238CE" w:rsidRPr="00680103" w:rsidRDefault="007238CE"/>
          <w:p w14:paraId="25485B54" w14:textId="77777777" w:rsidR="007238CE" w:rsidRPr="00680103" w:rsidRDefault="007238CE">
            <w:r w:rsidRPr="00680103">
              <w:t>………………… zł</w:t>
            </w:r>
          </w:p>
          <w:p w14:paraId="63E45E16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5127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000812DF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B659" w14:textId="77777777" w:rsidR="007238CE" w:rsidRPr="00680103" w:rsidRDefault="007238CE"/>
          <w:p w14:paraId="3F085D29" w14:textId="77777777" w:rsidR="007238CE" w:rsidRPr="00680103" w:rsidRDefault="007238CE">
            <w:r w:rsidRPr="00680103">
              <w:t>…………………………...zł</w:t>
            </w:r>
          </w:p>
          <w:p w14:paraId="3EEAB36E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7238CE" w:rsidRPr="00B740EE" w14:paraId="023DBE74" w14:textId="77777777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131E" w14:textId="77777777" w:rsidR="007E40BF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</w:t>
            </w:r>
            <w:r w:rsidR="007E40BF" w:rsidRPr="00680103">
              <w:rPr>
                <w:b/>
              </w:rPr>
              <w:t xml:space="preserve">                 </w:t>
            </w:r>
          </w:p>
          <w:p w14:paraId="6EF91B52" w14:textId="77777777" w:rsidR="007238CE" w:rsidRPr="00680103" w:rsidRDefault="007E40BF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</w:t>
            </w:r>
            <w:r w:rsidR="007238CE" w:rsidRPr="00680103">
              <w:rPr>
                <w:b/>
              </w:rPr>
              <w:t xml:space="preserve"> RAZEM:</w:t>
            </w:r>
          </w:p>
          <w:p w14:paraId="659A062F" w14:textId="77777777"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1A68" w14:textId="77777777" w:rsidR="007238CE" w:rsidRPr="00680103" w:rsidRDefault="007238CE">
            <w:pPr>
              <w:rPr>
                <w:b/>
              </w:rPr>
            </w:pPr>
          </w:p>
          <w:p w14:paraId="5CBDDFBF" w14:textId="77777777"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14:paraId="7B3D85AA" w14:textId="77777777" w:rsidR="00C17EBD" w:rsidRPr="00B740EE" w:rsidRDefault="007238CE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</w:t>
            </w:r>
            <w:r w:rsidR="00017CA4" w:rsidRPr="00680103">
              <w:rPr>
                <w:b/>
                <w:i/>
                <w:iCs/>
                <w:sz w:val="16"/>
              </w:rPr>
              <w:t>………………………</w:t>
            </w:r>
            <w:r w:rsidRPr="00680103">
              <w:rPr>
                <w:b/>
                <w:i/>
                <w:iCs/>
                <w:sz w:val="16"/>
              </w:rPr>
              <w:t>………</w:t>
            </w:r>
          </w:p>
        </w:tc>
      </w:tr>
    </w:tbl>
    <w:p w14:paraId="15C006A4" w14:textId="65489251" w:rsidR="007238CE" w:rsidRPr="00B740EE" w:rsidRDefault="00AC2661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UWAGA : cena za wykonanie dokumentacji projektowej - </w:t>
      </w:r>
      <w:r w:rsidRPr="00AC2661">
        <w:rPr>
          <w:rFonts w:ascii="Arial" w:hAnsi="Arial" w:cs="Arial"/>
          <w:sz w:val="24"/>
          <w:szCs w:val="24"/>
        </w:rPr>
        <w:t xml:space="preserve">nie więcej niż 10 % </w:t>
      </w:r>
      <w:r>
        <w:rPr>
          <w:rFonts w:ascii="Arial" w:hAnsi="Arial" w:cs="Arial"/>
          <w:sz w:val="24"/>
          <w:szCs w:val="24"/>
        </w:rPr>
        <w:t xml:space="preserve">ceny </w:t>
      </w:r>
      <w:r w:rsidRPr="00AC2661">
        <w:rPr>
          <w:rFonts w:ascii="Arial" w:hAnsi="Arial" w:cs="Arial"/>
          <w:sz w:val="24"/>
          <w:szCs w:val="24"/>
        </w:rPr>
        <w:t>za wykonanie całości prac (Temat 1 i Temat 2)</w:t>
      </w:r>
    </w:p>
    <w:p w14:paraId="32213A7F" w14:textId="77777777" w:rsidR="00AC2661" w:rsidRDefault="00AC2661" w:rsidP="00413B7D">
      <w:pPr>
        <w:widowControl w:val="0"/>
        <w:spacing w:line="480" w:lineRule="auto"/>
        <w:ind w:right="1"/>
        <w:jc w:val="both"/>
        <w:rPr>
          <w:b/>
          <w:lang w:eastAsia="zh-CN"/>
        </w:rPr>
      </w:pPr>
    </w:p>
    <w:p w14:paraId="395C1D7C" w14:textId="77777777" w:rsidR="00C014F8" w:rsidRDefault="00C014F8" w:rsidP="00413B7D">
      <w:pPr>
        <w:widowControl w:val="0"/>
        <w:spacing w:line="480" w:lineRule="auto"/>
        <w:ind w:right="1"/>
        <w:jc w:val="both"/>
        <w:rPr>
          <w:b/>
          <w:lang w:eastAsia="zh-CN"/>
        </w:rPr>
      </w:pPr>
      <w:bookmarkStart w:id="0" w:name="_GoBack"/>
      <w:bookmarkEnd w:id="0"/>
    </w:p>
    <w:p w14:paraId="02CB724A" w14:textId="44B6F184"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b/>
          <w:lang w:eastAsia="zh-CN"/>
        </w:rPr>
        <w:lastRenderedPageBreak/>
        <w:t>Okres udzielonej rękojmi na roboty budowlane  wynosi: :</w:t>
      </w:r>
      <w:r w:rsidRPr="00B740EE">
        <w:rPr>
          <w:lang w:eastAsia="zh-CN"/>
        </w:rPr>
        <w:t xml:space="preserve"> </w:t>
      </w:r>
    </w:p>
    <w:p w14:paraId="732EC7CF" w14:textId="1DE3F14B" w:rsidR="00F777DD" w:rsidRPr="00C014F8" w:rsidRDefault="00413B7D" w:rsidP="00413B7D">
      <w:pPr>
        <w:widowControl w:val="0"/>
        <w:spacing w:line="480" w:lineRule="auto"/>
        <w:ind w:right="1"/>
        <w:jc w:val="both"/>
        <w:rPr>
          <w:i/>
          <w:lang w:eastAsia="zh-CN"/>
        </w:rPr>
      </w:pPr>
      <w:r w:rsidRPr="00B740EE">
        <w:rPr>
          <w:lang w:eastAsia="zh-CN"/>
        </w:rPr>
        <w:t xml:space="preserve">………….... lat </w:t>
      </w:r>
      <w:r w:rsidRPr="00B740EE">
        <w:rPr>
          <w:i/>
          <w:lang w:eastAsia="zh-CN"/>
        </w:rPr>
        <w:t>(kryterium oceny ofert)</w:t>
      </w:r>
    </w:p>
    <w:p w14:paraId="64B43B0C" w14:textId="77777777"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714A1618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14:paraId="423E95A6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14:paraId="75FFCFC0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14:paraId="71D1FFC5" w14:textId="77777777"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14:paraId="204E0EB2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968C51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391EE78" w14:textId="3FAF27C1" w:rsidR="00413B7D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D94F333" w14:textId="77777777" w:rsidR="00B3708C" w:rsidRPr="00B740EE" w:rsidRDefault="00B3708C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</w:p>
    <w:p w14:paraId="66582610" w14:textId="77777777"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14:paraId="5EB91717" w14:textId="77777777"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B7C10B" w14:textId="77777777"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75AE39" w14:textId="59077156" w:rsidR="00413B7D" w:rsidRPr="00896959" w:rsidRDefault="00413B7D" w:rsidP="00896959">
      <w:pPr>
        <w:numPr>
          <w:ilvl w:val="0"/>
          <w:numId w:val="21"/>
        </w:numPr>
        <w:tabs>
          <w:tab w:val="left" w:pos="284"/>
        </w:tabs>
        <w:spacing w:before="120"/>
        <w:ind w:left="425" w:hanging="425"/>
        <w:jc w:val="both"/>
      </w:pPr>
      <w:r w:rsidRPr="00B740EE">
        <w:rPr>
          <w:lang w:eastAsia="zh-CN"/>
        </w:rPr>
        <w:t xml:space="preserve">Oświadczam/y, że warunki udziału w postępowaniu określone w pkt. </w:t>
      </w:r>
      <w:r w:rsidR="00B3708C">
        <w:rPr>
          <w:lang w:eastAsia="zh-CN"/>
        </w:rPr>
        <w:t>8</w:t>
      </w:r>
      <w:r w:rsidRPr="00B740EE">
        <w:rPr>
          <w:lang w:eastAsia="zh-CN"/>
        </w:rPr>
        <w:t xml:space="preserve">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</w:t>
      </w:r>
    </w:p>
    <w:p w14:paraId="0D93E522" w14:textId="77777777" w:rsidR="00896959" w:rsidRPr="00B740EE" w:rsidRDefault="00896959" w:rsidP="00896959">
      <w:pPr>
        <w:tabs>
          <w:tab w:val="left" w:pos="284"/>
        </w:tabs>
        <w:ind w:left="425"/>
        <w:jc w:val="both"/>
      </w:pPr>
    </w:p>
    <w:p w14:paraId="76A9717B" w14:textId="77777777"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14:paraId="5D738566" w14:textId="77777777"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14:paraId="7F873A02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D194DD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48B0F7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21B99C92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8404A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14:paraId="1D79D8A4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C96AD9" w14:textId="77777777"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14ADB9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5F595019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062C147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6D60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6678C87E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2B07D76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lastRenderedPageBreak/>
        <w:t>Wykaz osób uprawnionych do podpisywania dokumentów  i podejmowania zobowiązań w imieniu Wykonawcy:</w:t>
      </w:r>
    </w:p>
    <w:p w14:paraId="07CA0318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6BE5606B" w14:textId="77777777"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14:paraId="59B0EB9F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734C0B40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475883F2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9CAB1C2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14:paraId="601226F5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336D69C9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07800343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14:paraId="5509E081" w14:textId="77777777"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14:paraId="76F6936B" w14:textId="77777777"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14:paraId="6C8278EA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64658B63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26A141D6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136785A9" w14:textId="77777777"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ADDBF" w14:textId="77777777" w:rsidR="00B837A9" w:rsidRDefault="00B837A9">
      <w:r>
        <w:separator/>
      </w:r>
    </w:p>
  </w:endnote>
  <w:endnote w:type="continuationSeparator" w:id="0">
    <w:p w14:paraId="6052F2C4" w14:textId="77777777" w:rsidR="00B837A9" w:rsidRDefault="00B83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10F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525748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780DD" w14:textId="77777777" w:rsidR="00EE1A77" w:rsidRDefault="00EE1A77">
    <w:pPr>
      <w:pStyle w:val="Stopka"/>
    </w:pPr>
  </w:p>
  <w:p w14:paraId="15E74AB9" w14:textId="77777777" w:rsidR="00AA3C36" w:rsidRDefault="00AA3C36">
    <w:pPr>
      <w:pStyle w:val="Stopka"/>
    </w:pPr>
  </w:p>
  <w:p w14:paraId="652A5AAB" w14:textId="77777777" w:rsidR="00AA3C36" w:rsidRDefault="00AA3C36">
    <w:pPr>
      <w:pStyle w:val="Stopka"/>
    </w:pPr>
  </w:p>
  <w:p w14:paraId="24E54C8E" w14:textId="77777777" w:rsidR="00AA3C36" w:rsidRDefault="00AA3C36" w:rsidP="009F60A6">
    <w:pPr>
      <w:pStyle w:val="Stopka"/>
      <w:jc w:val="center"/>
      <w:rPr>
        <w:b/>
        <w:color w:val="003571"/>
        <w:sz w:val="20"/>
      </w:rPr>
    </w:pPr>
  </w:p>
  <w:p w14:paraId="0BB6B5C9" w14:textId="77777777" w:rsidR="00AA3C36" w:rsidRDefault="00AA3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4A266" w14:textId="77777777" w:rsidR="00B837A9" w:rsidRDefault="00B837A9">
      <w:r>
        <w:separator/>
      </w:r>
    </w:p>
  </w:footnote>
  <w:footnote w:type="continuationSeparator" w:id="0">
    <w:p w14:paraId="18A1674F" w14:textId="77777777" w:rsidR="00B837A9" w:rsidRDefault="00B837A9">
      <w:r>
        <w:continuationSeparator/>
      </w:r>
    </w:p>
  </w:footnote>
  <w:footnote w:id="1">
    <w:p w14:paraId="412B221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2EC8DFFF" w14:textId="77777777"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52296"/>
    <w:rsid w:val="000C35FF"/>
    <w:rsid w:val="000D401E"/>
    <w:rsid w:val="000F42F4"/>
    <w:rsid w:val="000F7132"/>
    <w:rsid w:val="00124B57"/>
    <w:rsid w:val="00134E12"/>
    <w:rsid w:val="00142716"/>
    <w:rsid w:val="001505D4"/>
    <w:rsid w:val="001734DA"/>
    <w:rsid w:val="001940CB"/>
    <w:rsid w:val="0019679F"/>
    <w:rsid w:val="001A10CA"/>
    <w:rsid w:val="001A30F2"/>
    <w:rsid w:val="001A7714"/>
    <w:rsid w:val="001C18B2"/>
    <w:rsid w:val="001C2056"/>
    <w:rsid w:val="001C6B7C"/>
    <w:rsid w:val="0020004E"/>
    <w:rsid w:val="00224400"/>
    <w:rsid w:val="00257D3C"/>
    <w:rsid w:val="00260D69"/>
    <w:rsid w:val="002666A2"/>
    <w:rsid w:val="002855DD"/>
    <w:rsid w:val="002A2489"/>
    <w:rsid w:val="002C5543"/>
    <w:rsid w:val="002D0F2A"/>
    <w:rsid w:val="002D4A6C"/>
    <w:rsid w:val="002D6B17"/>
    <w:rsid w:val="002E05E0"/>
    <w:rsid w:val="0033695E"/>
    <w:rsid w:val="0035159A"/>
    <w:rsid w:val="00361679"/>
    <w:rsid w:val="00363F21"/>
    <w:rsid w:val="00382993"/>
    <w:rsid w:val="0039386F"/>
    <w:rsid w:val="00394D2A"/>
    <w:rsid w:val="003A2563"/>
    <w:rsid w:val="003B310D"/>
    <w:rsid w:val="003D05D2"/>
    <w:rsid w:val="00413B7D"/>
    <w:rsid w:val="00417B4B"/>
    <w:rsid w:val="00481B2E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A2157"/>
    <w:rsid w:val="007B2298"/>
    <w:rsid w:val="007D06C0"/>
    <w:rsid w:val="007E40BF"/>
    <w:rsid w:val="007F1354"/>
    <w:rsid w:val="00815C90"/>
    <w:rsid w:val="00830656"/>
    <w:rsid w:val="00847ABF"/>
    <w:rsid w:val="0086230A"/>
    <w:rsid w:val="008878EE"/>
    <w:rsid w:val="0089429C"/>
    <w:rsid w:val="00896959"/>
    <w:rsid w:val="008A4A37"/>
    <w:rsid w:val="008A569F"/>
    <w:rsid w:val="008C36D8"/>
    <w:rsid w:val="008D6126"/>
    <w:rsid w:val="008E2001"/>
    <w:rsid w:val="008E42E3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D64C9"/>
    <w:rsid w:val="009E726E"/>
    <w:rsid w:val="009F53A2"/>
    <w:rsid w:val="009F60A6"/>
    <w:rsid w:val="00A17BF5"/>
    <w:rsid w:val="00A23458"/>
    <w:rsid w:val="00A2345E"/>
    <w:rsid w:val="00A64B5A"/>
    <w:rsid w:val="00AA3C36"/>
    <w:rsid w:val="00AB48C5"/>
    <w:rsid w:val="00AB57EE"/>
    <w:rsid w:val="00AC0384"/>
    <w:rsid w:val="00AC2661"/>
    <w:rsid w:val="00AD20C3"/>
    <w:rsid w:val="00AD5E04"/>
    <w:rsid w:val="00AE61AA"/>
    <w:rsid w:val="00B04206"/>
    <w:rsid w:val="00B11E95"/>
    <w:rsid w:val="00B12D3B"/>
    <w:rsid w:val="00B3708C"/>
    <w:rsid w:val="00B40C8C"/>
    <w:rsid w:val="00B639E0"/>
    <w:rsid w:val="00B740EE"/>
    <w:rsid w:val="00B837A9"/>
    <w:rsid w:val="00B9752F"/>
    <w:rsid w:val="00BC1E84"/>
    <w:rsid w:val="00BE2535"/>
    <w:rsid w:val="00BE751B"/>
    <w:rsid w:val="00C014F8"/>
    <w:rsid w:val="00C17EBD"/>
    <w:rsid w:val="00C70E06"/>
    <w:rsid w:val="00C71CC1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777DD"/>
    <w:rsid w:val="00FA714E"/>
    <w:rsid w:val="00FB2FB5"/>
    <w:rsid w:val="00FE5D4B"/>
    <w:rsid w:val="00FE6C22"/>
    <w:rsid w:val="00FF01B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1909BD7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OliZnak">
    <w:name w:val="Oli Znak"/>
    <w:link w:val="Oli"/>
    <w:locked/>
    <w:rsid w:val="009F60A6"/>
    <w:rPr>
      <w:rFonts w:ascii="Arial" w:hAnsi="Arial" w:cs="Arial"/>
      <w:noProof/>
    </w:rPr>
  </w:style>
  <w:style w:type="paragraph" w:customStyle="1" w:styleId="Oli">
    <w:name w:val="Oli"/>
    <w:basedOn w:val="Legenda"/>
    <w:link w:val="OliZnak"/>
    <w:rsid w:val="009F60A6"/>
    <w:pPr>
      <w:spacing w:after="0"/>
      <w:jc w:val="both"/>
    </w:pPr>
    <w:rPr>
      <w:i w:val="0"/>
      <w:iCs w:val="0"/>
      <w:noProof/>
      <w:color w:val="auto"/>
      <w:sz w:val="20"/>
      <w:szCs w:val="20"/>
    </w:rPr>
  </w:style>
  <w:style w:type="character" w:customStyle="1" w:styleId="StylArial1">
    <w:name w:val="Styl Arial1"/>
    <w:rsid w:val="009F60A6"/>
    <w:rPr>
      <w:rFonts w:ascii="Arial" w:hAnsi="Arial" w:cs="Arial" w:hint="default"/>
      <w:sz w:val="20"/>
    </w:rPr>
  </w:style>
  <w:style w:type="paragraph" w:styleId="Legenda">
    <w:name w:val="caption"/>
    <w:basedOn w:val="Normalny"/>
    <w:next w:val="Normalny"/>
    <w:semiHidden/>
    <w:unhideWhenUsed/>
    <w:qFormat/>
    <w:rsid w:val="009F60A6"/>
    <w:pPr>
      <w:spacing w:after="200"/>
    </w:pPr>
    <w:rPr>
      <w:i/>
      <w:iCs/>
      <w:color w:val="44546A" w:themeColor="text2"/>
      <w:sz w:val="18"/>
      <w:szCs w:val="18"/>
    </w:rPr>
  </w:style>
  <w:style w:type="paragraph" w:styleId="Tekstdymka">
    <w:name w:val="Balloon Text"/>
    <w:basedOn w:val="Normalny"/>
    <w:link w:val="TekstdymkaZnak"/>
    <w:semiHidden/>
    <w:unhideWhenUsed/>
    <w:rsid w:val="00C014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01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1C04F-184A-427E-8DDD-49F63BDA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650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7</cp:revision>
  <cp:lastPrinted>2023-01-04T11:44:00Z</cp:lastPrinted>
  <dcterms:created xsi:type="dcterms:W3CDTF">2022-12-12T12:39:00Z</dcterms:created>
  <dcterms:modified xsi:type="dcterms:W3CDTF">2023-01-04T11:46:00Z</dcterms:modified>
</cp:coreProperties>
</file>