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F1DB5" w:rsidRDefault="00657A47" w:rsidP="006F1DB5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F1D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7049D" w:rsidRPr="006F1DB5">
        <w:rPr>
          <w:rFonts w:ascii="Arial Narrow" w:hAnsi="Arial Narrow" w:cs="Arial"/>
          <w:bCs/>
          <w:i w:val="0"/>
          <w:szCs w:val="24"/>
        </w:rPr>
        <w:t>2</w:t>
      </w:r>
      <w:r w:rsidR="007666D6" w:rsidRPr="006F1DB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6F1DB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F1DB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F1DB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F1DB5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6F1DB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F1DB5">
        <w:rPr>
          <w:rFonts w:ascii="Arial Narrow" w:hAnsi="Arial Narrow" w:cs="Arial"/>
        </w:rPr>
        <w:t>………………………………………………………………</w:t>
      </w:r>
    </w:p>
    <w:p w:rsidR="00B62AD0" w:rsidRPr="006F1DB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6F1DB5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F1DB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F1DB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6F1DB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F1DB5">
        <w:rPr>
          <w:rFonts w:ascii="Arial Narrow" w:hAnsi="Arial Narrow" w:cs="Arial"/>
        </w:rPr>
        <w:t>……………………………………………</w:t>
      </w:r>
      <w:r w:rsidR="00071D4C" w:rsidRPr="006F1DB5">
        <w:rPr>
          <w:rFonts w:ascii="Arial Narrow" w:hAnsi="Arial Narrow" w:cs="Arial"/>
        </w:rPr>
        <w:t>…………………………………………………………....</w:t>
      </w:r>
      <w:r w:rsidRPr="006F1DB5">
        <w:rPr>
          <w:rFonts w:ascii="Arial Narrow" w:hAnsi="Arial Narrow" w:cs="Arial"/>
        </w:rPr>
        <w:t>…</w:t>
      </w:r>
    </w:p>
    <w:p w:rsidR="00B62AD0" w:rsidRPr="006F1DB5" w:rsidRDefault="00B62AD0" w:rsidP="006F1DB5">
      <w:pPr>
        <w:spacing w:after="360"/>
        <w:jc w:val="both"/>
        <w:rPr>
          <w:rFonts w:ascii="Arial Narrow" w:hAnsi="Arial Narrow"/>
          <w:lang w:eastAsia="pl-PL"/>
        </w:rPr>
      </w:pPr>
      <w:r w:rsidRPr="006F1DB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F1DB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F1DB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053927" w:rsidRPr="006F1DB5" w:rsidTr="006F1DB5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F1DB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F1DB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F1DB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F1DB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F1DB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F1DB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F1DB5" w:rsidRDefault="0071340C" w:rsidP="006F1DB5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F1DB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F1DB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7049D" w:rsidRPr="006F1DB5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F1D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F1DB5" w:rsidRDefault="0017049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szewnych</w:t>
      </w:r>
    </w:p>
    <w:p w:rsidR="0071340C" w:rsidRPr="006F1DB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17049D" w:rsidRPr="006F1DB5">
        <w:rPr>
          <w:rFonts w:ascii="Arial Narrow" w:eastAsia="Times New Roman" w:hAnsi="Arial Narrow" w:cs="Arial"/>
          <w:b/>
          <w:sz w:val="24"/>
          <w:szCs w:val="24"/>
          <w:lang w:eastAsia="pl-PL"/>
        </w:rPr>
        <w:t>1/2023</w:t>
      </w:r>
    </w:p>
    <w:p w:rsidR="00DC652A" w:rsidRPr="006F1DB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F1DB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F1D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F1DB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F1DB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F1DB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F1DB5" w:rsidRDefault="0071340C" w:rsidP="006F1DB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F1D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F1D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F1D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F1DB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F1D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F1DB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F1DB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F1D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F1DB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F1DB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F1DB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F1DB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F1DB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F1DB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F1D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F1DB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F1DB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F1D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F1DB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F1DB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F1D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F1DB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F1DB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F1DB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F1DB5" w:rsidRDefault="00830970" w:rsidP="006F1DB5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F1DB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F1DB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F1DB5" w:rsidRDefault="00071D4C" w:rsidP="006F1D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F1DB5" w:rsidRDefault="00071D4C" w:rsidP="006F1D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F1DB5" w:rsidRDefault="00053927" w:rsidP="006F1D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F1DB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F1DB5" w:rsidRDefault="00053927" w:rsidP="006F1D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F1DB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F1DB5" w:rsidRDefault="00071D4C" w:rsidP="006F1D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F1DB5" w:rsidRDefault="00053927" w:rsidP="006F1D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F1DB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F1DB5" w:rsidRDefault="00053927" w:rsidP="006F1DB5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F1DB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F1DB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F1DB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F1DB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F1DB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F1DB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F1DB5" w:rsidSect="006F1D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64" w:right="1191" w:bottom="794" w:left="130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905" w:rsidRDefault="00993905" w:rsidP="00025386">
      <w:pPr>
        <w:spacing w:after="0" w:line="240" w:lineRule="auto"/>
      </w:pPr>
      <w:r>
        <w:separator/>
      </w:r>
    </w:p>
  </w:endnote>
  <w:endnote w:type="continuationSeparator" w:id="0">
    <w:p w:rsidR="00993905" w:rsidRDefault="009939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9D" w:rsidRDefault="001704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D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1D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9D" w:rsidRDefault="001704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905" w:rsidRDefault="00993905" w:rsidP="00025386">
      <w:pPr>
        <w:spacing w:after="0" w:line="240" w:lineRule="auto"/>
      </w:pPr>
      <w:r>
        <w:separator/>
      </w:r>
    </w:p>
  </w:footnote>
  <w:footnote w:type="continuationSeparator" w:id="0">
    <w:p w:rsidR="00993905" w:rsidRDefault="009939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9D" w:rsidRDefault="001704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9D" w:rsidRDefault="001704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49D" w:rsidRDefault="001704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905"/>
    <w:rsid w:val="00025386"/>
    <w:rsid w:val="000423B9"/>
    <w:rsid w:val="00053927"/>
    <w:rsid w:val="00066C44"/>
    <w:rsid w:val="00071D4C"/>
    <w:rsid w:val="00084786"/>
    <w:rsid w:val="0016158F"/>
    <w:rsid w:val="0017049D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1DB5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93905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2023-01-03T11:01:00Z</dcterms:created>
  <dcterms:modified xsi:type="dcterms:W3CDTF">2023-01-03T11:04:00Z</dcterms:modified>
</cp:coreProperties>
</file>