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F13D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F13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EF13DA" w:rsidRPr="00EF13DA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EF13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EF13DA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EF13DA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EF13DA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F13DA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EF13DA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EF13D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F13DA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EF13DA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EF13DA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F13D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F13D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EF13DA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EF13DA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F13DA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F13DA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EF13D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13C9" w:rsidRPr="00EF13DA" w:rsidTr="001A7AE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713C9" w:rsidRPr="00EF13DA" w:rsidRDefault="00D713C9" w:rsidP="001A7AE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713C9" w:rsidRPr="00EF13DA" w:rsidRDefault="00D713C9" w:rsidP="001A7AE9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EF13DA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EF13DA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EF13DA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EF13DA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EF13DA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EF13DA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D713C9" w:rsidRPr="00EF13DA" w:rsidRDefault="00D713C9" w:rsidP="001A7AE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EF13D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EF13D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D713C9" w:rsidRPr="00EF13DA" w:rsidRDefault="00D713C9" w:rsidP="001A7AE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F13DA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EF13DA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EF13DA" w:rsidRDefault="00D713C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F13DA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materiałów </w:t>
      </w:r>
      <w:proofErr w:type="spellStart"/>
      <w:r w:rsidRPr="00EF13DA">
        <w:rPr>
          <w:rFonts w:ascii="Arial Narrow" w:eastAsia="Times New Roman" w:hAnsi="Arial Narrow" w:cs="Arial"/>
          <w:b/>
          <w:sz w:val="24"/>
          <w:szCs w:val="24"/>
          <w:lang w:eastAsia="pl-PL"/>
        </w:rPr>
        <w:t>szewnych</w:t>
      </w:r>
      <w:proofErr w:type="spellEnd"/>
    </w:p>
    <w:p w:rsidR="00BC121E" w:rsidRPr="00EF13DA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713C9" w:rsidRPr="00EF13DA">
        <w:rPr>
          <w:rFonts w:ascii="Arial Narrow" w:eastAsia="Times New Roman" w:hAnsi="Arial Narrow" w:cs="Arial"/>
          <w:b/>
          <w:sz w:val="24"/>
          <w:szCs w:val="24"/>
          <w:lang w:eastAsia="pl-PL"/>
        </w:rPr>
        <w:t>1/2023</w:t>
      </w:r>
    </w:p>
    <w:p w:rsidR="00BC121E" w:rsidRPr="00EF13DA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D713C9" w:rsidRPr="00EF13D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EF13D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EF13D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F13DA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F13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EF13D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EF13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EF13DA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EF13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EF13D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EF13DA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13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EF13DA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13D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F13D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F13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F13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F13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EF13DA" w:rsidRDefault="00EF13DA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</w:p>
    <w:p w:rsidR="00BC121E" w:rsidRPr="00EF13D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bookmarkStart w:id="0" w:name="_GoBack"/>
      <w:bookmarkEnd w:id="0"/>
      <w:r w:rsidRPr="00EF13D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EF13DA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F13D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F13D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F13D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F13D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F13D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EF13D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F13DA" w:rsidTr="00620E37">
        <w:tc>
          <w:tcPr>
            <w:tcW w:w="2660" w:type="dxa"/>
            <w:shd w:val="clear" w:color="auto" w:fill="auto"/>
          </w:tcPr>
          <w:p w:rsidR="00BC121E" w:rsidRPr="00EF13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F13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F13DA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F13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F13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F13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F13DA" w:rsidRDefault="00D713C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EF13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EF13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EF13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EF13DA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EF13DA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EF13DA" w:rsidRDefault="00106AC7" w:rsidP="00BC121E">
      <w:pPr>
        <w:rPr>
          <w:rFonts w:ascii="Arial Narrow" w:hAnsi="Arial Narrow"/>
        </w:rPr>
      </w:pPr>
    </w:p>
    <w:sectPr w:rsidR="00106AC7" w:rsidRPr="00EF13D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A19" w:rsidRDefault="008F7A19">
      <w:r>
        <w:separator/>
      </w:r>
    </w:p>
  </w:endnote>
  <w:endnote w:type="continuationSeparator" w:id="0">
    <w:p w:rsidR="008F7A19" w:rsidRDefault="008F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13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13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C9" w:rsidRDefault="00D713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A19" w:rsidRDefault="008F7A19">
      <w:r>
        <w:separator/>
      </w:r>
    </w:p>
  </w:footnote>
  <w:footnote w:type="continuationSeparator" w:id="0">
    <w:p w:rsidR="008F7A19" w:rsidRDefault="008F7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C9" w:rsidRDefault="00D713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C9" w:rsidRDefault="00D713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3C9" w:rsidRDefault="00D713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A1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7A1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13C9"/>
    <w:rsid w:val="00D74F94"/>
    <w:rsid w:val="00DD482A"/>
    <w:rsid w:val="00DE0396"/>
    <w:rsid w:val="00DE0405"/>
    <w:rsid w:val="00DE252B"/>
    <w:rsid w:val="00E24F23"/>
    <w:rsid w:val="00E37A20"/>
    <w:rsid w:val="00EB5766"/>
    <w:rsid w:val="00EC667E"/>
    <w:rsid w:val="00EF13DA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9A661-F6D3-4469-8D2D-188B3BCD4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2023-01-03T11:06:00Z</dcterms:created>
  <dcterms:modified xsi:type="dcterms:W3CDTF">2023-01-03T11:06:00Z</dcterms:modified>
</cp:coreProperties>
</file>