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C729B" w:rsidRPr="00DC729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C729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C729B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DC729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DC729B">
        <w:rPr>
          <w:rFonts w:ascii="Arial" w:hAnsi="Arial" w:cs="Arial"/>
        </w:rPr>
        <w:t>ul</w:t>
      </w:r>
      <w:proofErr w:type="gramEnd"/>
      <w:r w:rsidRPr="00DC729B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DC729B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C729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C729B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C729B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729B" w:rsidRPr="0012157F" w:rsidTr="00005FCD">
        <w:tc>
          <w:tcPr>
            <w:tcW w:w="9104" w:type="dxa"/>
            <w:shd w:val="clear" w:color="auto" w:fill="D9D9D9"/>
          </w:tcPr>
          <w:p w:rsidR="00DC729B" w:rsidRPr="0012157F" w:rsidRDefault="00DC729B" w:rsidP="00005F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C729B" w:rsidRPr="0012157F" w:rsidRDefault="00DC729B" w:rsidP="00005F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DC729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C729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C729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C729B" w:rsidRPr="00612283" w:rsidRDefault="00DC729B" w:rsidP="00005FCD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C729B" w:rsidRPr="00612283" w:rsidRDefault="00DC729B" w:rsidP="00005FCD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C729B" w:rsidRPr="0012157F" w:rsidRDefault="00DC729B" w:rsidP="00005FC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C729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DC729B">
        <w:rPr>
          <w:rFonts w:ascii="Arial" w:hAnsi="Arial" w:cs="Arial"/>
          <w:b/>
          <w:sz w:val="24"/>
          <w:szCs w:val="24"/>
        </w:rPr>
        <w:t>dostawa</w:t>
      </w:r>
      <w:proofErr w:type="gramEnd"/>
      <w:r w:rsidRPr="00DC729B">
        <w:rPr>
          <w:rFonts w:ascii="Arial" w:hAnsi="Arial" w:cs="Arial"/>
          <w:b/>
          <w:sz w:val="24"/>
          <w:szCs w:val="24"/>
        </w:rPr>
        <w:t xml:space="preserve"> pompy do wspomagania lewej komory serca wraz z użyczeniem na ratunek życia jednostek sterujących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C729B" w:rsidRPr="00DC729B">
        <w:rPr>
          <w:rFonts w:ascii="Arial" w:hAnsi="Arial" w:cs="Arial"/>
          <w:b/>
          <w:sz w:val="24"/>
          <w:szCs w:val="24"/>
        </w:rPr>
        <w:t>4/2023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DC729B" w:rsidRPr="00DC729B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C729B" w:rsidRPr="00992BD8" w:rsidRDefault="00DC729B" w:rsidP="00DC729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DC729B" w:rsidP="00DC729B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DC729B" w:rsidRPr="0012157F" w:rsidRDefault="00DC729B" w:rsidP="00DC729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C729B" w:rsidRPr="0012157F" w:rsidRDefault="00DC729B" w:rsidP="00DC729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DC729B" w:rsidRPr="0012157F" w:rsidRDefault="00DC729B" w:rsidP="00DC729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C729B" w:rsidRPr="00A44833" w:rsidRDefault="00DC729B" w:rsidP="00DC729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DC729B" w:rsidRPr="0012157F" w:rsidRDefault="00DC729B" w:rsidP="00DC729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DC729B" w:rsidRPr="0012157F" w:rsidRDefault="00DC729B" w:rsidP="00DC729B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7C6C41" w:rsidRDefault="007C6C41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7C6C41" w:rsidRDefault="007C6C41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C729B" w:rsidRPr="0012157F" w:rsidTr="00005F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9B" w:rsidRPr="0012157F" w:rsidRDefault="00DC729B" w:rsidP="00005F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72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9B" w:rsidRPr="0012157F" w:rsidRDefault="00DC729B" w:rsidP="00005F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729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C729B" w:rsidRPr="00DC729B" w:rsidRDefault="00DC729B" w:rsidP="00005F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729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DC729B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DC729B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DC729B" w:rsidRPr="00DC729B" w:rsidRDefault="00DC729B" w:rsidP="00005F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729B">
              <w:rPr>
                <w:rFonts w:ascii="Arial" w:hAnsi="Arial" w:cs="Arial"/>
                <w:sz w:val="24"/>
                <w:szCs w:val="24"/>
              </w:rPr>
              <w:t>Na potwierdzenie spełniania warunku udziału w postępowaniu:</w:t>
            </w:r>
          </w:p>
          <w:p w:rsidR="00DC729B" w:rsidRPr="0012157F" w:rsidRDefault="00DC729B" w:rsidP="00005F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729B">
              <w:rPr>
                <w:rFonts w:ascii="Arial" w:hAnsi="Arial" w:cs="Arial"/>
                <w:sz w:val="24"/>
                <w:szCs w:val="24"/>
              </w:rPr>
              <w:t xml:space="preserve">Należy złożyć wykaz min. 2 dostaw (zgodnie z załącznikiem </w:t>
            </w:r>
            <w:proofErr w:type="gramStart"/>
            <w:r w:rsidRPr="00DC729B">
              <w:rPr>
                <w:rFonts w:ascii="Arial" w:hAnsi="Arial" w:cs="Arial"/>
                <w:sz w:val="24"/>
                <w:szCs w:val="24"/>
              </w:rPr>
              <w:t xml:space="preserve">nr .. </w:t>
            </w:r>
            <w:proofErr w:type="gramEnd"/>
            <w:r w:rsidRPr="00DC729B">
              <w:rPr>
                <w:rFonts w:ascii="Arial" w:hAnsi="Arial" w:cs="Arial"/>
                <w:sz w:val="24"/>
                <w:szCs w:val="24"/>
              </w:rPr>
              <w:t xml:space="preserve">do SWZ) odpowiadających przedmiotowi zamówienia wraz z dokumentami wskazanymi w pkt. 9.2 </w:t>
            </w:r>
            <w:proofErr w:type="spellStart"/>
            <w:r w:rsidRPr="00DC729B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C729B">
              <w:rPr>
                <w:rFonts w:ascii="Arial" w:hAnsi="Arial" w:cs="Arial"/>
                <w:sz w:val="24"/>
                <w:szCs w:val="24"/>
              </w:rPr>
              <w:t>. 1 SWZ, z zastrzeżeniem, że co najmniej jedna ze wskazanych dostaw będzie wynosiła brutto: 130 000,00 zł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 xml:space="preserve">w </w:t>
      </w:r>
      <w:bookmarkStart w:id="0" w:name="_GoBack"/>
      <w:bookmarkEnd w:id="0"/>
      <w:r w:rsidRPr="00C62F57">
        <w:rPr>
          <w:rFonts w:ascii="Arial" w:hAnsi="Arial" w:cs="Arial"/>
          <w:sz w:val="24"/>
          <w:szCs w:val="24"/>
        </w:rPr>
        <w:t>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F87" w:rsidRDefault="00612F87" w:rsidP="0038231F">
      <w:pPr>
        <w:spacing w:after="0" w:line="240" w:lineRule="auto"/>
      </w:pPr>
      <w:r>
        <w:separator/>
      </w:r>
    </w:p>
  </w:endnote>
  <w:endnote w:type="continuationSeparator" w:id="0">
    <w:p w:rsidR="00612F87" w:rsidRDefault="00612F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29B" w:rsidRDefault="00DC72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1E2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1E2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29B" w:rsidRDefault="00DC72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F87" w:rsidRDefault="00612F87" w:rsidP="0038231F">
      <w:pPr>
        <w:spacing w:after="0" w:line="240" w:lineRule="auto"/>
      </w:pPr>
      <w:r>
        <w:separator/>
      </w:r>
    </w:p>
  </w:footnote>
  <w:footnote w:type="continuationSeparator" w:id="0">
    <w:p w:rsidR="00612F87" w:rsidRDefault="00612F8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29B" w:rsidRDefault="00DC72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29B" w:rsidRDefault="00DC72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29B" w:rsidRDefault="00DC72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F8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240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12F87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6C41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1E25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729B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FA239-51B5-481B-B84F-DCE77E044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2023-01-12T06:09:00Z</cp:lastPrinted>
  <dcterms:created xsi:type="dcterms:W3CDTF">2023-01-12T06:08:00Z</dcterms:created>
  <dcterms:modified xsi:type="dcterms:W3CDTF">2023-01-12T06:10:00Z</dcterms:modified>
</cp:coreProperties>
</file>