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BD6843" w:rsidRPr="00BD6843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4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D6843" w:rsidRPr="00C14101" w:rsidTr="00005FC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BD6843" w:rsidRPr="00C14101" w:rsidRDefault="00BD6843" w:rsidP="00005FC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BD6843" w:rsidRPr="00C14101" w:rsidRDefault="00BD6843" w:rsidP="00005FCD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BD6843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BD6843" w:rsidRPr="00C14101" w:rsidRDefault="00BD6843" w:rsidP="00005F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BD6843" w:rsidRPr="00C14101" w:rsidRDefault="00BD6843" w:rsidP="00005FC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BD6843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D6843">
        <w:rPr>
          <w:rFonts w:ascii="Arial" w:eastAsia="Times New Roman" w:hAnsi="Arial" w:cs="Arial"/>
          <w:b/>
          <w:sz w:val="24"/>
          <w:szCs w:val="24"/>
          <w:lang w:eastAsia="pl-PL"/>
        </w:rPr>
        <w:t>dostawa pompy do wspomagania lewej komory serca wraz z użyczeniem na ratunek życia jednostek sterujących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D6843" w:rsidRPr="00BD6843">
        <w:rPr>
          <w:rFonts w:ascii="Arial" w:eastAsia="Times New Roman" w:hAnsi="Arial" w:cs="Arial"/>
          <w:b/>
          <w:sz w:val="24"/>
          <w:szCs w:val="24"/>
          <w:lang w:eastAsia="pl-PL"/>
        </w:rPr>
        <w:t>4/2023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BD6843" w:rsidRPr="00BD6843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BD6843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14A5" w:rsidRDefault="000A14A5">
      <w:r>
        <w:separator/>
      </w:r>
    </w:p>
  </w:endnote>
  <w:endnote w:type="continuationSeparator" w:id="0">
    <w:p w:rsidR="000A14A5" w:rsidRDefault="000A1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F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3FF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843" w:rsidRDefault="00BD684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14A5" w:rsidRDefault="000A14A5">
      <w:r>
        <w:separator/>
      </w:r>
    </w:p>
  </w:footnote>
  <w:footnote w:type="continuationSeparator" w:id="0">
    <w:p w:rsidR="000A14A5" w:rsidRDefault="000A1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843" w:rsidRDefault="00BD684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843" w:rsidRDefault="00BD684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843" w:rsidRDefault="00BD68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14A5"/>
    <w:rsid w:val="0000184A"/>
    <w:rsid w:val="00012997"/>
    <w:rsid w:val="000621A2"/>
    <w:rsid w:val="00067B62"/>
    <w:rsid w:val="000719DC"/>
    <w:rsid w:val="00075CEC"/>
    <w:rsid w:val="000A14A5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428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D6843"/>
    <w:rsid w:val="00BE6092"/>
    <w:rsid w:val="00BF69A4"/>
    <w:rsid w:val="00C33407"/>
    <w:rsid w:val="00C37CD2"/>
    <w:rsid w:val="00C43FF0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C43F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43FF0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7A0FCD-6285-4D58-AD3D-E64326AFB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241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2023-01-12T06:11:00Z</cp:lastPrinted>
  <dcterms:created xsi:type="dcterms:W3CDTF">2023-01-12T06:11:00Z</dcterms:created>
  <dcterms:modified xsi:type="dcterms:W3CDTF">2023-01-12T06:11:00Z</dcterms:modified>
</cp:coreProperties>
</file>