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BED7489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5B6592">
        <w:rPr>
          <w:rFonts w:ascii="Arial" w:hAnsi="Arial" w:cs="Arial"/>
          <w:b/>
          <w:sz w:val="20"/>
          <w:szCs w:val="20"/>
        </w:rPr>
        <w:t>5</w:t>
      </w:r>
      <w:r w:rsidR="00501380">
        <w:rPr>
          <w:rFonts w:ascii="Arial" w:hAnsi="Arial" w:cs="Arial"/>
          <w:b/>
          <w:sz w:val="20"/>
          <w:szCs w:val="20"/>
        </w:rPr>
        <w:t>9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22E2B15D" w14:textId="4038EB9D" w:rsidR="0078167E" w:rsidRPr="00501380" w:rsidRDefault="00501380" w:rsidP="00501380">
      <w:pPr>
        <w:jc w:val="center"/>
        <w:rPr>
          <w:rFonts w:ascii="Arial" w:hAnsi="Arial" w:cs="Arial"/>
          <w:b/>
          <w:sz w:val="20"/>
          <w:szCs w:val="20"/>
        </w:rPr>
      </w:pPr>
      <w:r w:rsidRPr="000E1435">
        <w:rPr>
          <w:rFonts w:ascii="Arial" w:hAnsi="Arial" w:cs="Arial"/>
          <w:b/>
          <w:bCs/>
          <w:szCs w:val="20"/>
        </w:rPr>
        <w:t>Dostawa i montaż mebli biurowych do pomieszczenia Sekretariatu Kanclerza - Kancelarii Uczelni</w:t>
      </w: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77777777" w:rsidR="00BA3833" w:rsidRPr="0078167E" w:rsidRDefault="00BA3833" w:rsidP="00BA3833">
      <w:pPr>
        <w:spacing w:after="0" w:line="276" w:lineRule="auto"/>
        <w:ind w:firstLine="142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72113F27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</w:rPr>
      </w:pPr>
    </w:p>
    <w:p w14:paraId="08F9FE4C" w14:textId="26337645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78167E">
        <w:rPr>
          <w:rFonts w:ascii="Arial" w:hAnsi="Arial" w:cs="Arial"/>
          <w:i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i/>
          <w:sz w:val="20"/>
          <w:szCs w:val="20"/>
        </w:rPr>
        <w:t>).</w:t>
      </w:r>
      <w:r w:rsidRPr="0078167E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5B6592" w:rsidRDefault="00BA3833" w:rsidP="00BA3833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1" w:name="_GoBack"/>
      <w:r w:rsidRPr="005B6592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5B6592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5B6592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</w:t>
      </w:r>
    </w:p>
    <w:bookmarkEnd w:id="1"/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0F404" w14:textId="77777777" w:rsidR="00A659F8" w:rsidRDefault="00A659F8" w:rsidP="0038231F">
      <w:pPr>
        <w:spacing w:after="0" w:line="240" w:lineRule="auto"/>
      </w:pPr>
      <w:r>
        <w:separator/>
      </w:r>
    </w:p>
  </w:endnote>
  <w:endnote w:type="continuationSeparator" w:id="0">
    <w:p w14:paraId="07339042" w14:textId="77777777" w:rsidR="00A659F8" w:rsidRDefault="00A659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22712" w14:textId="77777777" w:rsidR="00A659F8" w:rsidRDefault="00A659F8" w:rsidP="0038231F">
      <w:pPr>
        <w:spacing w:after="0" w:line="240" w:lineRule="auto"/>
      </w:pPr>
      <w:r>
        <w:separator/>
      </w:r>
    </w:p>
  </w:footnote>
  <w:footnote w:type="continuationSeparator" w:id="0">
    <w:p w14:paraId="3CC282F9" w14:textId="77777777" w:rsidR="00A659F8" w:rsidRDefault="00A659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B6592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659F8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909B9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53C9B-7114-486A-9812-2091EA6BF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11</cp:revision>
  <cp:lastPrinted>2022-07-20T07:26:00Z</cp:lastPrinted>
  <dcterms:created xsi:type="dcterms:W3CDTF">2022-08-12T06:44:00Z</dcterms:created>
  <dcterms:modified xsi:type="dcterms:W3CDTF">2022-12-16T12:05:00Z</dcterms:modified>
</cp:coreProperties>
</file>