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2E94" w:rsidRPr="004C1673" w:rsidRDefault="00326723" w:rsidP="00A02E94">
      <w:pPr>
        <w:spacing w:after="240"/>
        <w:jc w:val="right"/>
      </w:pPr>
      <w:bookmarkStart w:id="0" w:name="_Hlk53520193"/>
      <w:r w:rsidRPr="004C1673">
        <w:t>Poznań</w:t>
      </w:r>
      <w:r w:rsidR="00A02E94" w:rsidRPr="004C1673">
        <w:t xml:space="preserve"> dnia: </w:t>
      </w:r>
      <w:r w:rsidRPr="004C1673">
        <w:t>2023-01-13</w:t>
      </w:r>
    </w:p>
    <w:p w:rsidR="00326723" w:rsidRPr="004C1673" w:rsidRDefault="00326723" w:rsidP="00A02E94">
      <w:pPr>
        <w:spacing w:after="40"/>
        <w:rPr>
          <w:b/>
          <w:bCs/>
        </w:rPr>
      </w:pPr>
      <w:r w:rsidRPr="004C1673">
        <w:rPr>
          <w:b/>
          <w:bCs/>
        </w:rPr>
        <w:t>Szpital Wojewódzki w Poznaniu</w:t>
      </w:r>
    </w:p>
    <w:p w:rsidR="00A02E94" w:rsidRPr="004C1673" w:rsidRDefault="00326723" w:rsidP="00A02E94">
      <w:pPr>
        <w:spacing w:after="40"/>
        <w:rPr>
          <w:b/>
          <w:bCs/>
        </w:rPr>
      </w:pPr>
      <w:r w:rsidRPr="004C1673">
        <w:rPr>
          <w:b/>
          <w:bCs/>
        </w:rPr>
        <w:t>Dział Zamówień Publicznych</w:t>
      </w:r>
    </w:p>
    <w:p w:rsidR="00A02E94" w:rsidRPr="004C1673" w:rsidRDefault="00326723" w:rsidP="00A02E94">
      <w:r w:rsidRPr="004C1673">
        <w:t>Juraszów</w:t>
      </w:r>
      <w:r w:rsidR="00A02E94" w:rsidRPr="004C1673">
        <w:t xml:space="preserve"> </w:t>
      </w:r>
      <w:r w:rsidRPr="004C1673">
        <w:t>7/19</w:t>
      </w:r>
    </w:p>
    <w:p w:rsidR="00A02E94" w:rsidRPr="004C1673" w:rsidRDefault="00326723" w:rsidP="00A02E94">
      <w:r w:rsidRPr="004C1673">
        <w:t>60-479</w:t>
      </w:r>
      <w:r w:rsidR="00A02E94" w:rsidRPr="004C1673">
        <w:t xml:space="preserve"> </w:t>
      </w:r>
      <w:r w:rsidRPr="004C1673">
        <w:t>Poznań</w:t>
      </w:r>
    </w:p>
    <w:p w:rsidR="00A02E94" w:rsidRPr="004C1673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4C1673">
        <w:rPr>
          <w:b/>
        </w:rPr>
        <w:t>WYKONAWCY</w:t>
      </w:r>
    </w:p>
    <w:p w:rsidR="00A02E94" w:rsidRPr="004C1673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4C1673">
        <w:t>ubiegający się o zamówienie</w:t>
      </w:r>
    </w:p>
    <w:p w:rsidR="00A02E94" w:rsidRPr="004C1673" w:rsidRDefault="00A02E94" w:rsidP="00A02E94">
      <w:pPr>
        <w:pStyle w:val="Nagwek1"/>
        <w:spacing w:before="600"/>
        <w:rPr>
          <w:sz w:val="28"/>
        </w:rPr>
      </w:pPr>
      <w:r w:rsidRPr="004C1673">
        <w:rPr>
          <w:sz w:val="28"/>
        </w:rPr>
        <w:t>ZAWIADOMIENIE</w:t>
      </w:r>
    </w:p>
    <w:p w:rsidR="00A02E94" w:rsidRPr="004C1673" w:rsidRDefault="00A02E94" w:rsidP="00A02E94">
      <w:pPr>
        <w:spacing w:after="480"/>
        <w:jc w:val="center"/>
        <w:rPr>
          <w:b/>
          <w:sz w:val="28"/>
        </w:rPr>
      </w:pPr>
      <w:r w:rsidRPr="004C1673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326723" w:rsidRPr="004C1673" w:rsidTr="00860EA2">
        <w:trPr>
          <w:trHeight w:val="638"/>
        </w:trPr>
        <w:tc>
          <w:tcPr>
            <w:tcW w:w="959" w:type="dxa"/>
            <w:hideMark/>
          </w:tcPr>
          <w:p w:rsidR="00326723" w:rsidRPr="004C1673" w:rsidRDefault="00326723" w:rsidP="00860EA2">
            <w:pPr>
              <w:spacing w:after="60" w:line="276" w:lineRule="auto"/>
              <w:jc w:val="both"/>
            </w:pPr>
            <w:r w:rsidRPr="004C1673">
              <w:t>Dotyczy:</w:t>
            </w:r>
          </w:p>
        </w:tc>
        <w:tc>
          <w:tcPr>
            <w:tcW w:w="9261" w:type="dxa"/>
            <w:hideMark/>
          </w:tcPr>
          <w:p w:rsidR="00326723" w:rsidRPr="004C1673" w:rsidRDefault="00326723" w:rsidP="00860EA2">
            <w:pPr>
              <w:spacing w:after="60" w:line="276" w:lineRule="auto"/>
              <w:jc w:val="both"/>
            </w:pPr>
            <w:r w:rsidRPr="004C1673">
              <w:t>postępowania o udzielenie zamówienia publicznego, prowadzonego w trybie podstawowy</w:t>
            </w:r>
            <w:r w:rsidR="00634F89" w:rsidRPr="004C1673">
              <w:t>m</w:t>
            </w:r>
            <w:r w:rsidRPr="004C1673">
              <w:t xml:space="preserve"> bez negocjacji - art. 275 pkt. 1 ustawy Pzp</w:t>
            </w:r>
            <w:r w:rsidRPr="004C1673">
              <w:rPr>
                <w:b/>
              </w:rPr>
              <w:t xml:space="preserve"> </w:t>
            </w:r>
            <w:r w:rsidRPr="004C1673">
              <w:rPr>
                <w:bCs/>
              </w:rPr>
              <w:t>na</w:t>
            </w:r>
            <w:r w:rsidRPr="004C1673">
              <w:rPr>
                <w:b/>
              </w:rPr>
              <w:t xml:space="preserve"> </w:t>
            </w:r>
            <w:r w:rsidRPr="004C1673">
              <w:rPr>
                <w:bCs/>
              </w:rPr>
              <w:t>”</w:t>
            </w:r>
            <w:r w:rsidRPr="004C1673">
              <w:rPr>
                <w:b/>
                <w:bCs/>
              </w:rPr>
              <w:t>Sukcesywna  dostawa drobiu, mięsa wieprzowego, mrożonych owoców i warzyw, masła, ryb oraz serów i twarogu do Szpitala Wojewódzkiego w Poznaniu</w:t>
            </w:r>
            <w:r w:rsidRPr="004C1673">
              <w:rPr>
                <w:bCs/>
              </w:rPr>
              <w:t>”</w:t>
            </w:r>
            <w:r w:rsidRPr="004C1673">
              <w:rPr>
                <w:b/>
              </w:rPr>
              <w:t xml:space="preserve"> </w:t>
            </w:r>
            <w:r w:rsidRPr="004C1673">
              <w:rPr>
                <w:bCs/>
              </w:rPr>
              <w:t>– znak sprawy</w:t>
            </w:r>
            <w:r w:rsidRPr="004C1673">
              <w:rPr>
                <w:b/>
              </w:rPr>
              <w:t xml:space="preserve"> SZW/DZP/87/2022</w:t>
            </w:r>
            <w:r w:rsidRPr="004C1673">
              <w:rPr>
                <w:bCs/>
              </w:rPr>
              <w:t>.</w:t>
            </w:r>
          </w:p>
        </w:tc>
      </w:tr>
    </w:tbl>
    <w:p w:rsidR="00A02E94" w:rsidRPr="004C1673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4C1673">
        <w:t xml:space="preserve">Zamawiający, działając na podstawie art. 253 ust. 1 ustawy z dnia 11 września 2019r. Prawo zamówień publicznych </w:t>
      </w:r>
      <w:r w:rsidR="00326723" w:rsidRPr="004C1673">
        <w:t>(t.j. Dz. U. z 2022r. poz. 1710)</w:t>
      </w:r>
      <w:r w:rsidRPr="004C1673">
        <w:t>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326723" w:rsidRPr="004C1673" w:rsidTr="00860EA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Zakład Handlowo-Produkcyjny, Masarstwo-Wędliniarstwo Sławomir Kraft</w:t>
            </w:r>
          </w:p>
          <w:p w:rsidR="004C1673" w:rsidRPr="004C1673" w:rsidRDefault="004C1673" w:rsidP="004C1673">
            <w:pPr>
              <w:rPr>
                <w:sz w:val="22"/>
                <w:szCs w:val="22"/>
              </w:rPr>
            </w:pPr>
            <w:r w:rsidRPr="004C1673">
              <w:rPr>
                <w:sz w:val="22"/>
                <w:szCs w:val="22"/>
              </w:rPr>
              <w:t xml:space="preserve">ul. Leśna 18 </w:t>
            </w:r>
          </w:p>
          <w:p w:rsidR="004C1673" w:rsidRDefault="004C1673" w:rsidP="004C1673">
            <w:pPr>
              <w:jc w:val="both"/>
            </w:pPr>
            <w:r w:rsidRPr="004C1673">
              <w:rPr>
                <w:sz w:val="22"/>
                <w:szCs w:val="22"/>
              </w:rPr>
              <w:t>64-710 Połajewo</w:t>
            </w:r>
            <w:r w:rsidRPr="004C1673">
              <w:t xml:space="preserve"> </w:t>
            </w:r>
          </w:p>
          <w:p w:rsidR="004C1673" w:rsidRDefault="004C1673" w:rsidP="004C1673">
            <w:pPr>
              <w:jc w:val="both"/>
            </w:pPr>
          </w:p>
          <w:p w:rsidR="00634F89" w:rsidRPr="004C1673" w:rsidRDefault="00634F89" w:rsidP="004C1673">
            <w:pPr>
              <w:jc w:val="both"/>
              <w:rPr>
                <w:bCs/>
              </w:rPr>
            </w:pPr>
            <w:r w:rsidRPr="004C1673">
              <w:t xml:space="preserve">Zadanie nr 1: Drób P, za cenę brutto </w:t>
            </w:r>
            <w:r w:rsidRPr="004C1673">
              <w:rPr>
                <w:b/>
              </w:rPr>
              <w:t>227 470.00 zł</w:t>
            </w:r>
            <w:r w:rsidRPr="004C1673">
              <w:rPr>
                <w:bCs/>
              </w:rPr>
              <w:t>.</w:t>
            </w:r>
          </w:p>
          <w:p w:rsidR="00326723" w:rsidRPr="004C1673" w:rsidRDefault="00634F89" w:rsidP="00860EA2">
            <w:pPr>
              <w:spacing w:before="120" w:line="276" w:lineRule="auto"/>
              <w:jc w:val="both"/>
              <w:rPr>
                <w:color w:val="000000"/>
              </w:rPr>
            </w:pPr>
            <w:r w:rsidRPr="004C1673">
              <w:rPr>
                <w:b/>
                <w:bCs/>
                <w:color w:val="000000"/>
              </w:rPr>
              <w:t>U</w:t>
            </w:r>
            <w:r w:rsidR="00326723" w:rsidRPr="004C1673">
              <w:rPr>
                <w:b/>
                <w:bCs/>
                <w:color w:val="000000"/>
              </w:rPr>
              <w:t>zasadnienie wyboru</w:t>
            </w:r>
            <w:r w:rsidR="00326723" w:rsidRPr="004C1673">
              <w:rPr>
                <w:color w:val="000000"/>
              </w:rPr>
              <w:t>:</w:t>
            </w:r>
          </w:p>
          <w:p w:rsidR="00326723" w:rsidRPr="004C1673" w:rsidRDefault="00634F89" w:rsidP="00860EA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4C1673">
              <w:t>Oferta spełnia wymagania formalno-prawne i jest zgodna z SWZ.</w:t>
            </w:r>
          </w:p>
        </w:tc>
      </w:tr>
      <w:tr w:rsidR="00326723" w:rsidRPr="004C1673" w:rsidTr="00860EA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Zakład Handlowo-Produkcyjny, Masarstwo-Wędliniarstwo Sławomir Kraft</w:t>
            </w:r>
          </w:p>
          <w:p w:rsidR="004C1673" w:rsidRPr="004C1673" w:rsidRDefault="004C1673" w:rsidP="004C1673">
            <w:pPr>
              <w:rPr>
                <w:sz w:val="22"/>
                <w:szCs w:val="22"/>
              </w:rPr>
            </w:pPr>
            <w:r w:rsidRPr="004C1673">
              <w:rPr>
                <w:sz w:val="22"/>
                <w:szCs w:val="22"/>
              </w:rPr>
              <w:t xml:space="preserve">ul. Leśna 18 </w:t>
            </w:r>
          </w:p>
          <w:p w:rsidR="004C1673" w:rsidRDefault="004C1673" w:rsidP="004C1673">
            <w:pPr>
              <w:jc w:val="both"/>
            </w:pPr>
            <w:r w:rsidRPr="004C1673">
              <w:rPr>
                <w:sz w:val="22"/>
                <w:szCs w:val="22"/>
              </w:rPr>
              <w:t>64-710 Połajewo</w:t>
            </w:r>
            <w:r w:rsidRPr="004C1673">
              <w:t xml:space="preserve"> </w:t>
            </w:r>
          </w:p>
          <w:p w:rsidR="004C1673" w:rsidRDefault="004C1673" w:rsidP="00634F89">
            <w:pPr>
              <w:jc w:val="both"/>
            </w:pPr>
          </w:p>
          <w:p w:rsidR="00634F89" w:rsidRPr="004C1673" w:rsidRDefault="00634F89" w:rsidP="00634F89">
            <w:pPr>
              <w:jc w:val="both"/>
              <w:rPr>
                <w:bCs/>
              </w:rPr>
            </w:pPr>
            <w:r w:rsidRPr="004C1673">
              <w:t xml:space="preserve">Zadanie nr 2: Drób K, za cenę brutto </w:t>
            </w:r>
            <w:r w:rsidRPr="004C1673">
              <w:rPr>
                <w:b/>
              </w:rPr>
              <w:t>46 807.50 zł</w:t>
            </w:r>
            <w:r w:rsidRPr="004C1673">
              <w:rPr>
                <w:bCs/>
              </w:rPr>
              <w:t>.</w:t>
            </w:r>
          </w:p>
          <w:p w:rsidR="00326723" w:rsidRPr="004C1673" w:rsidRDefault="00326723" w:rsidP="00860EA2">
            <w:pPr>
              <w:spacing w:before="120" w:line="276" w:lineRule="auto"/>
              <w:jc w:val="both"/>
              <w:rPr>
                <w:color w:val="000000"/>
              </w:rPr>
            </w:pPr>
            <w:r w:rsidRPr="004C1673">
              <w:rPr>
                <w:b/>
                <w:bCs/>
                <w:color w:val="000000"/>
              </w:rPr>
              <w:t>Uzasadnienie wyboru</w:t>
            </w:r>
            <w:r w:rsidRPr="004C1673">
              <w:rPr>
                <w:color w:val="000000"/>
              </w:rPr>
              <w:t>:</w:t>
            </w:r>
          </w:p>
          <w:p w:rsidR="00326723" w:rsidRPr="004C1673" w:rsidRDefault="00634F89" w:rsidP="00860EA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4C1673">
              <w:t>Oferta spełnia wymagania formalno-prawne i jest zgodna z SWZ.</w:t>
            </w:r>
          </w:p>
        </w:tc>
      </w:tr>
      <w:tr w:rsidR="00326723" w:rsidRPr="004C1673" w:rsidTr="00860EA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63" w:rsidRPr="004C1673" w:rsidRDefault="00A12663" w:rsidP="00A1266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Zakład Handlowo-Produkcyjny, Masarstwo-Wędliniarstwo Sławomir Kraft</w:t>
            </w:r>
          </w:p>
          <w:p w:rsidR="00A12663" w:rsidRPr="004C1673" w:rsidRDefault="00A12663" w:rsidP="00A12663">
            <w:pPr>
              <w:rPr>
                <w:sz w:val="22"/>
                <w:szCs w:val="22"/>
              </w:rPr>
            </w:pPr>
            <w:r w:rsidRPr="004C1673">
              <w:rPr>
                <w:sz w:val="22"/>
                <w:szCs w:val="22"/>
              </w:rPr>
              <w:t xml:space="preserve">ul. Leśna 18 </w:t>
            </w:r>
          </w:p>
          <w:p w:rsidR="00A12663" w:rsidRDefault="00A12663" w:rsidP="00A12663">
            <w:pPr>
              <w:jc w:val="both"/>
            </w:pPr>
            <w:r w:rsidRPr="004C1673">
              <w:rPr>
                <w:sz w:val="22"/>
                <w:szCs w:val="22"/>
              </w:rPr>
              <w:t>64-710 Połajewo</w:t>
            </w:r>
            <w:r w:rsidRPr="004C1673">
              <w:t xml:space="preserve"> </w:t>
            </w:r>
          </w:p>
          <w:p w:rsidR="004C1673" w:rsidRDefault="004C1673" w:rsidP="004C1673"/>
          <w:p w:rsidR="00326723" w:rsidRPr="004C1673" w:rsidRDefault="00634F89" w:rsidP="004C1673">
            <w:pPr>
              <w:rPr>
                <w:sz w:val="22"/>
                <w:szCs w:val="22"/>
              </w:rPr>
            </w:pPr>
            <w:r w:rsidRPr="004C1673">
              <w:t xml:space="preserve">Zadanie nr 3: Mięso wieprzowe P, </w:t>
            </w:r>
            <w:r w:rsidR="00326723" w:rsidRPr="004C1673">
              <w:t xml:space="preserve">za cenę brutto </w:t>
            </w:r>
            <w:r w:rsidR="00326723" w:rsidRPr="004C1673">
              <w:rPr>
                <w:b/>
              </w:rPr>
              <w:t>23</w:t>
            </w:r>
            <w:r w:rsidR="00A12663">
              <w:rPr>
                <w:b/>
              </w:rPr>
              <w:t>4</w:t>
            </w:r>
            <w:r w:rsidR="00326723" w:rsidRPr="004C1673">
              <w:rPr>
                <w:b/>
              </w:rPr>
              <w:t xml:space="preserve"> </w:t>
            </w:r>
            <w:r w:rsidR="00A12663">
              <w:rPr>
                <w:b/>
              </w:rPr>
              <w:t>0</w:t>
            </w:r>
            <w:r w:rsidR="00326723" w:rsidRPr="004C1673">
              <w:rPr>
                <w:b/>
              </w:rPr>
              <w:t>00.00 zł</w:t>
            </w:r>
            <w:r w:rsidR="00326723" w:rsidRPr="004C1673">
              <w:rPr>
                <w:bCs/>
              </w:rPr>
              <w:t>.</w:t>
            </w:r>
          </w:p>
          <w:p w:rsidR="00326723" w:rsidRPr="004C1673" w:rsidRDefault="00326723" w:rsidP="00860EA2">
            <w:pPr>
              <w:spacing w:before="120" w:line="276" w:lineRule="auto"/>
              <w:jc w:val="both"/>
              <w:rPr>
                <w:color w:val="000000"/>
              </w:rPr>
            </w:pPr>
            <w:r w:rsidRPr="004C1673">
              <w:rPr>
                <w:b/>
                <w:bCs/>
                <w:color w:val="000000"/>
              </w:rPr>
              <w:t>Uzasadnienie wyboru</w:t>
            </w:r>
            <w:r w:rsidRPr="004C1673">
              <w:rPr>
                <w:color w:val="000000"/>
              </w:rPr>
              <w:t>:</w:t>
            </w:r>
          </w:p>
          <w:p w:rsidR="00326723" w:rsidRPr="004C1673" w:rsidRDefault="00634F89" w:rsidP="00860EA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4C1673">
              <w:t>Oferta spełnia wymagania formalno-prawne i jest zgodna z SWZ.</w:t>
            </w:r>
          </w:p>
        </w:tc>
      </w:tr>
      <w:tr w:rsidR="00326723" w:rsidRPr="004C1673" w:rsidTr="00860EA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lastRenderedPageBreak/>
              <w:t>PPHU "JOHN" Paweł John</w:t>
            </w:r>
          </w:p>
          <w:p w:rsidR="004C1673" w:rsidRDefault="004C1673" w:rsidP="004C1673">
            <w:r w:rsidRPr="004C1673">
              <w:rPr>
                <w:sz w:val="22"/>
                <w:szCs w:val="22"/>
              </w:rPr>
              <w:t xml:space="preserve">Grotniki, ul Źródlana 5 </w:t>
            </w:r>
            <w:r>
              <w:rPr>
                <w:sz w:val="22"/>
                <w:szCs w:val="22"/>
              </w:rPr>
              <w:br/>
            </w:r>
            <w:r w:rsidRPr="004C1673">
              <w:rPr>
                <w:sz w:val="22"/>
                <w:szCs w:val="22"/>
              </w:rPr>
              <w:t>64-140 Włoszakowice</w:t>
            </w:r>
            <w:r w:rsidRPr="004C1673">
              <w:t xml:space="preserve"> </w:t>
            </w:r>
          </w:p>
          <w:p w:rsidR="00634F89" w:rsidRPr="004C1673" w:rsidRDefault="00634F89" w:rsidP="00634F89">
            <w:pPr>
              <w:spacing w:before="120" w:after="240"/>
              <w:jc w:val="both"/>
            </w:pPr>
            <w:r w:rsidRPr="004C1673">
              <w:t xml:space="preserve">Zadanie nr 4: Mięso wieprzowe K, za cenę brutto </w:t>
            </w:r>
            <w:r w:rsidRPr="004C1673">
              <w:rPr>
                <w:b/>
              </w:rPr>
              <w:t>103 060.00 zł</w:t>
            </w:r>
          </w:p>
          <w:p w:rsidR="00326723" w:rsidRPr="004C1673" w:rsidRDefault="00326723" w:rsidP="00860EA2">
            <w:pPr>
              <w:spacing w:before="120" w:line="276" w:lineRule="auto"/>
              <w:jc w:val="both"/>
              <w:rPr>
                <w:color w:val="000000"/>
              </w:rPr>
            </w:pPr>
            <w:r w:rsidRPr="004C1673">
              <w:rPr>
                <w:b/>
                <w:bCs/>
                <w:color w:val="000000"/>
              </w:rPr>
              <w:t>Uzasadnienie wyboru</w:t>
            </w:r>
            <w:r w:rsidRPr="004C1673">
              <w:rPr>
                <w:color w:val="000000"/>
              </w:rPr>
              <w:t>:</w:t>
            </w:r>
          </w:p>
          <w:p w:rsidR="00326723" w:rsidRPr="004C1673" w:rsidRDefault="00634F89" w:rsidP="00860EA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4C1673">
              <w:t>Oferta spełnia wymagania formalno-prawne i jest zgodna z SWZ.</w:t>
            </w:r>
          </w:p>
        </w:tc>
      </w:tr>
      <w:tr w:rsidR="00326723" w:rsidRPr="004C1673" w:rsidTr="00860EA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Healthy Food MD Sp. z o.o.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55 Pułku Piechoty 34 </w:t>
            </w:r>
          </w:p>
          <w:p w:rsidR="004C1673" w:rsidRDefault="004C1673" w:rsidP="004C1673">
            <w:pPr>
              <w:jc w:val="both"/>
            </w:pPr>
            <w:r w:rsidRPr="00F16E42">
              <w:rPr>
                <w:sz w:val="22"/>
                <w:szCs w:val="22"/>
              </w:rPr>
              <w:t>64-100 Leszno</w:t>
            </w:r>
            <w:r w:rsidRPr="004C1673">
              <w:t xml:space="preserve"> </w:t>
            </w:r>
          </w:p>
          <w:p w:rsidR="004C1673" w:rsidRDefault="004C1673" w:rsidP="004C1673">
            <w:pPr>
              <w:jc w:val="both"/>
            </w:pPr>
          </w:p>
          <w:p w:rsidR="00634F89" w:rsidRPr="004C1673" w:rsidRDefault="00634F89" w:rsidP="004C1673">
            <w:pPr>
              <w:jc w:val="both"/>
              <w:rPr>
                <w:bCs/>
              </w:rPr>
            </w:pPr>
            <w:r w:rsidRPr="004C1673">
              <w:t xml:space="preserve">Zadanie nr 5: Mrożone owoce i warzywa P, za cenę brutto </w:t>
            </w:r>
            <w:r w:rsidRPr="004C1673">
              <w:rPr>
                <w:b/>
              </w:rPr>
              <w:t>124 123.80 zł</w:t>
            </w:r>
            <w:r w:rsidRPr="004C1673">
              <w:rPr>
                <w:bCs/>
              </w:rPr>
              <w:t>.</w:t>
            </w:r>
          </w:p>
          <w:p w:rsidR="00326723" w:rsidRPr="004C1673" w:rsidRDefault="00326723" w:rsidP="00860EA2">
            <w:pPr>
              <w:spacing w:before="120" w:line="276" w:lineRule="auto"/>
              <w:jc w:val="both"/>
              <w:rPr>
                <w:color w:val="000000"/>
              </w:rPr>
            </w:pPr>
            <w:r w:rsidRPr="004C1673">
              <w:rPr>
                <w:b/>
                <w:bCs/>
                <w:color w:val="000000"/>
              </w:rPr>
              <w:t>Uzasadnienie wyboru</w:t>
            </w:r>
            <w:r w:rsidRPr="004C1673">
              <w:rPr>
                <w:color w:val="000000"/>
              </w:rPr>
              <w:t>:</w:t>
            </w:r>
          </w:p>
          <w:p w:rsidR="00326723" w:rsidRPr="004C1673" w:rsidRDefault="00634F89" w:rsidP="00860EA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4C1673">
              <w:t>Oferta spełnia wymagania formalno-prawne i jest zgodna z SWZ.</w:t>
            </w:r>
          </w:p>
        </w:tc>
      </w:tr>
      <w:tr w:rsidR="00326723" w:rsidRPr="004C1673" w:rsidTr="00860EA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Healthy Food MD Sp. z o.o.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55 Pułku Piechoty 34 </w:t>
            </w:r>
          </w:p>
          <w:p w:rsidR="004C1673" w:rsidRDefault="004C1673" w:rsidP="004C1673">
            <w:pPr>
              <w:jc w:val="both"/>
            </w:pPr>
            <w:r w:rsidRPr="00F16E42">
              <w:rPr>
                <w:sz w:val="22"/>
                <w:szCs w:val="22"/>
              </w:rPr>
              <w:t>64-100 Leszno</w:t>
            </w:r>
            <w:r w:rsidRPr="004C1673">
              <w:t xml:space="preserve"> </w:t>
            </w:r>
          </w:p>
          <w:p w:rsidR="00326723" w:rsidRPr="004C1673" w:rsidRDefault="00634F89" w:rsidP="00634F89">
            <w:pPr>
              <w:spacing w:before="120" w:after="240"/>
              <w:jc w:val="both"/>
            </w:pPr>
            <w:r w:rsidRPr="004C1673">
              <w:t xml:space="preserve">Zadanie nr 6: Mrożone owoce i warzywa K, </w:t>
            </w:r>
            <w:r w:rsidR="00326723" w:rsidRPr="004C1673">
              <w:t xml:space="preserve">za cenę brutto </w:t>
            </w:r>
            <w:r w:rsidR="00326723" w:rsidRPr="004C1673">
              <w:rPr>
                <w:b/>
              </w:rPr>
              <w:t>33 828.50 zł</w:t>
            </w:r>
            <w:r w:rsidR="00326723" w:rsidRPr="004C1673">
              <w:rPr>
                <w:bCs/>
              </w:rPr>
              <w:t>.</w:t>
            </w:r>
          </w:p>
          <w:p w:rsidR="00326723" w:rsidRPr="004C1673" w:rsidRDefault="00326723" w:rsidP="00860EA2">
            <w:pPr>
              <w:spacing w:before="120" w:line="276" w:lineRule="auto"/>
              <w:jc w:val="both"/>
              <w:rPr>
                <w:color w:val="000000"/>
              </w:rPr>
            </w:pPr>
            <w:r w:rsidRPr="004C1673">
              <w:rPr>
                <w:b/>
                <w:bCs/>
                <w:color w:val="000000"/>
              </w:rPr>
              <w:t>Uzasadnienie wyboru</w:t>
            </w:r>
            <w:r w:rsidRPr="004C1673">
              <w:rPr>
                <w:color w:val="000000"/>
              </w:rPr>
              <w:t>:</w:t>
            </w:r>
          </w:p>
          <w:p w:rsidR="00326723" w:rsidRPr="004C1673" w:rsidRDefault="00634F89" w:rsidP="00860EA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4C1673">
              <w:t>Oferta spełnia wymagania formalno-prawne i jest zgodna z SWZ.</w:t>
            </w:r>
          </w:p>
        </w:tc>
      </w:tr>
      <w:tr w:rsidR="00326723" w:rsidRPr="004C1673" w:rsidTr="00860EA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:rsidR="004C1673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Ludowa 122 </w:t>
            </w:r>
          </w:p>
          <w:p w:rsidR="004C1673" w:rsidRPr="004C1673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18-200 Wysokie Mazowieckie</w:t>
            </w:r>
          </w:p>
          <w:p w:rsidR="00326723" w:rsidRPr="004C1673" w:rsidRDefault="00634F89" w:rsidP="00634F89">
            <w:pPr>
              <w:spacing w:before="120" w:after="240"/>
              <w:jc w:val="both"/>
            </w:pPr>
            <w:r w:rsidRPr="004C1673">
              <w:t xml:space="preserve">Zadanie nr 7: Masło, </w:t>
            </w:r>
            <w:r w:rsidR="00326723" w:rsidRPr="004C1673">
              <w:t xml:space="preserve">za cenę brutto </w:t>
            </w:r>
            <w:r w:rsidR="00326723" w:rsidRPr="004C1673">
              <w:rPr>
                <w:b/>
              </w:rPr>
              <w:t>309 400.00 zł</w:t>
            </w:r>
            <w:r w:rsidR="00326723" w:rsidRPr="004C1673">
              <w:rPr>
                <w:bCs/>
              </w:rPr>
              <w:t>.</w:t>
            </w:r>
          </w:p>
          <w:p w:rsidR="00326723" w:rsidRPr="004C1673" w:rsidRDefault="00326723" w:rsidP="00860EA2">
            <w:pPr>
              <w:spacing w:before="120" w:line="276" w:lineRule="auto"/>
              <w:jc w:val="both"/>
              <w:rPr>
                <w:color w:val="000000"/>
              </w:rPr>
            </w:pPr>
            <w:r w:rsidRPr="004C1673">
              <w:rPr>
                <w:b/>
                <w:bCs/>
                <w:color w:val="000000"/>
              </w:rPr>
              <w:t>Uzasadnienie wyboru</w:t>
            </w:r>
            <w:r w:rsidRPr="004C1673">
              <w:rPr>
                <w:color w:val="000000"/>
              </w:rPr>
              <w:t>:</w:t>
            </w:r>
          </w:p>
          <w:p w:rsidR="00326723" w:rsidRPr="004C1673" w:rsidRDefault="00634F89" w:rsidP="00860EA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4C1673">
              <w:t>Oferta spełnia wymagania formalno-prawne i jest zgodna z SWZ.</w:t>
            </w:r>
          </w:p>
        </w:tc>
      </w:tr>
      <w:tr w:rsidR="00326723" w:rsidRPr="004C1673" w:rsidTr="00860EA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Healthy Food MD Sp. z o.o.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55 Pułku Piechoty 34 </w:t>
            </w:r>
          </w:p>
          <w:p w:rsidR="004C1673" w:rsidRDefault="004C1673" w:rsidP="004C1673">
            <w:pPr>
              <w:jc w:val="both"/>
            </w:pPr>
            <w:r w:rsidRPr="00F16E42">
              <w:rPr>
                <w:sz w:val="22"/>
                <w:szCs w:val="22"/>
              </w:rPr>
              <w:t>64-100 Leszno</w:t>
            </w:r>
            <w:r w:rsidRPr="004C1673">
              <w:t xml:space="preserve"> </w:t>
            </w:r>
          </w:p>
          <w:p w:rsidR="00326723" w:rsidRPr="004C1673" w:rsidRDefault="00634F89" w:rsidP="00634F89">
            <w:pPr>
              <w:spacing w:before="120" w:after="240"/>
              <w:jc w:val="both"/>
            </w:pPr>
            <w:r w:rsidRPr="004C1673">
              <w:t xml:space="preserve">Zadanie nr 8: Ryby, </w:t>
            </w:r>
            <w:r w:rsidR="00326723" w:rsidRPr="004C1673">
              <w:t xml:space="preserve">za cenę brutto </w:t>
            </w:r>
            <w:r w:rsidR="00326723" w:rsidRPr="004C1673">
              <w:rPr>
                <w:b/>
              </w:rPr>
              <w:t>150 025.00 zł</w:t>
            </w:r>
            <w:r w:rsidR="00326723" w:rsidRPr="004C1673">
              <w:rPr>
                <w:bCs/>
              </w:rPr>
              <w:t>.</w:t>
            </w:r>
          </w:p>
          <w:p w:rsidR="00326723" w:rsidRPr="004C1673" w:rsidRDefault="00326723" w:rsidP="00860EA2">
            <w:pPr>
              <w:spacing w:before="120" w:line="276" w:lineRule="auto"/>
              <w:jc w:val="both"/>
              <w:rPr>
                <w:color w:val="000000"/>
              </w:rPr>
            </w:pPr>
            <w:r w:rsidRPr="004C1673">
              <w:rPr>
                <w:b/>
                <w:bCs/>
                <w:color w:val="000000"/>
              </w:rPr>
              <w:t>Uzasadnienie wyboru</w:t>
            </w:r>
            <w:r w:rsidRPr="004C1673">
              <w:rPr>
                <w:color w:val="000000"/>
              </w:rPr>
              <w:t>:</w:t>
            </w:r>
          </w:p>
          <w:p w:rsidR="00326723" w:rsidRPr="004C1673" w:rsidRDefault="00634F89" w:rsidP="00860EA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4C1673">
              <w:t>Oferta spełnia wymagania formalno-prawne i jest zgodna z SWZ.</w:t>
            </w:r>
          </w:p>
        </w:tc>
      </w:tr>
      <w:tr w:rsidR="00326723" w:rsidRPr="004C1673" w:rsidTr="00860EA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:rsidR="004C1673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Ludowa 122 </w:t>
            </w:r>
          </w:p>
          <w:p w:rsidR="004C1673" w:rsidRPr="004C1673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18-200 Wysokie Mazowieckie</w:t>
            </w:r>
          </w:p>
          <w:p w:rsidR="00326723" w:rsidRPr="004C1673" w:rsidRDefault="00634F89" w:rsidP="00634F89">
            <w:pPr>
              <w:spacing w:before="120" w:after="240"/>
              <w:jc w:val="both"/>
            </w:pPr>
            <w:r w:rsidRPr="004C1673">
              <w:t xml:space="preserve">Zadanie nr 9: Ser i twaróg P, </w:t>
            </w:r>
            <w:r w:rsidR="00326723" w:rsidRPr="004C1673">
              <w:t xml:space="preserve">za cenę brutto </w:t>
            </w:r>
            <w:r w:rsidR="00326723" w:rsidRPr="004C1673">
              <w:rPr>
                <w:b/>
              </w:rPr>
              <w:t>192 690.00 zł</w:t>
            </w:r>
            <w:r w:rsidR="00326723" w:rsidRPr="004C1673">
              <w:rPr>
                <w:bCs/>
              </w:rPr>
              <w:t>.</w:t>
            </w:r>
          </w:p>
          <w:p w:rsidR="00326723" w:rsidRPr="004C1673" w:rsidRDefault="00326723" w:rsidP="00860EA2">
            <w:pPr>
              <w:spacing w:before="120" w:line="276" w:lineRule="auto"/>
              <w:jc w:val="both"/>
              <w:rPr>
                <w:color w:val="000000"/>
              </w:rPr>
            </w:pPr>
            <w:r w:rsidRPr="004C1673">
              <w:rPr>
                <w:b/>
                <w:bCs/>
                <w:color w:val="000000"/>
              </w:rPr>
              <w:t>Uzasadnienie wyboru</w:t>
            </w:r>
            <w:r w:rsidRPr="004C1673">
              <w:rPr>
                <w:color w:val="000000"/>
              </w:rPr>
              <w:t>:</w:t>
            </w:r>
          </w:p>
          <w:p w:rsidR="00326723" w:rsidRPr="004C1673" w:rsidRDefault="00634F89" w:rsidP="00860EA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4C1673">
              <w:t>Oferta spełnia wymagania formalno-prawne i jest zgodna z SWZ.</w:t>
            </w:r>
          </w:p>
        </w:tc>
      </w:tr>
      <w:tr w:rsidR="00326723" w:rsidRPr="004C1673" w:rsidTr="00860EA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lastRenderedPageBreak/>
              <w:t>Spółdzielnia Mleczarska MLEKOVITA</w:t>
            </w:r>
          </w:p>
          <w:p w:rsidR="004C1673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Ludowa 122 </w:t>
            </w:r>
          </w:p>
          <w:p w:rsidR="004C1673" w:rsidRPr="004C1673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18-200 Wysokie Mazowieckie</w:t>
            </w:r>
          </w:p>
          <w:p w:rsidR="00326723" w:rsidRPr="004C1673" w:rsidRDefault="00634F89" w:rsidP="00634F89">
            <w:pPr>
              <w:spacing w:before="120" w:after="240"/>
              <w:jc w:val="both"/>
            </w:pPr>
            <w:r w:rsidRPr="004C1673">
              <w:t xml:space="preserve">Zadanie nr 10: Ser i twaróg K, </w:t>
            </w:r>
            <w:r w:rsidR="00326723" w:rsidRPr="004C1673">
              <w:t xml:space="preserve">za cenę brutto </w:t>
            </w:r>
            <w:r w:rsidR="00326723" w:rsidRPr="004C1673">
              <w:rPr>
                <w:b/>
              </w:rPr>
              <w:t>42 243.00 zł</w:t>
            </w:r>
            <w:r w:rsidR="00326723" w:rsidRPr="004C1673">
              <w:rPr>
                <w:bCs/>
              </w:rPr>
              <w:t>.</w:t>
            </w:r>
          </w:p>
          <w:p w:rsidR="00326723" w:rsidRPr="004C1673" w:rsidRDefault="00326723" w:rsidP="00860EA2">
            <w:pPr>
              <w:spacing w:before="120" w:line="276" w:lineRule="auto"/>
              <w:jc w:val="both"/>
              <w:rPr>
                <w:color w:val="000000"/>
              </w:rPr>
            </w:pPr>
            <w:r w:rsidRPr="004C1673">
              <w:rPr>
                <w:b/>
                <w:bCs/>
                <w:color w:val="000000"/>
              </w:rPr>
              <w:t>Uzasadnienie wyboru</w:t>
            </w:r>
            <w:r w:rsidRPr="004C1673">
              <w:rPr>
                <w:color w:val="000000"/>
              </w:rPr>
              <w:t>:</w:t>
            </w:r>
          </w:p>
          <w:p w:rsidR="00326723" w:rsidRPr="004C1673" w:rsidRDefault="00634F89" w:rsidP="00860EA2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4C1673">
              <w:t>Oferta spełnia wymagania formalno-prawne i jest zgodna z SWZ.</w:t>
            </w:r>
          </w:p>
        </w:tc>
      </w:tr>
    </w:tbl>
    <w:p w:rsidR="00A02E94" w:rsidRPr="004C1673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4C1673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814"/>
        <w:gridCol w:w="1955"/>
        <w:gridCol w:w="1560"/>
      </w:tblGrid>
      <w:tr w:rsidR="00A02E94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4C1673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4C1673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4C1673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4C1673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4C1673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4C1673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4C1673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4C1673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Drób P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Zakład Handlowo-Produkcyjny, Masarstwo-Wędliniarstwo Sławomir Kraft</w:t>
            </w:r>
          </w:p>
          <w:p w:rsidR="004C1673" w:rsidRPr="004C1673" w:rsidRDefault="004C1673" w:rsidP="004C1673">
            <w:pPr>
              <w:rPr>
                <w:sz w:val="22"/>
                <w:szCs w:val="22"/>
              </w:rPr>
            </w:pPr>
            <w:r w:rsidRPr="004C1673">
              <w:rPr>
                <w:sz w:val="22"/>
                <w:szCs w:val="22"/>
              </w:rPr>
              <w:t xml:space="preserve">ul. Leśna 18 </w:t>
            </w:r>
          </w:p>
          <w:p w:rsidR="004C1673" w:rsidRDefault="004C1673" w:rsidP="004C1673">
            <w:pPr>
              <w:jc w:val="both"/>
            </w:pPr>
            <w:r w:rsidRPr="004C1673">
              <w:rPr>
                <w:sz w:val="22"/>
                <w:szCs w:val="22"/>
              </w:rPr>
              <w:t>64-710 Połajewo</w:t>
            </w:r>
            <w:r w:rsidRPr="004C1673">
              <w:t xml:space="preserve"> </w:t>
            </w:r>
          </w:p>
          <w:p w:rsidR="00326723" w:rsidRPr="004C1673" w:rsidRDefault="00326723" w:rsidP="00860EA2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100,00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2 - Drób K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Zakład Handlowo-Produkcyjny, Masarstwo-Wędliniarstwo Sławomir Kraft</w:t>
            </w:r>
          </w:p>
          <w:p w:rsidR="004C1673" w:rsidRPr="004C1673" w:rsidRDefault="004C1673" w:rsidP="004C1673">
            <w:pPr>
              <w:rPr>
                <w:sz w:val="22"/>
                <w:szCs w:val="22"/>
              </w:rPr>
            </w:pPr>
            <w:r w:rsidRPr="004C1673">
              <w:rPr>
                <w:sz w:val="22"/>
                <w:szCs w:val="22"/>
              </w:rPr>
              <w:t xml:space="preserve">ul. Leśna 18 </w:t>
            </w:r>
          </w:p>
          <w:p w:rsidR="004C1673" w:rsidRDefault="004C1673" w:rsidP="004C1673">
            <w:pPr>
              <w:jc w:val="both"/>
            </w:pPr>
            <w:r w:rsidRPr="004C1673">
              <w:rPr>
                <w:sz w:val="22"/>
                <w:szCs w:val="22"/>
              </w:rPr>
              <w:t>64-710 Połajewo</w:t>
            </w:r>
            <w:r w:rsidRPr="004C1673">
              <w:t xml:space="preserve"> </w:t>
            </w:r>
          </w:p>
          <w:p w:rsidR="00326723" w:rsidRPr="004C1673" w:rsidRDefault="00326723" w:rsidP="00860EA2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100,00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3 - Mięso wieprzowe P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Zakład Handlowo-Produkcyjny, Masarstwo-Wędliniarstwo Sławomir Kraft</w:t>
            </w:r>
          </w:p>
          <w:p w:rsidR="004C1673" w:rsidRPr="004C1673" w:rsidRDefault="004C1673" w:rsidP="004C1673">
            <w:pPr>
              <w:rPr>
                <w:sz w:val="22"/>
                <w:szCs w:val="22"/>
              </w:rPr>
            </w:pPr>
            <w:r w:rsidRPr="004C1673">
              <w:rPr>
                <w:sz w:val="22"/>
                <w:szCs w:val="22"/>
              </w:rPr>
              <w:t xml:space="preserve">ul. Leśna 18 </w:t>
            </w:r>
          </w:p>
          <w:p w:rsidR="004C1673" w:rsidRDefault="004C1673" w:rsidP="004C1673">
            <w:pPr>
              <w:jc w:val="both"/>
            </w:pPr>
            <w:r w:rsidRPr="004C1673">
              <w:rPr>
                <w:sz w:val="22"/>
                <w:szCs w:val="22"/>
              </w:rPr>
              <w:t>64-710 Połajewo</w:t>
            </w:r>
            <w:r w:rsidRPr="004C1673">
              <w:t xml:space="preserve"> </w:t>
            </w:r>
          </w:p>
          <w:p w:rsidR="00326723" w:rsidRPr="004C1673" w:rsidRDefault="00326723" w:rsidP="00860EA2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100,00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3 - Mięso wieprzowe P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PPHU "JOHN" Paweł John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Grotniki, ul Źródlana 5 </w:t>
            </w:r>
          </w:p>
          <w:p w:rsidR="00326723" w:rsidRPr="004C1673" w:rsidRDefault="004C1673" w:rsidP="004C1673">
            <w:pPr>
              <w:spacing w:after="40"/>
              <w:rPr>
                <w:color w:val="000000"/>
                <w:sz w:val="20"/>
                <w:szCs w:val="20"/>
              </w:rPr>
            </w:pPr>
            <w:r w:rsidRPr="00F16E42">
              <w:rPr>
                <w:sz w:val="22"/>
                <w:szCs w:val="22"/>
              </w:rPr>
              <w:t>64-140 Włoszakowice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- 99.32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99,32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4 - Mięso wieprzowe K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PPHU "JOHN" Paweł John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Grotniki, ul Źródlana 5 </w:t>
            </w:r>
          </w:p>
          <w:p w:rsidR="00326723" w:rsidRPr="004C1673" w:rsidRDefault="004C1673" w:rsidP="004C1673">
            <w:pPr>
              <w:spacing w:after="40"/>
              <w:rPr>
                <w:color w:val="000000"/>
                <w:sz w:val="20"/>
                <w:szCs w:val="20"/>
              </w:rPr>
            </w:pPr>
            <w:r w:rsidRPr="00F16E42">
              <w:rPr>
                <w:sz w:val="22"/>
                <w:szCs w:val="22"/>
              </w:rPr>
              <w:t>64-140 Włoszakowice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100,00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4 - Mięso wieprzowe K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Zakład Handlowo-Produkcyjny, Masarstwo-Wędliniarstwo Sławomir Kraft</w:t>
            </w:r>
          </w:p>
          <w:p w:rsidR="004C1673" w:rsidRPr="004C1673" w:rsidRDefault="004C1673" w:rsidP="004C1673">
            <w:pPr>
              <w:rPr>
                <w:sz w:val="22"/>
                <w:szCs w:val="22"/>
              </w:rPr>
            </w:pPr>
            <w:r w:rsidRPr="004C1673">
              <w:rPr>
                <w:sz w:val="22"/>
                <w:szCs w:val="22"/>
              </w:rPr>
              <w:t xml:space="preserve">ul. Leśna 18 </w:t>
            </w:r>
          </w:p>
          <w:p w:rsidR="004C1673" w:rsidRDefault="004C1673" w:rsidP="004C1673">
            <w:pPr>
              <w:jc w:val="both"/>
            </w:pPr>
            <w:r w:rsidRPr="004C1673">
              <w:rPr>
                <w:sz w:val="22"/>
                <w:szCs w:val="22"/>
              </w:rPr>
              <w:t>64-710 Połajewo</w:t>
            </w:r>
            <w:r w:rsidRPr="004C1673">
              <w:t xml:space="preserve"> </w:t>
            </w:r>
          </w:p>
          <w:p w:rsidR="00326723" w:rsidRPr="004C1673" w:rsidRDefault="00326723" w:rsidP="00860EA2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- 95.47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95,47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5 - Mrożone owoce i warzywa P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Healthy Food MD Sp. z o.o.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55 Pułku Piechoty 34 </w:t>
            </w:r>
          </w:p>
          <w:p w:rsidR="00326723" w:rsidRPr="004C1673" w:rsidRDefault="004C1673" w:rsidP="004C1673">
            <w:pPr>
              <w:spacing w:after="40"/>
              <w:rPr>
                <w:color w:val="000000"/>
                <w:sz w:val="20"/>
                <w:szCs w:val="20"/>
              </w:rPr>
            </w:pPr>
            <w:r w:rsidRPr="00F16E42">
              <w:rPr>
                <w:sz w:val="22"/>
                <w:szCs w:val="22"/>
              </w:rPr>
              <w:t>64-100 Leszno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100,00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5 - Mrożone owoce i warzywa P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WALKOWIAK Sp. z o.o.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Szkolna 3 </w:t>
            </w:r>
          </w:p>
          <w:p w:rsidR="00326723" w:rsidRPr="004C1673" w:rsidRDefault="004C1673" w:rsidP="004C1673">
            <w:pPr>
              <w:spacing w:after="40"/>
              <w:rPr>
                <w:color w:val="000000"/>
                <w:sz w:val="20"/>
                <w:szCs w:val="20"/>
              </w:rPr>
            </w:pPr>
            <w:r w:rsidRPr="00F16E42">
              <w:rPr>
                <w:sz w:val="22"/>
                <w:szCs w:val="22"/>
              </w:rPr>
              <w:t>64-553 Grzebienisko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- 41.40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41,40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6 - Mrożone owoce i warzywa K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Healthy Food MD Sp. z o.o.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55 Pułku Piechoty 34 </w:t>
            </w:r>
          </w:p>
          <w:p w:rsidR="00326723" w:rsidRPr="004C1673" w:rsidRDefault="004C1673" w:rsidP="004C1673">
            <w:pPr>
              <w:spacing w:after="40"/>
              <w:rPr>
                <w:color w:val="000000"/>
                <w:sz w:val="20"/>
                <w:szCs w:val="20"/>
              </w:rPr>
            </w:pPr>
            <w:r w:rsidRPr="00F16E42">
              <w:rPr>
                <w:sz w:val="22"/>
                <w:szCs w:val="22"/>
              </w:rPr>
              <w:t>64-100 Leszno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100,00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6 - Mrożone owoce i warzywa K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WALKOWIAK Sp. z o.o.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lastRenderedPageBreak/>
              <w:t xml:space="preserve">ul. Szkolna 3 </w:t>
            </w:r>
          </w:p>
          <w:p w:rsidR="00326723" w:rsidRPr="004C1673" w:rsidRDefault="004C1673" w:rsidP="004C1673">
            <w:pPr>
              <w:spacing w:after="40"/>
              <w:rPr>
                <w:color w:val="000000"/>
                <w:sz w:val="20"/>
                <w:szCs w:val="20"/>
              </w:rPr>
            </w:pPr>
            <w:r w:rsidRPr="00F16E42">
              <w:rPr>
                <w:sz w:val="22"/>
                <w:szCs w:val="22"/>
              </w:rPr>
              <w:t>64-553 Grzebienisko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lastRenderedPageBreak/>
              <w:t>1 - Cena - 40.67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40,67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7 - Masło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:rsidR="004C1673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Ludowa 122 </w:t>
            </w:r>
          </w:p>
          <w:p w:rsidR="00326723" w:rsidRPr="004C1673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100,00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7 - Masło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Healthy Food MD Sp. z o.o.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55 Pułku Piechoty 34 </w:t>
            </w:r>
          </w:p>
          <w:p w:rsidR="00326723" w:rsidRPr="004C1673" w:rsidRDefault="004C1673" w:rsidP="004C1673">
            <w:pPr>
              <w:spacing w:after="40"/>
              <w:rPr>
                <w:color w:val="000000"/>
                <w:sz w:val="20"/>
                <w:szCs w:val="20"/>
              </w:rPr>
            </w:pPr>
            <w:r w:rsidRPr="00F16E42">
              <w:rPr>
                <w:sz w:val="22"/>
                <w:szCs w:val="22"/>
              </w:rPr>
              <w:t>64-100 Leszno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- 98.55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98,55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7 - Masło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Okręgowa Spółdzielnia Mleczarska w Śremie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Mickiewicza 9 </w:t>
            </w:r>
          </w:p>
          <w:p w:rsidR="00326723" w:rsidRPr="004C1673" w:rsidRDefault="004C1673" w:rsidP="004C1673">
            <w:pPr>
              <w:spacing w:after="40"/>
              <w:rPr>
                <w:color w:val="000000"/>
                <w:sz w:val="20"/>
                <w:szCs w:val="20"/>
              </w:rPr>
            </w:pPr>
            <w:r w:rsidRPr="00F16E42">
              <w:rPr>
                <w:sz w:val="22"/>
                <w:szCs w:val="22"/>
              </w:rPr>
              <w:t>63-100 Śrem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- 97.14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97,14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8 - Ryby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Healthy Food MD Sp. z o.o.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55 Pułku Piechoty 34 </w:t>
            </w:r>
          </w:p>
          <w:p w:rsidR="00326723" w:rsidRPr="004C1673" w:rsidRDefault="004C1673" w:rsidP="004C1673">
            <w:pPr>
              <w:spacing w:after="40"/>
              <w:rPr>
                <w:color w:val="000000"/>
                <w:sz w:val="20"/>
                <w:szCs w:val="20"/>
              </w:rPr>
            </w:pPr>
            <w:r w:rsidRPr="00F16E42">
              <w:rPr>
                <w:sz w:val="22"/>
                <w:szCs w:val="22"/>
              </w:rPr>
              <w:t>64-100 Leszno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100,00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8 - Ryby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WALKOWIAK Sp. z o.o.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Szkolna 3 </w:t>
            </w:r>
          </w:p>
          <w:p w:rsidR="00326723" w:rsidRPr="004C1673" w:rsidRDefault="004C1673" w:rsidP="004C1673">
            <w:pPr>
              <w:spacing w:after="40"/>
              <w:rPr>
                <w:color w:val="000000"/>
                <w:sz w:val="20"/>
                <w:szCs w:val="20"/>
              </w:rPr>
            </w:pPr>
            <w:r w:rsidRPr="00F16E42">
              <w:rPr>
                <w:sz w:val="22"/>
                <w:szCs w:val="22"/>
              </w:rPr>
              <w:t>64-553 Grzebienisko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- 48.25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48,25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9 - Ser i twaróg P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:rsidR="004C1673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Ludowa 122 </w:t>
            </w:r>
          </w:p>
          <w:p w:rsidR="00326723" w:rsidRPr="004C1673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100,00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9 - Ser i twaróg P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Okręgowa Spółdzielnia Mleczarska w Śremie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Mickiewicza 9 </w:t>
            </w:r>
          </w:p>
          <w:p w:rsidR="00326723" w:rsidRPr="004C1673" w:rsidRDefault="004C1673" w:rsidP="004C1673">
            <w:pPr>
              <w:spacing w:after="40"/>
              <w:rPr>
                <w:color w:val="000000"/>
                <w:sz w:val="20"/>
                <w:szCs w:val="20"/>
              </w:rPr>
            </w:pPr>
            <w:r w:rsidRPr="00F16E42">
              <w:rPr>
                <w:sz w:val="22"/>
                <w:szCs w:val="22"/>
              </w:rPr>
              <w:t>63-100 Śrem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- 98.41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98,41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9 - Ser i twaróg P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Healthy Food MD Sp. z o.o.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55 Pułku Piechoty 34 </w:t>
            </w:r>
          </w:p>
          <w:p w:rsidR="00326723" w:rsidRPr="004C1673" w:rsidRDefault="004C1673" w:rsidP="004C1673">
            <w:pPr>
              <w:spacing w:after="40"/>
              <w:rPr>
                <w:color w:val="000000"/>
                <w:sz w:val="20"/>
                <w:szCs w:val="20"/>
              </w:rPr>
            </w:pPr>
            <w:r w:rsidRPr="00F16E42">
              <w:rPr>
                <w:sz w:val="22"/>
                <w:szCs w:val="22"/>
              </w:rPr>
              <w:t>64-100 Leszno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- 73.64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73,64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10 - Ser i twaróg K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:rsidR="004C1673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Ludowa 122 </w:t>
            </w:r>
          </w:p>
          <w:p w:rsidR="00326723" w:rsidRPr="004C1673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100,00</w:t>
            </w:r>
          </w:p>
        </w:tc>
      </w:tr>
      <w:tr w:rsidR="00326723" w:rsidRPr="004C1673" w:rsidTr="004C167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10 - Ser i twaróg K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673" w:rsidRPr="004C1673" w:rsidRDefault="004C1673" w:rsidP="004C1673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4C1673">
              <w:rPr>
                <w:b/>
                <w:bCs/>
                <w:sz w:val="22"/>
                <w:szCs w:val="22"/>
              </w:rPr>
              <w:t>WALKOWIAK Sp. z o.o.</w:t>
            </w:r>
          </w:p>
          <w:p w:rsidR="004C1673" w:rsidRPr="00F16E42" w:rsidRDefault="004C1673" w:rsidP="004C1673">
            <w:pPr>
              <w:rPr>
                <w:sz w:val="22"/>
                <w:szCs w:val="22"/>
              </w:rPr>
            </w:pPr>
            <w:r w:rsidRPr="00F16E42">
              <w:rPr>
                <w:sz w:val="22"/>
                <w:szCs w:val="22"/>
              </w:rPr>
              <w:t xml:space="preserve">ul. Szkolna 3 </w:t>
            </w:r>
          </w:p>
          <w:p w:rsidR="00326723" w:rsidRPr="004C1673" w:rsidRDefault="004C1673" w:rsidP="004C1673">
            <w:pPr>
              <w:spacing w:after="40"/>
              <w:rPr>
                <w:color w:val="000000"/>
                <w:sz w:val="20"/>
                <w:szCs w:val="20"/>
              </w:rPr>
            </w:pPr>
            <w:r w:rsidRPr="00F16E42">
              <w:rPr>
                <w:sz w:val="22"/>
                <w:szCs w:val="22"/>
              </w:rPr>
              <w:t>64-553 Grzebienisko</w:t>
            </w:r>
            <w:r w:rsidRPr="004C1673">
              <w:rPr>
                <w:sz w:val="20"/>
                <w:szCs w:val="20"/>
              </w:rPr>
              <w:t xml:space="preserve"> </w:t>
            </w:r>
            <w:r w:rsidR="00326723" w:rsidRPr="004C1673">
              <w:rPr>
                <w:sz w:val="20"/>
                <w:szCs w:val="20"/>
              </w:rPr>
              <w:t>64-553 Grzebienisko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723" w:rsidRPr="004C1673" w:rsidRDefault="00326723" w:rsidP="00860EA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>1 - Cena - 51.95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723" w:rsidRPr="004C1673" w:rsidRDefault="00326723" w:rsidP="00860EA2">
            <w:pPr>
              <w:jc w:val="center"/>
              <w:rPr>
                <w:color w:val="000000"/>
                <w:sz w:val="20"/>
                <w:szCs w:val="20"/>
              </w:rPr>
            </w:pPr>
            <w:r w:rsidRPr="004C1673">
              <w:rPr>
                <w:sz w:val="20"/>
                <w:szCs w:val="20"/>
              </w:rPr>
              <w:t xml:space="preserve">  51,95</w:t>
            </w:r>
          </w:p>
        </w:tc>
      </w:tr>
    </w:tbl>
    <w:p w:rsidR="00A02E94" w:rsidRPr="004C1673" w:rsidRDefault="00A02E94" w:rsidP="00A02E94">
      <w:pPr>
        <w:spacing w:before="120"/>
        <w:jc w:val="both"/>
        <w:rPr>
          <w:color w:val="000000"/>
        </w:rPr>
      </w:pPr>
    </w:p>
    <w:p w:rsidR="00A02E94" w:rsidRPr="004C1673" w:rsidRDefault="00A02E94" w:rsidP="00A02E94">
      <w:pPr>
        <w:spacing w:after="120"/>
        <w:jc w:val="both"/>
        <w:rPr>
          <w:color w:val="000000"/>
        </w:rPr>
      </w:pPr>
      <w:r w:rsidRPr="004C1673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4C1673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4C1673" w:rsidRDefault="00A02E94" w:rsidP="005C35EA">
            <w:pPr>
              <w:spacing w:before="60" w:after="60"/>
              <w:jc w:val="center"/>
              <w:rPr>
                <w:b/>
              </w:rPr>
            </w:pPr>
            <w:r w:rsidRPr="004C1673">
              <w:rPr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4C1673" w:rsidRDefault="00A02E94" w:rsidP="005C35EA">
            <w:pPr>
              <w:spacing w:before="60" w:after="60"/>
              <w:jc w:val="center"/>
              <w:rPr>
                <w:b/>
              </w:rPr>
            </w:pPr>
            <w:r w:rsidRPr="004C1673">
              <w:rPr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4C1673" w:rsidRDefault="00A02E94" w:rsidP="005C35EA">
            <w:pPr>
              <w:spacing w:before="60" w:after="60"/>
              <w:jc w:val="center"/>
              <w:rPr>
                <w:b/>
              </w:rPr>
            </w:pPr>
            <w:r w:rsidRPr="004C1673">
              <w:rPr>
                <w:b/>
              </w:rPr>
              <w:t>Uzasadnienie odrzucenia oferty</w:t>
            </w:r>
          </w:p>
        </w:tc>
      </w:tr>
      <w:tr w:rsidR="00A02E94" w:rsidRPr="004C1673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4C1673" w:rsidRDefault="00A02E94" w:rsidP="005C35EA">
            <w:pPr>
              <w:spacing w:before="40"/>
              <w:jc w:val="center"/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4C1673" w:rsidRDefault="00A02E94" w:rsidP="005C35EA">
            <w:pPr>
              <w:spacing w:before="60" w:after="40"/>
              <w:rPr>
                <w:b/>
                <w:bCs/>
              </w:rPr>
            </w:pPr>
          </w:p>
          <w:p w:rsidR="00A02E94" w:rsidRPr="008120D8" w:rsidRDefault="004C1673" w:rsidP="005C35EA">
            <w:pPr>
              <w:rPr>
                <w:b/>
                <w:bCs/>
                <w:sz w:val="22"/>
                <w:szCs w:val="22"/>
              </w:rPr>
            </w:pPr>
            <w:r w:rsidRPr="008120D8">
              <w:rPr>
                <w:b/>
                <w:bCs/>
                <w:sz w:val="22"/>
                <w:szCs w:val="22"/>
              </w:rPr>
              <w:t>BRUNO TASSI Sp. z o.o.</w:t>
            </w:r>
          </w:p>
          <w:p w:rsidR="004C1673" w:rsidRDefault="008120D8" w:rsidP="005C35EA">
            <w:r>
              <w:t>u</w:t>
            </w:r>
            <w:r w:rsidR="004C1673">
              <w:t>l. Stani</w:t>
            </w:r>
            <w:r>
              <w:t>ewicka 12</w:t>
            </w:r>
          </w:p>
          <w:p w:rsidR="008120D8" w:rsidRPr="004C1673" w:rsidRDefault="008120D8" w:rsidP="005C35EA">
            <w:r>
              <w:t>03-310 Warszawa</w:t>
            </w:r>
          </w:p>
          <w:p w:rsidR="00A02E94" w:rsidRPr="004C1673" w:rsidRDefault="00A02E94" w:rsidP="005C35EA">
            <w:pPr>
              <w:spacing w:after="60"/>
            </w:pPr>
            <w:r w:rsidRPr="004C1673"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74F32" w:rsidRPr="004C1673" w:rsidRDefault="00E74F32" w:rsidP="00E74F32">
            <w:pPr>
              <w:spacing w:before="60" w:after="40"/>
            </w:pPr>
            <w:r w:rsidRPr="004C1673">
              <w:rPr>
                <w:b/>
                <w:bCs/>
              </w:rPr>
              <w:t>Art. 226 ust. 1 pkt 1</w:t>
            </w:r>
            <w:r w:rsidRPr="004C1673">
              <w:t xml:space="preserve"> ustawy Pzp – została złożona po terminie składania ofert</w:t>
            </w:r>
          </w:p>
          <w:p w:rsidR="00E74F32" w:rsidRPr="004C1673" w:rsidRDefault="00E74F32" w:rsidP="00E74F32">
            <w:pPr>
              <w:spacing w:before="60" w:after="40"/>
            </w:pPr>
            <w:r w:rsidRPr="004C1673">
              <w:rPr>
                <w:u w:val="single"/>
              </w:rPr>
              <w:t>Uzasadnienie:</w:t>
            </w:r>
            <w:r w:rsidRPr="004C1673">
              <w:t xml:space="preserve"> Oferta Wykonawcy BRUNO TASSI Sp. z o.o., ul. Staniewicka 12, 03-310 Warszawa, wpłynęła do Zamawiającego w dniu 02.01.2023 r., o godz. 09:20. Natomiast termin składania ofert wyznaczony był na dzień 02.01.2023 r. do godz. 09:00.</w:t>
            </w:r>
          </w:p>
          <w:p w:rsidR="00A02E94" w:rsidRPr="004C1673" w:rsidRDefault="00A02E94" w:rsidP="00E74F32">
            <w:pPr>
              <w:spacing w:after="60"/>
              <w:jc w:val="both"/>
            </w:pPr>
          </w:p>
        </w:tc>
      </w:tr>
    </w:tbl>
    <w:p w:rsidR="00A02E94" w:rsidRPr="004C1673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A02E94" w:rsidRPr="004C1673" w:rsidRDefault="00A02E94" w:rsidP="00A02E94">
      <w:pPr>
        <w:spacing w:after="40" w:line="276" w:lineRule="auto"/>
        <w:jc w:val="both"/>
      </w:pPr>
      <w:r w:rsidRPr="004C1673">
        <w:t>Informacja o terminie zawarcia umowy:</w:t>
      </w:r>
    </w:p>
    <w:p w:rsidR="00A02E94" w:rsidRPr="004C1673" w:rsidRDefault="00A02E94" w:rsidP="00A02E94">
      <w:pPr>
        <w:spacing w:after="120" w:line="276" w:lineRule="auto"/>
        <w:jc w:val="both"/>
      </w:pPr>
      <w:r w:rsidRPr="004C1673">
        <w:t xml:space="preserve">Umowa w sprawie zamówienia publicznego, zgodnie z art. 308 ust. 2 ustawy Pzp, zostanie zawarta, z uwzględnieniem art. 577 ustawy Pzp, w terminie </w:t>
      </w:r>
      <w:r w:rsidR="00326723" w:rsidRPr="004C1673">
        <w:t xml:space="preserve">nie krótszym niż </w:t>
      </w:r>
      <w:r w:rsidR="00E65E72">
        <w:t>5</w:t>
      </w:r>
      <w:r w:rsidR="00326723" w:rsidRPr="004C1673">
        <w:t xml:space="preserve"> dni od dnia przesłania niniejszego zawiadomienia o wyborze najkorzystniejszej oferty.</w:t>
      </w:r>
    </w:p>
    <w:p w:rsidR="00A02E94" w:rsidRPr="004C1673" w:rsidRDefault="00A02E94" w:rsidP="00A02E94">
      <w:pPr>
        <w:spacing w:line="276" w:lineRule="auto"/>
        <w:jc w:val="both"/>
      </w:pPr>
      <w:r w:rsidRPr="004C1673">
        <w:t>Umowa w sprawie zamówienia publicznego może być zawarta przed upływem terminu, o którym mowa powyżej, jeżeli zachodzą okoliczności wymienione w art. 308 ust. 3 ustawy Pzp.</w:t>
      </w:r>
    </w:p>
    <w:p w:rsidR="00A02E94" w:rsidRPr="004C1673" w:rsidRDefault="00A02E94" w:rsidP="00A02E94">
      <w:pPr>
        <w:spacing w:line="360" w:lineRule="auto"/>
        <w:jc w:val="both"/>
        <w:rPr>
          <w:bCs/>
        </w:rPr>
      </w:pPr>
    </w:p>
    <w:bookmarkEnd w:id="0"/>
    <w:p w:rsidR="00BA7367" w:rsidRDefault="00BA7367" w:rsidP="00BA7367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BA7367" w:rsidRDefault="00BA7367" w:rsidP="00BA736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BA7367" w:rsidRDefault="00BA7367" w:rsidP="00BA736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BA7367" w:rsidRDefault="00BA7367" w:rsidP="00BA7367">
      <w:pPr>
        <w:ind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8642B3" w:rsidRPr="004C1673" w:rsidRDefault="008642B3" w:rsidP="00A02E94"/>
    <w:sectPr w:rsidR="008642B3" w:rsidRPr="004C167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11BD0" w:rsidRDefault="00611BD0">
      <w:r>
        <w:separator/>
      </w:r>
    </w:p>
  </w:endnote>
  <w:endnote w:type="continuationSeparator" w:id="0">
    <w:p w:rsidR="00611BD0" w:rsidRDefault="00611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11BD0" w:rsidRDefault="00611BD0">
      <w:r>
        <w:separator/>
      </w:r>
    </w:p>
  </w:footnote>
  <w:footnote w:type="continuationSeparator" w:id="0">
    <w:p w:rsidR="00611BD0" w:rsidRDefault="00611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BD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26723"/>
    <w:rsid w:val="003445A0"/>
    <w:rsid w:val="003A0AFC"/>
    <w:rsid w:val="003D611C"/>
    <w:rsid w:val="00431C0B"/>
    <w:rsid w:val="00437CAD"/>
    <w:rsid w:val="004657DA"/>
    <w:rsid w:val="004B2665"/>
    <w:rsid w:val="004C1673"/>
    <w:rsid w:val="004C3459"/>
    <w:rsid w:val="004E324A"/>
    <w:rsid w:val="004E7234"/>
    <w:rsid w:val="0054734E"/>
    <w:rsid w:val="00596EA3"/>
    <w:rsid w:val="00596FD7"/>
    <w:rsid w:val="005B73D9"/>
    <w:rsid w:val="005C35EA"/>
    <w:rsid w:val="005E5BFF"/>
    <w:rsid w:val="005F2CB0"/>
    <w:rsid w:val="00607F9B"/>
    <w:rsid w:val="00611BD0"/>
    <w:rsid w:val="00634F89"/>
    <w:rsid w:val="00644DCB"/>
    <w:rsid w:val="00657C1E"/>
    <w:rsid w:val="006E3089"/>
    <w:rsid w:val="00712C39"/>
    <w:rsid w:val="00756CDA"/>
    <w:rsid w:val="007E2ACC"/>
    <w:rsid w:val="007E68C5"/>
    <w:rsid w:val="008120D8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12663"/>
    <w:rsid w:val="00A91321"/>
    <w:rsid w:val="00AA02AC"/>
    <w:rsid w:val="00B32D12"/>
    <w:rsid w:val="00B464D3"/>
    <w:rsid w:val="00B8185B"/>
    <w:rsid w:val="00BA7367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648C6"/>
    <w:rsid w:val="00E65E72"/>
    <w:rsid w:val="00E74F32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8B52FE"/>
  <w15:chartTrackingRefBased/>
  <w15:docId w15:val="{F010256E-55EF-4C4B-8A44-0193214A9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5</Pages>
  <Words>1055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2023-01-13T12:43:00Z</cp:lastPrinted>
  <dcterms:created xsi:type="dcterms:W3CDTF">2023-01-13T12:04:00Z</dcterms:created>
  <dcterms:modified xsi:type="dcterms:W3CDTF">2023-01-13T13:15:00Z</dcterms:modified>
</cp:coreProperties>
</file>