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3639A" w14:textId="77777777" w:rsidR="00D665F5" w:rsidRPr="00283F55" w:rsidRDefault="00C700E7" w:rsidP="00283F55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283F55">
        <w:rPr>
          <w:rFonts w:ascii="Arial" w:hAnsi="Arial" w:cs="Arial"/>
          <w:sz w:val="22"/>
          <w:szCs w:val="22"/>
        </w:rPr>
        <w:t>Poznań</w:t>
      </w:r>
      <w:r w:rsidR="00D665F5" w:rsidRPr="00283F55">
        <w:rPr>
          <w:rFonts w:ascii="Arial" w:hAnsi="Arial" w:cs="Arial"/>
          <w:sz w:val="22"/>
          <w:szCs w:val="22"/>
        </w:rPr>
        <w:t xml:space="preserve"> dnia: </w:t>
      </w:r>
      <w:r w:rsidRPr="00283F55">
        <w:rPr>
          <w:rFonts w:ascii="Arial" w:hAnsi="Arial" w:cs="Arial"/>
          <w:sz w:val="22"/>
          <w:szCs w:val="22"/>
        </w:rPr>
        <w:t>2023-01-16</w:t>
      </w:r>
    </w:p>
    <w:p w14:paraId="25FC327A" w14:textId="77777777" w:rsidR="00C700E7" w:rsidRPr="00283F55" w:rsidRDefault="00C700E7" w:rsidP="00283F55">
      <w:pPr>
        <w:rPr>
          <w:rFonts w:ascii="Arial" w:hAnsi="Arial" w:cs="Arial"/>
          <w:b/>
          <w:bCs/>
          <w:sz w:val="22"/>
          <w:szCs w:val="22"/>
        </w:rPr>
      </w:pPr>
      <w:r w:rsidRPr="00283F55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7292665" w14:textId="77777777" w:rsidR="00D665F5" w:rsidRPr="00283F55" w:rsidRDefault="00C700E7" w:rsidP="00283F55">
      <w:pPr>
        <w:rPr>
          <w:rFonts w:ascii="Arial" w:hAnsi="Arial" w:cs="Arial"/>
          <w:b/>
          <w:bCs/>
          <w:sz w:val="22"/>
          <w:szCs w:val="22"/>
        </w:rPr>
      </w:pPr>
      <w:r w:rsidRPr="00283F5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60B2D3BF" w14:textId="77777777" w:rsidR="00D665F5" w:rsidRPr="00283F55" w:rsidRDefault="00C700E7" w:rsidP="00283F55">
      <w:pPr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Juraszów</w:t>
      </w:r>
      <w:r w:rsidR="00D665F5" w:rsidRPr="00283F55">
        <w:rPr>
          <w:rFonts w:ascii="Arial" w:hAnsi="Arial" w:cs="Arial"/>
          <w:sz w:val="22"/>
          <w:szCs w:val="22"/>
        </w:rPr>
        <w:t xml:space="preserve"> </w:t>
      </w:r>
      <w:r w:rsidRPr="00283F55">
        <w:rPr>
          <w:rFonts w:ascii="Arial" w:hAnsi="Arial" w:cs="Arial"/>
          <w:sz w:val="22"/>
          <w:szCs w:val="22"/>
        </w:rPr>
        <w:t>7/19</w:t>
      </w:r>
    </w:p>
    <w:p w14:paraId="4772252C" w14:textId="77777777" w:rsidR="00D665F5" w:rsidRPr="00283F55" w:rsidRDefault="00C700E7" w:rsidP="00283F55">
      <w:pPr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60-479</w:t>
      </w:r>
      <w:r w:rsidR="00D665F5" w:rsidRPr="00283F55">
        <w:rPr>
          <w:rFonts w:ascii="Arial" w:hAnsi="Arial" w:cs="Arial"/>
          <w:sz w:val="22"/>
          <w:szCs w:val="22"/>
        </w:rPr>
        <w:t xml:space="preserve"> </w:t>
      </w:r>
      <w:r w:rsidRPr="00283F55">
        <w:rPr>
          <w:rFonts w:ascii="Arial" w:hAnsi="Arial" w:cs="Arial"/>
          <w:sz w:val="22"/>
          <w:szCs w:val="22"/>
        </w:rPr>
        <w:t>Poznań</w:t>
      </w:r>
    </w:p>
    <w:p w14:paraId="292F85DE" w14:textId="77777777" w:rsidR="00D665F5" w:rsidRPr="00283F55" w:rsidRDefault="00D665F5" w:rsidP="00283F5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1F2F6EBE" w14:textId="77777777" w:rsidR="00A80738" w:rsidRPr="00283F55" w:rsidRDefault="00D665F5" w:rsidP="00283F5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Znak sprawy:</w:t>
      </w:r>
      <w:r w:rsidRPr="00283F55">
        <w:rPr>
          <w:rFonts w:ascii="Arial" w:hAnsi="Arial" w:cs="Arial"/>
          <w:b/>
          <w:sz w:val="22"/>
          <w:szCs w:val="22"/>
        </w:rPr>
        <w:t xml:space="preserve"> </w:t>
      </w:r>
      <w:r w:rsidR="00C700E7" w:rsidRPr="00283F55">
        <w:rPr>
          <w:rFonts w:ascii="Arial" w:hAnsi="Arial" w:cs="Arial"/>
          <w:b/>
          <w:sz w:val="22"/>
          <w:szCs w:val="22"/>
        </w:rPr>
        <w:t>SZW/DZP/106/2022</w:t>
      </w:r>
      <w:r w:rsidR="00A80738" w:rsidRPr="00283F55">
        <w:rPr>
          <w:rFonts w:ascii="Arial" w:hAnsi="Arial" w:cs="Arial"/>
          <w:sz w:val="22"/>
          <w:szCs w:val="22"/>
        </w:rPr>
        <w:tab/>
        <w:t xml:space="preserve"> </w:t>
      </w:r>
    </w:p>
    <w:p w14:paraId="79B8215F" w14:textId="77777777" w:rsidR="00A80738" w:rsidRPr="00283F55" w:rsidRDefault="00A80738" w:rsidP="00283F5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7E53C1D" w14:textId="77777777" w:rsidR="00A80738" w:rsidRPr="00283F55" w:rsidRDefault="00A80738" w:rsidP="00283F5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03FEF17" w14:textId="77777777" w:rsidR="00A80738" w:rsidRPr="00283F55" w:rsidRDefault="00A80738" w:rsidP="00283F5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FC414EE" w14:textId="77777777" w:rsidR="00A80738" w:rsidRPr="00283F55" w:rsidRDefault="00A80738" w:rsidP="00283F5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283F55">
        <w:rPr>
          <w:rFonts w:ascii="Arial" w:hAnsi="Arial" w:cs="Arial"/>
          <w:b/>
          <w:spacing w:val="20"/>
          <w:sz w:val="28"/>
          <w:szCs w:val="28"/>
        </w:rPr>
        <w:t>INFORMACJA Z OTWARCIA OFERT</w:t>
      </w:r>
    </w:p>
    <w:p w14:paraId="3063C48E" w14:textId="53BF1C01" w:rsidR="00A80738" w:rsidRDefault="00A80738" w:rsidP="00283F5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65A23FFB" w14:textId="77777777" w:rsidR="000826BD" w:rsidRPr="00283F55" w:rsidRDefault="000826BD" w:rsidP="00283F5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7E784A1B" w14:textId="5E325DC0" w:rsidR="00C659E2" w:rsidRPr="00283F55" w:rsidRDefault="00C659E2" w:rsidP="00283F55">
      <w:pPr>
        <w:jc w:val="both"/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bCs/>
          <w:sz w:val="22"/>
          <w:szCs w:val="22"/>
        </w:rPr>
        <w:t xml:space="preserve">Dotyczy </w:t>
      </w:r>
      <w:r w:rsidRPr="00283F55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700E7" w:rsidRPr="00283F55">
        <w:rPr>
          <w:rFonts w:ascii="Arial" w:hAnsi="Arial" w:cs="Arial"/>
          <w:sz w:val="22"/>
          <w:szCs w:val="22"/>
        </w:rPr>
        <w:t>przetarg</w:t>
      </w:r>
      <w:r w:rsidR="00283F55" w:rsidRPr="00283F55">
        <w:rPr>
          <w:rFonts w:ascii="Arial" w:hAnsi="Arial" w:cs="Arial"/>
          <w:sz w:val="22"/>
          <w:szCs w:val="22"/>
        </w:rPr>
        <w:t>u</w:t>
      </w:r>
      <w:r w:rsidR="00C700E7" w:rsidRPr="00283F55">
        <w:rPr>
          <w:rFonts w:ascii="Arial" w:hAnsi="Arial" w:cs="Arial"/>
          <w:sz w:val="22"/>
          <w:szCs w:val="22"/>
        </w:rPr>
        <w:t xml:space="preserve"> nieograniczon</w:t>
      </w:r>
      <w:r w:rsidR="00283F55" w:rsidRPr="00283F55">
        <w:rPr>
          <w:rFonts w:ascii="Arial" w:hAnsi="Arial" w:cs="Arial"/>
          <w:sz w:val="22"/>
          <w:szCs w:val="22"/>
        </w:rPr>
        <w:t>ego</w:t>
      </w:r>
      <w:r w:rsidRPr="00283F55">
        <w:rPr>
          <w:rFonts w:ascii="Arial" w:hAnsi="Arial" w:cs="Arial"/>
          <w:sz w:val="22"/>
          <w:szCs w:val="22"/>
        </w:rPr>
        <w:t xml:space="preserve"> na:</w:t>
      </w:r>
    </w:p>
    <w:p w14:paraId="4D436870" w14:textId="77777777" w:rsidR="00283F55" w:rsidRPr="00283F55" w:rsidRDefault="00283F55" w:rsidP="00283F55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7BFFBCC" w14:textId="6B8B728A" w:rsidR="00A80738" w:rsidRPr="00283F55" w:rsidRDefault="00C700E7" w:rsidP="00283F55">
      <w:pPr>
        <w:pStyle w:val="Tekstpodstawowywcity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283F55">
        <w:rPr>
          <w:rFonts w:ascii="Arial" w:hAnsi="Arial" w:cs="Arial"/>
          <w:b/>
          <w:sz w:val="22"/>
          <w:szCs w:val="22"/>
        </w:rPr>
        <w:t xml:space="preserve">Świadczenie usług w zakresie transportu sanitarnego </w:t>
      </w:r>
      <w:r w:rsidR="00283F55" w:rsidRPr="00283F55">
        <w:rPr>
          <w:rFonts w:ascii="Arial" w:hAnsi="Arial" w:cs="Arial"/>
          <w:b/>
          <w:sz w:val="22"/>
          <w:szCs w:val="22"/>
        </w:rPr>
        <w:t>–</w:t>
      </w:r>
      <w:r w:rsidRPr="00283F55">
        <w:rPr>
          <w:rFonts w:ascii="Arial" w:hAnsi="Arial" w:cs="Arial"/>
          <w:b/>
          <w:sz w:val="22"/>
          <w:szCs w:val="22"/>
        </w:rPr>
        <w:t xml:space="preserve"> powtórka</w:t>
      </w:r>
    </w:p>
    <w:p w14:paraId="200A01EC" w14:textId="77777777" w:rsidR="00283F55" w:rsidRPr="00283F55" w:rsidRDefault="00283F55" w:rsidP="00283F55">
      <w:pPr>
        <w:pStyle w:val="Tekstpodstawowywcity"/>
        <w:ind w:firstLine="0"/>
        <w:jc w:val="center"/>
        <w:rPr>
          <w:rFonts w:ascii="Arial" w:hAnsi="Arial" w:cs="Arial"/>
          <w:sz w:val="22"/>
          <w:szCs w:val="22"/>
        </w:rPr>
      </w:pPr>
    </w:p>
    <w:p w14:paraId="4B2BA30A" w14:textId="20548555" w:rsidR="00D665F5" w:rsidRPr="00283F55" w:rsidRDefault="00D665F5" w:rsidP="00283F55">
      <w:pPr>
        <w:jc w:val="both"/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283F55">
        <w:rPr>
          <w:rFonts w:ascii="Arial" w:hAnsi="Arial" w:cs="Arial"/>
          <w:sz w:val="22"/>
          <w:szCs w:val="22"/>
        </w:rPr>
        <w:t>2</w:t>
      </w:r>
      <w:r w:rsidRPr="00283F55">
        <w:rPr>
          <w:rFonts w:ascii="Arial" w:hAnsi="Arial" w:cs="Arial"/>
          <w:sz w:val="22"/>
          <w:szCs w:val="22"/>
        </w:rPr>
        <w:t xml:space="preserve"> ust. 5 </w:t>
      </w:r>
      <w:r w:rsidRPr="00283F55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283F55">
        <w:rPr>
          <w:rFonts w:ascii="Arial" w:hAnsi="Arial" w:cs="Arial"/>
          <w:sz w:val="22"/>
          <w:szCs w:val="22"/>
        </w:rPr>
        <w:t xml:space="preserve"> </w:t>
      </w:r>
      <w:r w:rsidR="00C700E7" w:rsidRPr="00283F55">
        <w:rPr>
          <w:rFonts w:ascii="Arial" w:hAnsi="Arial" w:cs="Arial"/>
          <w:sz w:val="22"/>
          <w:szCs w:val="22"/>
        </w:rPr>
        <w:t>(</w:t>
      </w:r>
      <w:proofErr w:type="spellStart"/>
      <w:r w:rsidR="00C700E7" w:rsidRPr="00283F55">
        <w:rPr>
          <w:rFonts w:ascii="Arial" w:hAnsi="Arial" w:cs="Arial"/>
          <w:sz w:val="22"/>
          <w:szCs w:val="22"/>
        </w:rPr>
        <w:t>t.j</w:t>
      </w:r>
      <w:proofErr w:type="spellEnd"/>
      <w:r w:rsidR="00C700E7" w:rsidRPr="00283F55">
        <w:rPr>
          <w:rFonts w:ascii="Arial" w:hAnsi="Arial" w:cs="Arial"/>
          <w:sz w:val="22"/>
          <w:szCs w:val="22"/>
        </w:rPr>
        <w:t>. Dz. U. z 2022r. poz. 1710)</w:t>
      </w:r>
      <w:r w:rsidR="00490DC0" w:rsidRPr="00283F55">
        <w:rPr>
          <w:rFonts w:ascii="Arial" w:hAnsi="Arial" w:cs="Arial"/>
          <w:sz w:val="22"/>
          <w:szCs w:val="22"/>
        </w:rPr>
        <w:t xml:space="preserve"> </w:t>
      </w:r>
      <w:r w:rsidRPr="00283F55">
        <w:rPr>
          <w:rFonts w:ascii="Arial" w:hAnsi="Arial" w:cs="Arial"/>
          <w:sz w:val="22"/>
          <w:szCs w:val="22"/>
        </w:rPr>
        <w:t>udostępnia</w:t>
      </w:r>
      <w:r w:rsidR="00F95C33" w:rsidRPr="00283F55">
        <w:rPr>
          <w:rFonts w:ascii="Arial" w:hAnsi="Arial" w:cs="Arial"/>
          <w:sz w:val="22"/>
          <w:szCs w:val="22"/>
        </w:rPr>
        <w:t xml:space="preserve"> </w:t>
      </w:r>
      <w:r w:rsidR="004C7E9B" w:rsidRPr="00283F55">
        <w:rPr>
          <w:rFonts w:ascii="Arial" w:hAnsi="Arial" w:cs="Arial"/>
          <w:sz w:val="22"/>
          <w:szCs w:val="22"/>
        </w:rPr>
        <w:t>informacj</w:t>
      </w:r>
      <w:r w:rsidR="00577BC6" w:rsidRPr="00283F55">
        <w:rPr>
          <w:rFonts w:ascii="Arial" w:hAnsi="Arial" w:cs="Arial"/>
          <w:sz w:val="22"/>
          <w:szCs w:val="22"/>
        </w:rPr>
        <w:t>ę</w:t>
      </w:r>
      <w:r w:rsidR="00035488" w:rsidRPr="00283F55">
        <w:rPr>
          <w:rFonts w:ascii="Arial" w:hAnsi="Arial" w:cs="Arial"/>
          <w:sz w:val="22"/>
          <w:szCs w:val="22"/>
        </w:rPr>
        <w:t xml:space="preserve"> z otwarcia ofert</w:t>
      </w:r>
      <w:r w:rsidR="00577BC6" w:rsidRPr="00283F55">
        <w:rPr>
          <w:rFonts w:ascii="Arial" w:hAnsi="Arial" w:cs="Arial"/>
          <w:sz w:val="22"/>
          <w:szCs w:val="22"/>
        </w:rPr>
        <w:t>.</w:t>
      </w:r>
    </w:p>
    <w:p w14:paraId="758BEAAA" w14:textId="77777777" w:rsidR="00283F55" w:rsidRPr="00283F55" w:rsidRDefault="00283F55" w:rsidP="00283F55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59C1697E" w14:textId="44A05966" w:rsidR="00283F55" w:rsidRPr="00283F55" w:rsidRDefault="00283F55" w:rsidP="00283F55">
      <w:pPr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Zadanie 1 -</w:t>
      </w:r>
      <w:r>
        <w:rPr>
          <w:rFonts w:ascii="Arial" w:hAnsi="Arial" w:cs="Arial"/>
          <w:sz w:val="22"/>
          <w:szCs w:val="22"/>
        </w:rPr>
        <w:t xml:space="preserve"> </w:t>
      </w:r>
      <w:r w:rsidRPr="00283F55">
        <w:rPr>
          <w:rFonts w:ascii="Arial" w:hAnsi="Arial" w:cs="Arial"/>
          <w:sz w:val="22"/>
          <w:szCs w:val="22"/>
        </w:rPr>
        <w:t>1200000,00 zł brutto</w:t>
      </w:r>
    </w:p>
    <w:p w14:paraId="4962AF74" w14:textId="4D946652" w:rsidR="00283F55" w:rsidRPr="00283F55" w:rsidRDefault="00283F55" w:rsidP="00283F55">
      <w:pPr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Zadanie 2 -</w:t>
      </w:r>
      <w:r>
        <w:rPr>
          <w:rFonts w:ascii="Arial" w:hAnsi="Arial" w:cs="Arial"/>
          <w:sz w:val="22"/>
          <w:szCs w:val="22"/>
        </w:rPr>
        <w:t xml:space="preserve"> </w:t>
      </w:r>
      <w:r w:rsidRPr="00283F55">
        <w:rPr>
          <w:rFonts w:ascii="Arial" w:hAnsi="Arial" w:cs="Arial"/>
          <w:sz w:val="22"/>
          <w:szCs w:val="22"/>
        </w:rPr>
        <w:t>300000,00 zł brutto</w:t>
      </w:r>
    </w:p>
    <w:p w14:paraId="7B061737" w14:textId="40DAA434" w:rsidR="00283F55" w:rsidRPr="00283F55" w:rsidRDefault="00283F55" w:rsidP="00283F55">
      <w:pPr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Zadanie 3 -</w:t>
      </w:r>
      <w:r>
        <w:rPr>
          <w:rFonts w:ascii="Arial" w:hAnsi="Arial" w:cs="Arial"/>
          <w:sz w:val="22"/>
          <w:szCs w:val="22"/>
        </w:rPr>
        <w:t xml:space="preserve"> </w:t>
      </w:r>
      <w:r w:rsidRPr="00283F55">
        <w:rPr>
          <w:rFonts w:ascii="Arial" w:hAnsi="Arial" w:cs="Arial"/>
          <w:sz w:val="22"/>
          <w:szCs w:val="22"/>
        </w:rPr>
        <w:t>30000,00 zł brutto</w:t>
      </w:r>
    </w:p>
    <w:p w14:paraId="5A26E1C9" w14:textId="35C4C3D6" w:rsidR="00283F55" w:rsidRPr="00283F55" w:rsidRDefault="00283F55" w:rsidP="00283F55">
      <w:pPr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Zadanie 4 -</w:t>
      </w:r>
      <w:r>
        <w:rPr>
          <w:rFonts w:ascii="Arial" w:hAnsi="Arial" w:cs="Arial"/>
          <w:sz w:val="22"/>
          <w:szCs w:val="22"/>
        </w:rPr>
        <w:t xml:space="preserve"> </w:t>
      </w:r>
      <w:r w:rsidRPr="00283F55">
        <w:rPr>
          <w:rFonts w:ascii="Arial" w:hAnsi="Arial" w:cs="Arial"/>
          <w:sz w:val="22"/>
          <w:szCs w:val="22"/>
        </w:rPr>
        <w:t>73000,00 zł brutto</w:t>
      </w:r>
    </w:p>
    <w:p w14:paraId="3560348E" w14:textId="1F03F1B5" w:rsidR="00283F55" w:rsidRPr="00283F55" w:rsidRDefault="00283F55" w:rsidP="00283F55">
      <w:pPr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Zadanie 5 -</w:t>
      </w:r>
      <w:r>
        <w:rPr>
          <w:rFonts w:ascii="Arial" w:hAnsi="Arial" w:cs="Arial"/>
          <w:sz w:val="22"/>
          <w:szCs w:val="22"/>
        </w:rPr>
        <w:t xml:space="preserve"> </w:t>
      </w:r>
      <w:r w:rsidRPr="00283F55">
        <w:rPr>
          <w:rFonts w:ascii="Arial" w:hAnsi="Arial" w:cs="Arial"/>
          <w:sz w:val="22"/>
          <w:szCs w:val="22"/>
        </w:rPr>
        <w:t>24000,00 zł brutto</w:t>
      </w:r>
    </w:p>
    <w:p w14:paraId="5B3974F6" w14:textId="77777777" w:rsidR="00283F55" w:rsidRPr="00283F55" w:rsidRDefault="00283F55" w:rsidP="00283F55">
      <w:pPr>
        <w:jc w:val="both"/>
        <w:rPr>
          <w:rFonts w:ascii="Arial" w:hAnsi="Arial" w:cs="Arial"/>
          <w:sz w:val="22"/>
          <w:szCs w:val="22"/>
        </w:rPr>
      </w:pPr>
    </w:p>
    <w:p w14:paraId="641A9FFB" w14:textId="77777777" w:rsidR="00A80738" w:rsidRPr="00283F55" w:rsidRDefault="00D665F5" w:rsidP="00283F55">
      <w:pPr>
        <w:jc w:val="both"/>
        <w:rPr>
          <w:rFonts w:ascii="Arial" w:hAnsi="Arial" w:cs="Arial"/>
          <w:sz w:val="22"/>
          <w:szCs w:val="22"/>
        </w:rPr>
      </w:pPr>
      <w:r w:rsidRPr="00283F55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283F55">
        <w:rPr>
          <w:rFonts w:ascii="Arial" w:hAnsi="Arial" w:cs="Arial"/>
          <w:sz w:val="22"/>
          <w:szCs w:val="22"/>
        </w:rPr>
        <w:t xml:space="preserve"> w dniu </w:t>
      </w:r>
      <w:r w:rsidR="00C700E7" w:rsidRPr="00283F55">
        <w:rPr>
          <w:rFonts w:ascii="Arial" w:hAnsi="Arial" w:cs="Arial"/>
          <w:sz w:val="22"/>
          <w:szCs w:val="22"/>
        </w:rPr>
        <w:t>13/01/2023</w:t>
      </w:r>
      <w:r w:rsidR="00FF4AB1" w:rsidRPr="00283F55">
        <w:rPr>
          <w:rFonts w:ascii="Arial" w:hAnsi="Arial" w:cs="Arial"/>
          <w:sz w:val="22"/>
          <w:szCs w:val="22"/>
        </w:rPr>
        <w:t xml:space="preserve"> o godz. </w:t>
      </w:r>
      <w:r w:rsidR="00C700E7" w:rsidRPr="00283F55">
        <w:rPr>
          <w:rFonts w:ascii="Arial" w:hAnsi="Arial" w:cs="Arial"/>
          <w:sz w:val="22"/>
          <w:szCs w:val="22"/>
        </w:rPr>
        <w:t>10:00</w:t>
      </w:r>
      <w:r w:rsidRPr="00283F55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83F55" w14:paraId="01FAAAD0" w14:textId="77777777" w:rsidTr="00C82837">
        <w:tc>
          <w:tcPr>
            <w:tcW w:w="993" w:type="dxa"/>
            <w:shd w:val="clear" w:color="auto" w:fill="auto"/>
            <w:vAlign w:val="center"/>
          </w:tcPr>
          <w:p w14:paraId="6C7848DB" w14:textId="77777777" w:rsidR="006B27ED" w:rsidRPr="00283F55" w:rsidRDefault="006B27ED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8FF03E" w14:textId="77777777" w:rsidR="006B27ED" w:rsidRPr="00283F55" w:rsidRDefault="006B27ED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Nr</w:t>
            </w:r>
            <w:r w:rsidR="00C8283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6006FEF" w14:textId="77777777" w:rsidR="006B27ED" w:rsidRPr="00283F55" w:rsidRDefault="006B27ED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315DE" w14:textId="77777777" w:rsidR="006B27ED" w:rsidRPr="00283F55" w:rsidRDefault="006B27ED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C700E7" w:rsidRPr="00283F55" w14:paraId="5F50E45E" w14:textId="77777777" w:rsidTr="001B7D2A">
        <w:tc>
          <w:tcPr>
            <w:tcW w:w="993" w:type="dxa"/>
            <w:shd w:val="clear" w:color="auto" w:fill="auto"/>
            <w:vAlign w:val="center"/>
          </w:tcPr>
          <w:p w14:paraId="087793C8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6D0532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76D4012" w14:textId="6B3BAB2B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3F55">
              <w:rPr>
                <w:rFonts w:ascii="Arial" w:hAnsi="Arial" w:cs="Arial"/>
                <w:sz w:val="22"/>
                <w:szCs w:val="22"/>
              </w:rPr>
              <w:t>Gremedig</w:t>
            </w:r>
            <w:proofErr w:type="spellEnd"/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83F55">
              <w:rPr>
                <w:rFonts w:ascii="Arial" w:hAnsi="Arial" w:cs="Arial"/>
                <w:sz w:val="22"/>
                <w:szCs w:val="22"/>
              </w:rPr>
              <w:t>Sp. z o.o.</w:t>
            </w:r>
          </w:p>
          <w:p w14:paraId="653FD944" w14:textId="2D68A698" w:rsidR="00C700E7" w:rsidRPr="00283F55" w:rsidRDefault="00E06CE3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Teligi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21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D7EE0AA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42-215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7DC73A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1 897 500.00 zł</w:t>
            </w:r>
          </w:p>
        </w:tc>
      </w:tr>
      <w:tr w:rsidR="00C700E7" w:rsidRPr="00283F55" w14:paraId="79E60D10" w14:textId="77777777" w:rsidTr="001B7D2A">
        <w:tc>
          <w:tcPr>
            <w:tcW w:w="993" w:type="dxa"/>
            <w:shd w:val="clear" w:color="auto" w:fill="auto"/>
            <w:vAlign w:val="center"/>
          </w:tcPr>
          <w:p w14:paraId="3D55E45B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265AB7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5FA2194" w14:textId="77777777" w:rsidR="00283F55" w:rsidRDefault="00283F55" w:rsidP="00283F5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3F55">
              <w:rPr>
                <w:rFonts w:ascii="Arial" w:hAnsi="Arial" w:cs="Arial"/>
                <w:sz w:val="22"/>
                <w:szCs w:val="22"/>
              </w:rPr>
              <w:t>Gremedig</w:t>
            </w:r>
            <w:proofErr w:type="spellEnd"/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Sp. 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o.o</w:t>
            </w:r>
            <w:proofErr w:type="spellEnd"/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0460F24" w14:textId="40D7AF30" w:rsidR="00C700E7" w:rsidRPr="00283F55" w:rsidRDefault="00E06CE3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Teligi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21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ABF8AA8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42-215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3719D0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500 000.00 zł</w:t>
            </w:r>
          </w:p>
        </w:tc>
      </w:tr>
      <w:tr w:rsidR="00C700E7" w:rsidRPr="00283F55" w14:paraId="64288505" w14:textId="77777777" w:rsidTr="001B7D2A">
        <w:tc>
          <w:tcPr>
            <w:tcW w:w="993" w:type="dxa"/>
            <w:shd w:val="clear" w:color="auto" w:fill="auto"/>
            <w:vAlign w:val="center"/>
          </w:tcPr>
          <w:p w14:paraId="09900A1D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E0B234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8217385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3F55">
              <w:rPr>
                <w:rFonts w:ascii="Arial" w:hAnsi="Arial" w:cs="Arial"/>
                <w:sz w:val="22"/>
                <w:szCs w:val="22"/>
              </w:rPr>
              <w:t>Marad</w:t>
            </w:r>
            <w:proofErr w:type="spellEnd"/>
            <w:r w:rsidRPr="00283F55">
              <w:rPr>
                <w:rFonts w:ascii="Arial" w:hAnsi="Arial" w:cs="Arial"/>
                <w:sz w:val="22"/>
                <w:szCs w:val="22"/>
              </w:rPr>
              <w:t xml:space="preserve"> Adrian Góraj</w:t>
            </w:r>
          </w:p>
          <w:p w14:paraId="46598E42" w14:textId="5B90108C" w:rsidR="00C700E7" w:rsidRPr="00283F55" w:rsidRDefault="00E06CE3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Dworcowa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13/6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4B344C1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62-230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Witkowo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618498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900 000.00 zł</w:t>
            </w:r>
          </w:p>
        </w:tc>
      </w:tr>
      <w:tr w:rsidR="00C700E7" w:rsidRPr="00283F55" w14:paraId="3F456A1E" w14:textId="77777777" w:rsidTr="001B7D2A">
        <w:tc>
          <w:tcPr>
            <w:tcW w:w="993" w:type="dxa"/>
            <w:shd w:val="clear" w:color="auto" w:fill="auto"/>
            <w:vAlign w:val="center"/>
          </w:tcPr>
          <w:p w14:paraId="01840DCD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12240D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CFDD180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3F55">
              <w:rPr>
                <w:rFonts w:ascii="Arial" w:hAnsi="Arial" w:cs="Arial"/>
                <w:sz w:val="22"/>
                <w:szCs w:val="22"/>
              </w:rPr>
              <w:t>Marad</w:t>
            </w:r>
            <w:proofErr w:type="spellEnd"/>
            <w:r w:rsidRPr="00283F55">
              <w:rPr>
                <w:rFonts w:ascii="Arial" w:hAnsi="Arial" w:cs="Arial"/>
                <w:sz w:val="22"/>
                <w:szCs w:val="22"/>
              </w:rPr>
              <w:t xml:space="preserve"> Adrian Góraj</w:t>
            </w:r>
          </w:p>
          <w:p w14:paraId="405B0B71" w14:textId="50620614" w:rsidR="00C700E7" w:rsidRPr="00283F55" w:rsidRDefault="00E06CE3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Dworcowa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13/6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FD2D61F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62-230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Witkowo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6D6EED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145 000.00 zł</w:t>
            </w:r>
          </w:p>
        </w:tc>
      </w:tr>
      <w:tr w:rsidR="00C700E7" w:rsidRPr="00283F55" w14:paraId="0FED7B3A" w14:textId="77777777" w:rsidTr="001B7D2A">
        <w:tc>
          <w:tcPr>
            <w:tcW w:w="993" w:type="dxa"/>
            <w:shd w:val="clear" w:color="auto" w:fill="auto"/>
            <w:vAlign w:val="center"/>
          </w:tcPr>
          <w:p w14:paraId="6504C994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B613F4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B281B4E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Wojewódzka Stacja Pogotowia Ratunkowego w Poznaniu</w:t>
            </w:r>
          </w:p>
          <w:p w14:paraId="4CAC6ADC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ul. Rycerska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10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D8C4694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60-346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7C4846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1 105 500.00 zł</w:t>
            </w:r>
          </w:p>
        </w:tc>
      </w:tr>
      <w:tr w:rsidR="00C700E7" w:rsidRPr="00283F55" w14:paraId="4CE36F38" w14:textId="77777777" w:rsidTr="001B7D2A">
        <w:tc>
          <w:tcPr>
            <w:tcW w:w="993" w:type="dxa"/>
            <w:shd w:val="clear" w:color="auto" w:fill="auto"/>
            <w:vAlign w:val="center"/>
          </w:tcPr>
          <w:p w14:paraId="249D12B9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E414F4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104B500" w14:textId="27B91C20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Wojewódzka Stacja Pogotowia Ratunkowego w Poznaniu</w:t>
            </w:r>
            <w:r w:rsidR="00E06CE3">
              <w:rPr>
                <w:rFonts w:ascii="Arial" w:hAnsi="Arial" w:cs="Arial"/>
                <w:sz w:val="22"/>
                <w:szCs w:val="22"/>
              </w:rPr>
              <w:t xml:space="preserve"> SP ZOZ</w:t>
            </w:r>
          </w:p>
          <w:p w14:paraId="4CA08B1B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ul. Rycerska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10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60556F0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60-346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E4FDA4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424 000.00 zł</w:t>
            </w:r>
          </w:p>
        </w:tc>
      </w:tr>
      <w:tr w:rsidR="00C700E7" w:rsidRPr="00283F55" w14:paraId="12959263" w14:textId="77777777" w:rsidTr="001B7D2A">
        <w:tc>
          <w:tcPr>
            <w:tcW w:w="993" w:type="dxa"/>
            <w:shd w:val="clear" w:color="auto" w:fill="auto"/>
            <w:vAlign w:val="center"/>
          </w:tcPr>
          <w:p w14:paraId="4C2E8DBC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004FB2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3FE36CE" w14:textId="119FC46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Wojewódzka Stacja Pogotowia Ratunkowego w Poznaniu</w:t>
            </w:r>
            <w:r w:rsidR="00E06C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06CE3">
              <w:rPr>
                <w:rFonts w:ascii="Arial" w:hAnsi="Arial" w:cs="Arial"/>
                <w:sz w:val="22"/>
                <w:szCs w:val="22"/>
              </w:rPr>
              <w:t>SP ZOZ</w:t>
            </w:r>
          </w:p>
          <w:p w14:paraId="7A896030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ul. Rycerska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10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33C0C40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60-346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AE9BA3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36 000.00 zł</w:t>
            </w:r>
          </w:p>
        </w:tc>
      </w:tr>
      <w:tr w:rsidR="00C700E7" w:rsidRPr="00283F55" w14:paraId="14713D72" w14:textId="77777777" w:rsidTr="001B7D2A">
        <w:tc>
          <w:tcPr>
            <w:tcW w:w="993" w:type="dxa"/>
            <w:shd w:val="clear" w:color="auto" w:fill="auto"/>
            <w:vAlign w:val="center"/>
          </w:tcPr>
          <w:p w14:paraId="0F1DA61A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79E784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2B3BC60" w14:textId="28059BF3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Wojewódzka Stacja Pogotowia Ratunkowego w Poznaniu</w:t>
            </w:r>
            <w:r w:rsidR="00E06C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06CE3">
              <w:rPr>
                <w:rFonts w:ascii="Arial" w:hAnsi="Arial" w:cs="Arial"/>
                <w:sz w:val="22"/>
                <w:szCs w:val="22"/>
              </w:rPr>
              <w:t>SP ZOZ</w:t>
            </w:r>
          </w:p>
          <w:p w14:paraId="444E6772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ul. Rycerska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10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EE35F94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60-346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D66F1B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72 430.00 zł</w:t>
            </w:r>
          </w:p>
        </w:tc>
      </w:tr>
      <w:tr w:rsidR="00C700E7" w:rsidRPr="00283F55" w14:paraId="12E991DE" w14:textId="77777777" w:rsidTr="001B7D2A">
        <w:tc>
          <w:tcPr>
            <w:tcW w:w="993" w:type="dxa"/>
            <w:shd w:val="clear" w:color="auto" w:fill="auto"/>
            <w:vAlign w:val="center"/>
          </w:tcPr>
          <w:p w14:paraId="574F01B3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010E37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C8B13D1" w14:textId="005ABDC8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Wojewódzka Stacja Pogotowia Ratunkowego w Poznaniu</w:t>
            </w:r>
            <w:r w:rsidR="00E06C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06CE3">
              <w:rPr>
                <w:rFonts w:ascii="Arial" w:hAnsi="Arial" w:cs="Arial"/>
                <w:sz w:val="22"/>
                <w:szCs w:val="22"/>
              </w:rPr>
              <w:t>SP ZOZ</w:t>
            </w:r>
          </w:p>
          <w:p w14:paraId="7E842FD5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ul. Rycerska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10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02C08C6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60-346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595A4A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33 000.00 zł</w:t>
            </w:r>
          </w:p>
        </w:tc>
      </w:tr>
      <w:tr w:rsidR="00C700E7" w:rsidRPr="00283F55" w14:paraId="050AA1E3" w14:textId="77777777" w:rsidTr="001B7D2A">
        <w:tc>
          <w:tcPr>
            <w:tcW w:w="993" w:type="dxa"/>
            <w:shd w:val="clear" w:color="auto" w:fill="auto"/>
            <w:vAlign w:val="center"/>
          </w:tcPr>
          <w:p w14:paraId="258DA1FB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8BD3BA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0467398" w14:textId="353554AC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Kolumna Transportu Sanitarnego </w:t>
            </w:r>
            <w:proofErr w:type="spellStart"/>
            <w:r w:rsidRPr="00283F55">
              <w:rPr>
                <w:rFonts w:ascii="Arial" w:hAnsi="Arial" w:cs="Arial"/>
                <w:sz w:val="22"/>
                <w:szCs w:val="22"/>
              </w:rPr>
              <w:t>Triomed</w:t>
            </w:r>
            <w:proofErr w:type="spellEnd"/>
            <w:r w:rsidRPr="00283F55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49CD4CB5" w14:textId="0F1705CF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E06CE3">
              <w:rPr>
                <w:rFonts w:ascii="Arial" w:hAnsi="Arial" w:cs="Arial"/>
                <w:sz w:val="22"/>
                <w:szCs w:val="22"/>
              </w:rPr>
              <w:t>Północna 22a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404A853" w14:textId="6C18C58B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20-</w:t>
            </w:r>
            <w:r w:rsidR="00E06CE3">
              <w:rPr>
                <w:rFonts w:ascii="Arial" w:hAnsi="Arial" w:cs="Arial"/>
                <w:sz w:val="22"/>
                <w:szCs w:val="22"/>
              </w:rPr>
              <w:t>064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BA5990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2 013 000.00 zł</w:t>
            </w:r>
          </w:p>
        </w:tc>
      </w:tr>
      <w:tr w:rsidR="00C700E7" w:rsidRPr="00283F55" w14:paraId="395B4EBF" w14:textId="77777777" w:rsidTr="001B7D2A">
        <w:tc>
          <w:tcPr>
            <w:tcW w:w="993" w:type="dxa"/>
            <w:shd w:val="clear" w:color="auto" w:fill="auto"/>
            <w:vAlign w:val="center"/>
          </w:tcPr>
          <w:p w14:paraId="03F13A44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54EA0A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CA36955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NZOZ </w:t>
            </w:r>
            <w:proofErr w:type="spellStart"/>
            <w:r w:rsidRPr="00283F55">
              <w:rPr>
                <w:rFonts w:ascii="Arial" w:hAnsi="Arial" w:cs="Arial"/>
                <w:sz w:val="22"/>
                <w:szCs w:val="22"/>
              </w:rPr>
              <w:t>Medsebateam</w:t>
            </w:r>
            <w:proofErr w:type="spellEnd"/>
          </w:p>
          <w:p w14:paraId="340CCAB4" w14:textId="01A84529" w:rsidR="00C700E7" w:rsidRPr="00283F55" w:rsidRDefault="00AC1198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Marii Konopnickiej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9C939A6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64-600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Oborniki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B58279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1 800 000.00 zł</w:t>
            </w:r>
          </w:p>
        </w:tc>
      </w:tr>
      <w:tr w:rsidR="00C700E7" w:rsidRPr="00283F55" w14:paraId="76AB2945" w14:textId="77777777" w:rsidTr="001B7D2A">
        <w:tc>
          <w:tcPr>
            <w:tcW w:w="993" w:type="dxa"/>
            <w:shd w:val="clear" w:color="auto" w:fill="auto"/>
            <w:vAlign w:val="center"/>
          </w:tcPr>
          <w:p w14:paraId="7EE8D9B6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F523A3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864FC41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NZOZ </w:t>
            </w:r>
            <w:proofErr w:type="spellStart"/>
            <w:r w:rsidRPr="00283F55">
              <w:rPr>
                <w:rFonts w:ascii="Arial" w:hAnsi="Arial" w:cs="Arial"/>
                <w:sz w:val="22"/>
                <w:szCs w:val="22"/>
              </w:rPr>
              <w:t>Medsebateam</w:t>
            </w:r>
            <w:proofErr w:type="spellEnd"/>
          </w:p>
          <w:p w14:paraId="052E33DE" w14:textId="59FE08E6" w:rsidR="00C700E7" w:rsidRPr="00283F55" w:rsidRDefault="00AC1198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Marii Konopnickiej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8886E7D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64-600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Oborniki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039D03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550 000.00 zł</w:t>
            </w:r>
          </w:p>
        </w:tc>
      </w:tr>
      <w:tr w:rsidR="00C700E7" w:rsidRPr="00283F55" w14:paraId="5AD09B92" w14:textId="77777777" w:rsidTr="001B7D2A">
        <w:tc>
          <w:tcPr>
            <w:tcW w:w="993" w:type="dxa"/>
            <w:shd w:val="clear" w:color="auto" w:fill="auto"/>
            <w:vAlign w:val="center"/>
          </w:tcPr>
          <w:p w14:paraId="1F5B2A37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6F340F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02CE024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NZOZ </w:t>
            </w:r>
            <w:proofErr w:type="spellStart"/>
            <w:r w:rsidRPr="00283F55">
              <w:rPr>
                <w:rFonts w:ascii="Arial" w:hAnsi="Arial" w:cs="Arial"/>
                <w:sz w:val="22"/>
                <w:szCs w:val="22"/>
              </w:rPr>
              <w:t>Medsebateam</w:t>
            </w:r>
            <w:proofErr w:type="spellEnd"/>
          </w:p>
          <w:p w14:paraId="649FA3DC" w14:textId="2F71F50F" w:rsidR="00C700E7" w:rsidRPr="00283F55" w:rsidRDefault="00AC1198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Marii Konopnickiej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B5E2682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64-600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Oborniki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F81F2B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44 970.00 zł</w:t>
            </w:r>
          </w:p>
        </w:tc>
      </w:tr>
      <w:tr w:rsidR="00C700E7" w:rsidRPr="00283F55" w14:paraId="19B97CA2" w14:textId="77777777" w:rsidTr="001B7D2A">
        <w:tc>
          <w:tcPr>
            <w:tcW w:w="993" w:type="dxa"/>
            <w:shd w:val="clear" w:color="auto" w:fill="auto"/>
            <w:vAlign w:val="center"/>
          </w:tcPr>
          <w:p w14:paraId="0FED1FE9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EDE864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FF90764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NZOZ </w:t>
            </w:r>
            <w:proofErr w:type="spellStart"/>
            <w:r w:rsidRPr="00283F55">
              <w:rPr>
                <w:rFonts w:ascii="Arial" w:hAnsi="Arial" w:cs="Arial"/>
                <w:sz w:val="22"/>
                <w:szCs w:val="22"/>
              </w:rPr>
              <w:t>Medsebateam</w:t>
            </w:r>
            <w:proofErr w:type="spellEnd"/>
          </w:p>
          <w:p w14:paraId="4F9D509B" w14:textId="41D31F03" w:rsidR="00C700E7" w:rsidRPr="00283F55" w:rsidRDefault="00AC1198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Marii Konopnickiej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12A3CDF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64-600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Oborniki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E2CCD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65 950.00 zł</w:t>
            </w:r>
          </w:p>
        </w:tc>
      </w:tr>
      <w:tr w:rsidR="00C700E7" w:rsidRPr="00283F55" w14:paraId="0540F77D" w14:textId="77777777" w:rsidTr="001B7D2A">
        <w:tc>
          <w:tcPr>
            <w:tcW w:w="993" w:type="dxa"/>
            <w:shd w:val="clear" w:color="auto" w:fill="auto"/>
            <w:vAlign w:val="center"/>
          </w:tcPr>
          <w:p w14:paraId="7BEF0340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CBB7E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F919362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NZOZ </w:t>
            </w:r>
            <w:proofErr w:type="spellStart"/>
            <w:r w:rsidRPr="00283F55">
              <w:rPr>
                <w:rFonts w:ascii="Arial" w:hAnsi="Arial" w:cs="Arial"/>
                <w:sz w:val="22"/>
                <w:szCs w:val="22"/>
              </w:rPr>
              <w:t>Medsebateam</w:t>
            </w:r>
            <w:proofErr w:type="spellEnd"/>
          </w:p>
          <w:p w14:paraId="1ED002CD" w14:textId="5B597DE8" w:rsidR="00C700E7" w:rsidRPr="00283F55" w:rsidRDefault="00AC1198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Marii Konopnickiej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D08310A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64-600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Oborniki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4E19CF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22 500.00 zł</w:t>
            </w:r>
          </w:p>
        </w:tc>
      </w:tr>
      <w:tr w:rsidR="00C700E7" w:rsidRPr="00283F55" w14:paraId="2433C5B3" w14:textId="77777777" w:rsidTr="001B7D2A">
        <w:tc>
          <w:tcPr>
            <w:tcW w:w="993" w:type="dxa"/>
            <w:shd w:val="clear" w:color="auto" w:fill="auto"/>
            <w:vAlign w:val="center"/>
          </w:tcPr>
          <w:p w14:paraId="28632F5C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1C91B3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30E391F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Ms Grup Sp. z o.o.</w:t>
            </w:r>
          </w:p>
          <w:p w14:paraId="33B243D7" w14:textId="0A03DA14" w:rsidR="00C700E7" w:rsidRPr="00283F55" w:rsidRDefault="00AC1198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="00C700E7" w:rsidRPr="00283F55">
              <w:rPr>
                <w:rFonts w:ascii="Arial" w:hAnsi="Arial" w:cs="Arial"/>
                <w:sz w:val="22"/>
                <w:szCs w:val="22"/>
              </w:rPr>
              <w:t>Łowmiańskiego</w:t>
            </w:r>
            <w:proofErr w:type="spellEnd"/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8E14E58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60-885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876B7F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940 500.00 zł</w:t>
            </w:r>
          </w:p>
        </w:tc>
      </w:tr>
      <w:tr w:rsidR="00C700E7" w:rsidRPr="00283F55" w14:paraId="4DE40645" w14:textId="77777777" w:rsidTr="001B7D2A">
        <w:tc>
          <w:tcPr>
            <w:tcW w:w="993" w:type="dxa"/>
            <w:shd w:val="clear" w:color="auto" w:fill="auto"/>
            <w:vAlign w:val="center"/>
          </w:tcPr>
          <w:p w14:paraId="71342058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C9B246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FC90D43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Ms Grup Sp. z o.o.</w:t>
            </w:r>
          </w:p>
          <w:p w14:paraId="2F0E711F" w14:textId="20803058" w:rsidR="00C700E7" w:rsidRPr="00283F55" w:rsidRDefault="00AC1198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="00C700E7" w:rsidRPr="00283F55">
              <w:rPr>
                <w:rFonts w:ascii="Arial" w:hAnsi="Arial" w:cs="Arial"/>
                <w:sz w:val="22"/>
                <w:szCs w:val="22"/>
              </w:rPr>
              <w:t>Łowmiańskiego</w:t>
            </w:r>
            <w:proofErr w:type="spellEnd"/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8168B6D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60-885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EFB447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349 000.00 zł</w:t>
            </w:r>
          </w:p>
        </w:tc>
      </w:tr>
      <w:tr w:rsidR="00C700E7" w:rsidRPr="00283F55" w14:paraId="3433FD18" w14:textId="77777777" w:rsidTr="001B7D2A">
        <w:tc>
          <w:tcPr>
            <w:tcW w:w="993" w:type="dxa"/>
            <w:shd w:val="clear" w:color="auto" w:fill="auto"/>
            <w:vAlign w:val="center"/>
          </w:tcPr>
          <w:p w14:paraId="3FD17649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B3939A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13266EB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Ms Grup Sp. z o.o.</w:t>
            </w:r>
          </w:p>
          <w:p w14:paraId="45A31565" w14:textId="43ABE9D1" w:rsidR="00C700E7" w:rsidRPr="00283F55" w:rsidRDefault="00AC1198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="00C700E7" w:rsidRPr="00283F55">
              <w:rPr>
                <w:rFonts w:ascii="Arial" w:hAnsi="Arial" w:cs="Arial"/>
                <w:sz w:val="22"/>
                <w:szCs w:val="22"/>
              </w:rPr>
              <w:t>Łowmiańskiego</w:t>
            </w:r>
            <w:proofErr w:type="spellEnd"/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C789D3C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60-885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34BC98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29 940.00 zł</w:t>
            </w:r>
          </w:p>
        </w:tc>
      </w:tr>
      <w:tr w:rsidR="00C700E7" w:rsidRPr="00283F55" w14:paraId="3E0A1774" w14:textId="77777777" w:rsidTr="001B7D2A">
        <w:tc>
          <w:tcPr>
            <w:tcW w:w="993" w:type="dxa"/>
            <w:shd w:val="clear" w:color="auto" w:fill="auto"/>
            <w:vAlign w:val="center"/>
          </w:tcPr>
          <w:p w14:paraId="49814E72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B4542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58CA049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Ms Grup Sp. z o.o.</w:t>
            </w:r>
          </w:p>
          <w:p w14:paraId="3EEDE9E9" w14:textId="6F262363" w:rsidR="00C700E7" w:rsidRPr="00283F55" w:rsidRDefault="00AC1198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="00C700E7" w:rsidRPr="00283F55">
              <w:rPr>
                <w:rFonts w:ascii="Arial" w:hAnsi="Arial" w:cs="Arial"/>
                <w:sz w:val="22"/>
                <w:szCs w:val="22"/>
              </w:rPr>
              <w:t>Łowmiańskiego</w:t>
            </w:r>
            <w:proofErr w:type="spellEnd"/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8336955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60-885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5CCBF9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63 700.00 zł</w:t>
            </w:r>
          </w:p>
        </w:tc>
      </w:tr>
      <w:tr w:rsidR="00C700E7" w:rsidRPr="00283F55" w14:paraId="6DFE15B9" w14:textId="77777777" w:rsidTr="001B7D2A">
        <w:tc>
          <w:tcPr>
            <w:tcW w:w="993" w:type="dxa"/>
            <w:shd w:val="clear" w:color="auto" w:fill="auto"/>
            <w:vAlign w:val="center"/>
          </w:tcPr>
          <w:p w14:paraId="24328AB2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FF8211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22D90E2" w14:textId="77777777" w:rsidR="00C700E7" w:rsidRPr="00283F55" w:rsidRDefault="00C700E7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Ms Grup Sp. z o.o.</w:t>
            </w:r>
          </w:p>
          <w:p w14:paraId="291BE540" w14:textId="1CD6DDBD" w:rsidR="00C700E7" w:rsidRPr="00283F55" w:rsidRDefault="00AC1198" w:rsidP="00283F55">
            <w:pPr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="00C700E7" w:rsidRPr="00283F55">
              <w:rPr>
                <w:rFonts w:ascii="Arial" w:hAnsi="Arial" w:cs="Arial"/>
                <w:sz w:val="22"/>
                <w:szCs w:val="22"/>
              </w:rPr>
              <w:t>Łowmiańskiego</w:t>
            </w:r>
            <w:proofErr w:type="spellEnd"/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C700E7"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E36961B" w14:textId="77777777" w:rsidR="00C700E7" w:rsidRPr="00283F55" w:rsidRDefault="00C700E7" w:rsidP="00283F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60-885</w:t>
            </w:r>
            <w:r w:rsidRPr="00283F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3F5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2949B8" w14:textId="77777777" w:rsidR="00C700E7" w:rsidRPr="00283F55" w:rsidRDefault="00C700E7" w:rsidP="00283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55">
              <w:rPr>
                <w:rFonts w:ascii="Arial" w:hAnsi="Arial" w:cs="Arial"/>
                <w:sz w:val="22"/>
                <w:szCs w:val="22"/>
              </w:rPr>
              <w:t>23 940.00 zł</w:t>
            </w:r>
          </w:p>
        </w:tc>
      </w:tr>
    </w:tbl>
    <w:p w14:paraId="3AC1D0A3" w14:textId="77777777" w:rsidR="00283F55" w:rsidRDefault="00283F55" w:rsidP="00283F5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47943A0A" w14:textId="4AE5F984" w:rsidR="00A80738" w:rsidRDefault="00A80738" w:rsidP="00283F5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283F55">
        <w:rPr>
          <w:rFonts w:ascii="Arial" w:hAnsi="Arial" w:cs="Arial"/>
          <w:i/>
          <w:sz w:val="22"/>
          <w:szCs w:val="22"/>
        </w:rPr>
        <w:t>Zamawiający</w:t>
      </w:r>
    </w:p>
    <w:p w14:paraId="73A21FC8" w14:textId="77777777" w:rsidR="000826BD" w:rsidRDefault="000826BD" w:rsidP="00283F5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57455C9A" w14:textId="77777777" w:rsidR="000826BD" w:rsidRPr="00AE00D8" w:rsidRDefault="000826BD" w:rsidP="000826BD">
      <w:pPr>
        <w:pStyle w:val="Tekstpodstawowy"/>
        <w:spacing w:line="240" w:lineRule="auto"/>
        <w:ind w:left="3119" w:firstLine="425"/>
        <w:jc w:val="right"/>
        <w:rPr>
          <w:iCs/>
          <w:sz w:val="22"/>
          <w:szCs w:val="22"/>
        </w:rPr>
      </w:pPr>
      <w:r w:rsidRPr="00AE00D8">
        <w:rPr>
          <w:iCs/>
          <w:sz w:val="22"/>
          <w:szCs w:val="22"/>
        </w:rPr>
        <w:t xml:space="preserve">/-/ Dyrektor Szpitala Wojewódzkiego </w:t>
      </w:r>
    </w:p>
    <w:p w14:paraId="1AFE736A" w14:textId="6AF88E5A" w:rsidR="000826BD" w:rsidRPr="00AE00D8" w:rsidRDefault="000826BD" w:rsidP="000826BD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</w:t>
      </w:r>
      <w:r w:rsidRPr="00AE00D8">
        <w:rPr>
          <w:iCs/>
          <w:sz w:val="22"/>
          <w:szCs w:val="22"/>
        </w:rPr>
        <w:t>w Poznaniu</w:t>
      </w:r>
    </w:p>
    <w:p w14:paraId="2E9E5977" w14:textId="64D695A1" w:rsidR="000826BD" w:rsidRPr="0046562F" w:rsidRDefault="000826BD" w:rsidP="000826BD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</w:t>
      </w:r>
      <w:r w:rsidRPr="00AE00D8">
        <w:rPr>
          <w:iCs/>
          <w:sz w:val="22"/>
          <w:szCs w:val="22"/>
        </w:rPr>
        <w:t>Piotr Nowicki</w:t>
      </w:r>
    </w:p>
    <w:p w14:paraId="36C9AA49" w14:textId="77777777" w:rsidR="000826BD" w:rsidRPr="00283F55" w:rsidRDefault="000826BD" w:rsidP="00283F5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bookmarkEnd w:id="0"/>
    <w:sectPr w:rsidR="000826BD" w:rsidRPr="00283F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5C53F" w14:textId="77777777" w:rsidR="00262845" w:rsidRDefault="00262845">
      <w:r>
        <w:separator/>
      </w:r>
    </w:p>
  </w:endnote>
  <w:endnote w:type="continuationSeparator" w:id="0">
    <w:p w14:paraId="53C96254" w14:textId="77777777" w:rsidR="00262845" w:rsidRDefault="00262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EBE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5214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98C5D" w14:textId="744B2E31" w:rsidR="009F189D" w:rsidRDefault="000826B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514406" wp14:editId="2A03F14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E2F51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EFA76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55A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718899" w14:textId="77777777" w:rsidR="009F189D" w:rsidRDefault="009F189D">
    <w:pPr>
      <w:pStyle w:val="Stopka"/>
      <w:tabs>
        <w:tab w:val="clear" w:pos="4536"/>
      </w:tabs>
      <w:jc w:val="center"/>
    </w:pPr>
  </w:p>
  <w:p w14:paraId="719259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8E019" w14:textId="77777777" w:rsidR="00262845" w:rsidRDefault="00262845">
      <w:r>
        <w:separator/>
      </w:r>
    </w:p>
  </w:footnote>
  <w:footnote w:type="continuationSeparator" w:id="0">
    <w:p w14:paraId="4EC0807B" w14:textId="77777777" w:rsidR="00262845" w:rsidRDefault="00262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0BE9E" w14:textId="77777777" w:rsidR="00C700E7" w:rsidRDefault="00C700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F4AE2" w14:textId="77777777" w:rsidR="00C700E7" w:rsidRDefault="00C700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BF9B7" w14:textId="77777777" w:rsidR="00C700E7" w:rsidRDefault="00C700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845"/>
    <w:rsid w:val="00007727"/>
    <w:rsid w:val="00017720"/>
    <w:rsid w:val="00035488"/>
    <w:rsid w:val="000826BD"/>
    <w:rsid w:val="000D7F25"/>
    <w:rsid w:val="000E00E5"/>
    <w:rsid w:val="00173B20"/>
    <w:rsid w:val="001C69FF"/>
    <w:rsid w:val="0023318D"/>
    <w:rsid w:val="00262845"/>
    <w:rsid w:val="00283F55"/>
    <w:rsid w:val="003074E1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C1198"/>
    <w:rsid w:val="00BB547B"/>
    <w:rsid w:val="00C236D3"/>
    <w:rsid w:val="00C659E2"/>
    <w:rsid w:val="00C700E7"/>
    <w:rsid w:val="00C82837"/>
    <w:rsid w:val="00CA3D66"/>
    <w:rsid w:val="00CB0802"/>
    <w:rsid w:val="00D665F5"/>
    <w:rsid w:val="00D7128F"/>
    <w:rsid w:val="00E06CE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8CAF2A"/>
  <w15:chartTrackingRefBased/>
  <w15:docId w15:val="{3A288EF9-F2C8-44B7-A4CF-5A534DB2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96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8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38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16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10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57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4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7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29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85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9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66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3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1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88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0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80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459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2023-01-16T07:18:00Z</cp:lastPrinted>
  <dcterms:created xsi:type="dcterms:W3CDTF">2023-01-16T07:19:00Z</dcterms:created>
  <dcterms:modified xsi:type="dcterms:W3CDTF">2023-01-16T07:19:00Z</dcterms:modified>
</cp:coreProperties>
</file>