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06538" w:rsidRPr="00606538">
        <w:rPr>
          <w:b/>
        </w:rPr>
        <w:t>NZ/05/D/P/AC/2023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06538" w:rsidRPr="00606538">
        <w:rPr>
          <w:rFonts w:ascii="Arial Narrow" w:hAnsi="Arial Narrow"/>
          <w:b/>
        </w:rPr>
        <w:t>Dostawy różnych artykułów spożywczych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109" w:rsidRDefault="006A6109" w:rsidP="0038231F">
      <w:pPr>
        <w:spacing w:after="0" w:line="240" w:lineRule="auto"/>
      </w:pPr>
      <w:r>
        <w:separator/>
      </w:r>
    </w:p>
  </w:endnote>
  <w:endnote w:type="continuationSeparator" w:id="0">
    <w:p w:rsidR="006A6109" w:rsidRDefault="006A6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538" w:rsidRDefault="006065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653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65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538" w:rsidRDefault="006065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109" w:rsidRDefault="006A6109" w:rsidP="0038231F">
      <w:pPr>
        <w:spacing w:after="0" w:line="240" w:lineRule="auto"/>
      </w:pPr>
      <w:r>
        <w:separator/>
      </w:r>
    </w:p>
  </w:footnote>
  <w:footnote w:type="continuationSeparator" w:id="0">
    <w:p w:rsidR="006A6109" w:rsidRDefault="006A6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538" w:rsidRDefault="006065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538" w:rsidRDefault="006065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538" w:rsidRDefault="006065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10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06538"/>
    <w:rsid w:val="00634311"/>
    <w:rsid w:val="00641874"/>
    <w:rsid w:val="006565B0"/>
    <w:rsid w:val="006676AE"/>
    <w:rsid w:val="006A3A1F"/>
    <w:rsid w:val="006A52B6"/>
    <w:rsid w:val="006A6109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A405B7-E43C-4B6A-835F-317645F31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D9402-B6AE-449E-AA55-4BE6B13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2023-01-13T08:27:00Z</dcterms:created>
  <dcterms:modified xsi:type="dcterms:W3CDTF">2023-01-13T08:27:00Z</dcterms:modified>
</cp:coreProperties>
</file>