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87985" w:rsidRPr="00687985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87985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687985">
        <w:rPr>
          <w:rFonts w:ascii="Arial" w:hAnsi="Arial" w:cs="Arial"/>
        </w:rPr>
        <w:t>Szpital Powiatowy w Limanowej Imienia Miłosierdzia Bożego</w:t>
      </w:r>
    </w:p>
    <w:p w:rsidR="006676AE" w:rsidRPr="0012157F" w:rsidRDefault="0068798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687985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687985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8798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687985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687985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7985" w:rsidRPr="0012157F" w:rsidTr="001F207F">
        <w:tc>
          <w:tcPr>
            <w:tcW w:w="9104" w:type="dxa"/>
            <w:shd w:val="clear" w:color="auto" w:fill="D9D9D9"/>
          </w:tcPr>
          <w:p w:rsidR="00687985" w:rsidRPr="0012157F" w:rsidRDefault="00687985" w:rsidP="001F207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87985" w:rsidRPr="00094F76" w:rsidRDefault="00687985" w:rsidP="001F207F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87985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687985" w:rsidRPr="004B5FB1" w:rsidRDefault="00687985" w:rsidP="001F207F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687985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87985">
        <w:rPr>
          <w:rFonts w:ascii="Arial" w:hAnsi="Arial" w:cs="Arial"/>
          <w:b/>
          <w:sz w:val="24"/>
          <w:szCs w:val="24"/>
        </w:rPr>
        <w:t>Dostawy różnych artykułów spożywczych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87985" w:rsidRPr="00687985">
        <w:rPr>
          <w:rFonts w:ascii="Arial" w:hAnsi="Arial" w:cs="Arial"/>
          <w:b/>
          <w:sz w:val="24"/>
          <w:szCs w:val="24"/>
        </w:rPr>
        <w:t>NZ/05/D/P/AC/2023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87985" w:rsidRPr="00687985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3242C2" w:rsidRDefault="003242C2" w:rsidP="003242C2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>
        <w:rPr>
          <w:rFonts w:ascii="Arial" w:hAnsi="Arial" w:cs="Arial"/>
          <w:sz w:val="24"/>
          <w:szCs w:val="24"/>
        </w:rPr>
        <w:t>ustawy Pzp,</w:t>
      </w:r>
    </w:p>
    <w:p w:rsidR="003242C2" w:rsidRDefault="003242C2" w:rsidP="003242C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65FD" w:rsidRDefault="002065FD" w:rsidP="0038231F">
      <w:pPr>
        <w:spacing w:after="0" w:line="240" w:lineRule="auto"/>
      </w:pPr>
      <w:r>
        <w:separator/>
      </w:r>
    </w:p>
  </w:endnote>
  <w:endnote w:type="continuationSeparator" w:id="0">
    <w:p w:rsidR="002065FD" w:rsidRDefault="002065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985" w:rsidRDefault="006879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242C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242C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985" w:rsidRDefault="006879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65FD" w:rsidRDefault="002065FD" w:rsidP="0038231F">
      <w:pPr>
        <w:spacing w:after="0" w:line="240" w:lineRule="auto"/>
      </w:pPr>
      <w:r>
        <w:separator/>
      </w:r>
    </w:p>
  </w:footnote>
  <w:footnote w:type="continuationSeparator" w:id="0">
    <w:p w:rsidR="002065FD" w:rsidRDefault="002065F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985" w:rsidRDefault="006879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985" w:rsidRDefault="006879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985" w:rsidRDefault="006879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65F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65FD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242C2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7985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F7F4A7D-AF68-4B13-9CB1-0DECFB100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ABDC9-7C95-4644-8A01-06E2F9054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3</cp:revision>
  <cp:lastPrinted>2016-07-26T11:32:00Z</cp:lastPrinted>
  <dcterms:created xsi:type="dcterms:W3CDTF">2023-01-13T08:28:00Z</dcterms:created>
  <dcterms:modified xsi:type="dcterms:W3CDTF">2023-01-13T08:29:00Z</dcterms:modified>
</cp:coreProperties>
</file>