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0903FB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903FB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0903FB">
        <w:rPr>
          <w:rFonts w:ascii="Arial" w:hAnsi="Arial" w:cs="Arial"/>
          <w:sz w:val="24"/>
          <w:szCs w:val="24"/>
        </w:rPr>
        <w:t>2023-01-18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0903FB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903F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0903FB" w:rsidP="00D665F5">
      <w:pPr>
        <w:rPr>
          <w:rFonts w:ascii="Arial" w:hAnsi="Arial" w:cs="Arial"/>
          <w:sz w:val="24"/>
          <w:szCs w:val="24"/>
        </w:rPr>
      </w:pPr>
      <w:r w:rsidRPr="000903FB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903FB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0903FB" w:rsidP="00D665F5">
      <w:pPr>
        <w:rPr>
          <w:rFonts w:ascii="Arial" w:hAnsi="Arial" w:cs="Arial"/>
          <w:sz w:val="24"/>
          <w:szCs w:val="24"/>
        </w:rPr>
      </w:pPr>
      <w:r w:rsidRPr="000903FB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903FB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0903FB" w:rsidRPr="000903FB">
        <w:rPr>
          <w:rFonts w:ascii="Arial" w:hAnsi="Arial" w:cs="Arial"/>
          <w:b/>
          <w:sz w:val="24"/>
          <w:szCs w:val="24"/>
        </w:rPr>
        <w:t>KA-2/149/2022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903FB" w:rsidRPr="000903F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903FB" w:rsidRPr="000903FB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0903F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0903FB">
        <w:rPr>
          <w:rFonts w:ascii="Arial" w:hAnsi="Arial" w:cs="Arial"/>
          <w:b/>
          <w:szCs w:val="24"/>
        </w:rPr>
        <w:t>Wymiana dwóch osobowych urządzeń dźwigowych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903FB" w:rsidRPr="000903FB">
        <w:rPr>
          <w:rFonts w:ascii="Arial" w:hAnsi="Arial" w:cs="Arial"/>
          <w:sz w:val="24"/>
          <w:szCs w:val="24"/>
        </w:rPr>
        <w:t>(</w:t>
      </w:r>
      <w:proofErr w:type="spellStart"/>
      <w:r w:rsidR="000903FB" w:rsidRPr="000903FB">
        <w:rPr>
          <w:rFonts w:ascii="Arial" w:hAnsi="Arial" w:cs="Arial"/>
          <w:sz w:val="24"/>
          <w:szCs w:val="24"/>
        </w:rPr>
        <w:t>t.j</w:t>
      </w:r>
      <w:proofErr w:type="spellEnd"/>
      <w:r w:rsidR="000903FB" w:rsidRPr="000903FB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903FB" w:rsidRPr="000903FB">
        <w:rPr>
          <w:rFonts w:ascii="Arial" w:hAnsi="Arial" w:cs="Arial"/>
          <w:sz w:val="24"/>
          <w:szCs w:val="24"/>
        </w:rPr>
        <w:t>18/01/2023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903FB" w:rsidRPr="000903FB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0903FB" w:rsidRPr="00355C9D" w:rsidTr="00B85BE1">
        <w:tc>
          <w:tcPr>
            <w:tcW w:w="993" w:type="dxa"/>
            <w:shd w:val="clear" w:color="auto" w:fill="auto"/>
            <w:vAlign w:val="center"/>
          </w:tcPr>
          <w:p w:rsidR="000903FB" w:rsidRPr="00355C9D" w:rsidRDefault="000903FB" w:rsidP="00B85B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903FB" w:rsidRPr="00355C9D" w:rsidRDefault="000903FB" w:rsidP="00B85BE1">
            <w:pPr>
              <w:spacing w:before="80"/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Fabryka Urządzeń Dźwigowych Sp. z o.o. w Bolęcinie</w:t>
            </w:r>
          </w:p>
          <w:p w:rsidR="000903FB" w:rsidRPr="00355C9D" w:rsidRDefault="000903FB" w:rsidP="00B85BE1">
            <w:pPr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Bolęcin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903FB">
              <w:rPr>
                <w:rFonts w:ascii="Arial" w:hAnsi="Arial" w:cs="Arial"/>
              </w:rPr>
              <w:t>41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903FB" w:rsidRPr="00355C9D" w:rsidRDefault="000903FB" w:rsidP="00B85BE1">
            <w:pPr>
              <w:spacing w:after="80"/>
              <w:jc w:val="both"/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09-110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903FB">
              <w:rPr>
                <w:rFonts w:ascii="Arial" w:hAnsi="Arial" w:cs="Arial"/>
              </w:rPr>
              <w:t>Sochocin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03FB" w:rsidRPr="00355C9D" w:rsidRDefault="000903FB" w:rsidP="00B85B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565 554.00 zł</w:t>
            </w:r>
          </w:p>
        </w:tc>
      </w:tr>
      <w:tr w:rsidR="000903FB" w:rsidRPr="00355C9D" w:rsidTr="00B85BE1">
        <w:tc>
          <w:tcPr>
            <w:tcW w:w="993" w:type="dxa"/>
            <w:shd w:val="clear" w:color="auto" w:fill="auto"/>
            <w:vAlign w:val="center"/>
          </w:tcPr>
          <w:p w:rsidR="000903FB" w:rsidRPr="00355C9D" w:rsidRDefault="000903FB" w:rsidP="00B85B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0903FB" w:rsidRPr="00355C9D" w:rsidRDefault="000903FB" w:rsidP="00B85BE1">
            <w:pPr>
              <w:spacing w:before="80"/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 xml:space="preserve">OLLIFT Robert </w:t>
            </w:r>
            <w:proofErr w:type="spellStart"/>
            <w:r w:rsidRPr="000903FB">
              <w:rPr>
                <w:rFonts w:ascii="Arial" w:hAnsi="Arial" w:cs="Arial"/>
              </w:rPr>
              <w:t>Bławiczak</w:t>
            </w:r>
            <w:proofErr w:type="spellEnd"/>
          </w:p>
          <w:p w:rsidR="000903FB" w:rsidRPr="00355C9D" w:rsidRDefault="000903FB" w:rsidP="00B85BE1">
            <w:pPr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Komandosów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903FB">
              <w:rPr>
                <w:rFonts w:ascii="Arial" w:hAnsi="Arial" w:cs="Arial"/>
              </w:rPr>
              <w:t>3/27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903FB" w:rsidRPr="00355C9D" w:rsidRDefault="000903FB" w:rsidP="00B85BE1">
            <w:pPr>
              <w:spacing w:after="80"/>
              <w:jc w:val="both"/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30-334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903FB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03FB" w:rsidRPr="00355C9D" w:rsidRDefault="000903FB" w:rsidP="00B85B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531 360.00 zł</w:t>
            </w:r>
          </w:p>
        </w:tc>
      </w:tr>
      <w:tr w:rsidR="000903FB" w:rsidRPr="00355C9D" w:rsidTr="00B85BE1">
        <w:tc>
          <w:tcPr>
            <w:tcW w:w="993" w:type="dxa"/>
            <w:shd w:val="clear" w:color="auto" w:fill="auto"/>
            <w:vAlign w:val="center"/>
          </w:tcPr>
          <w:p w:rsidR="000903FB" w:rsidRPr="00355C9D" w:rsidRDefault="000903FB" w:rsidP="00B85B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0903FB" w:rsidRPr="00355C9D" w:rsidRDefault="000903FB" w:rsidP="00B85BE1">
            <w:pPr>
              <w:spacing w:before="80"/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Winda - Warszawa Sp. z o.o.</w:t>
            </w:r>
          </w:p>
          <w:p w:rsidR="000903FB" w:rsidRPr="00355C9D" w:rsidRDefault="000903FB" w:rsidP="00B85BE1">
            <w:pPr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Surowieckiego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903FB">
              <w:rPr>
                <w:rFonts w:ascii="Arial" w:hAnsi="Arial" w:cs="Arial"/>
              </w:rPr>
              <w:t>12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903FB" w:rsidRPr="00355C9D" w:rsidRDefault="000903FB" w:rsidP="00B85BE1">
            <w:pPr>
              <w:spacing w:after="80"/>
              <w:jc w:val="both"/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02-784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903F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03FB" w:rsidRPr="00355C9D" w:rsidRDefault="000903FB" w:rsidP="00B85B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541 538.29 zł</w:t>
            </w:r>
          </w:p>
        </w:tc>
      </w:tr>
      <w:tr w:rsidR="000903FB" w:rsidRPr="00355C9D" w:rsidTr="00B85BE1">
        <w:tc>
          <w:tcPr>
            <w:tcW w:w="993" w:type="dxa"/>
            <w:shd w:val="clear" w:color="auto" w:fill="auto"/>
            <w:vAlign w:val="center"/>
          </w:tcPr>
          <w:p w:rsidR="000903FB" w:rsidRPr="00355C9D" w:rsidRDefault="000903FB" w:rsidP="00B85B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0903FB" w:rsidRPr="00355C9D" w:rsidRDefault="000903FB" w:rsidP="00B85BE1">
            <w:pPr>
              <w:spacing w:before="80"/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 xml:space="preserve">ZEMM Sp. </w:t>
            </w:r>
            <w:proofErr w:type="spellStart"/>
            <w:r w:rsidRPr="000903FB">
              <w:rPr>
                <w:rFonts w:ascii="Arial" w:hAnsi="Arial" w:cs="Arial"/>
              </w:rPr>
              <w:t>zo.o</w:t>
            </w:r>
            <w:proofErr w:type="spellEnd"/>
            <w:r w:rsidRPr="000903FB">
              <w:rPr>
                <w:rFonts w:ascii="Arial" w:hAnsi="Arial" w:cs="Arial"/>
              </w:rPr>
              <w:t>.</w:t>
            </w:r>
          </w:p>
          <w:p w:rsidR="000903FB" w:rsidRPr="00355C9D" w:rsidRDefault="000903FB" w:rsidP="00B85BE1">
            <w:pPr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Sucha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903FB">
              <w:rPr>
                <w:rFonts w:ascii="Arial" w:hAnsi="Arial" w:cs="Arial"/>
              </w:rPr>
              <w:t>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903FB" w:rsidRPr="00355C9D" w:rsidRDefault="000903FB" w:rsidP="00B85BE1">
            <w:pPr>
              <w:spacing w:after="80"/>
              <w:jc w:val="both"/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30-199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903FB">
              <w:rPr>
                <w:rFonts w:ascii="Arial" w:hAnsi="Arial" w:cs="Arial"/>
              </w:rPr>
              <w:t>Rząska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03FB" w:rsidRPr="00355C9D" w:rsidRDefault="000903FB" w:rsidP="00B85B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498 150.00 zł</w:t>
            </w:r>
          </w:p>
        </w:tc>
      </w:tr>
      <w:tr w:rsidR="000903FB" w:rsidRPr="00355C9D" w:rsidTr="00B85BE1">
        <w:tc>
          <w:tcPr>
            <w:tcW w:w="993" w:type="dxa"/>
            <w:shd w:val="clear" w:color="auto" w:fill="auto"/>
            <w:vAlign w:val="center"/>
          </w:tcPr>
          <w:p w:rsidR="000903FB" w:rsidRPr="00355C9D" w:rsidRDefault="000903FB" w:rsidP="00B85B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0903FB" w:rsidRPr="00355C9D" w:rsidRDefault="000903FB" w:rsidP="00B85BE1">
            <w:pPr>
              <w:spacing w:before="80"/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 xml:space="preserve">Windy </w:t>
            </w:r>
            <w:proofErr w:type="spellStart"/>
            <w:r w:rsidRPr="000903FB">
              <w:rPr>
                <w:rFonts w:ascii="Arial" w:hAnsi="Arial" w:cs="Arial"/>
              </w:rPr>
              <w:t>Wipro</w:t>
            </w:r>
            <w:proofErr w:type="spellEnd"/>
            <w:r w:rsidRPr="000903FB">
              <w:rPr>
                <w:rFonts w:ascii="Arial" w:hAnsi="Arial" w:cs="Arial"/>
              </w:rPr>
              <w:t xml:space="preserve"> Spółka z ograniczoną odpowiedzialnością</w:t>
            </w:r>
          </w:p>
          <w:p w:rsidR="000903FB" w:rsidRPr="00355C9D" w:rsidRDefault="00F478CE" w:rsidP="00B85BE1">
            <w:pPr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Kokotów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903FB">
              <w:rPr>
                <w:rFonts w:ascii="Arial" w:hAnsi="Arial" w:cs="Arial"/>
              </w:rPr>
              <w:t>942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903FB" w:rsidRPr="00355C9D" w:rsidRDefault="00F478CE" w:rsidP="00B85BE1">
            <w:pPr>
              <w:spacing w:after="80"/>
              <w:jc w:val="both"/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32-002</w:t>
            </w:r>
            <w:r w:rsidRPr="00355C9D">
              <w:rPr>
                <w:rFonts w:ascii="Arial" w:hAnsi="Arial" w:cs="Arial"/>
              </w:rPr>
              <w:t xml:space="preserve"> </w:t>
            </w:r>
            <w:proofErr w:type="spellStart"/>
            <w:r w:rsidRPr="000903FB">
              <w:rPr>
                <w:rFonts w:ascii="Arial" w:hAnsi="Arial" w:cs="Arial"/>
              </w:rPr>
              <w:t>Węgrzce</w:t>
            </w:r>
            <w:proofErr w:type="spellEnd"/>
            <w:r w:rsidRPr="000903FB">
              <w:rPr>
                <w:rFonts w:ascii="Arial" w:hAnsi="Arial" w:cs="Arial"/>
              </w:rPr>
              <w:t xml:space="preserve"> Wielkie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03FB" w:rsidRPr="00355C9D" w:rsidRDefault="000903FB" w:rsidP="00B85B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560 880.00 zł</w:t>
            </w:r>
          </w:p>
        </w:tc>
      </w:tr>
      <w:tr w:rsidR="000903FB" w:rsidRPr="00355C9D" w:rsidTr="00B85BE1">
        <w:tc>
          <w:tcPr>
            <w:tcW w:w="993" w:type="dxa"/>
            <w:shd w:val="clear" w:color="auto" w:fill="auto"/>
            <w:vAlign w:val="center"/>
          </w:tcPr>
          <w:p w:rsidR="000903FB" w:rsidRPr="00355C9D" w:rsidRDefault="000903FB" w:rsidP="00B85B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0903FB" w:rsidRPr="00355C9D" w:rsidRDefault="001E207C" w:rsidP="00B85BE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0903FB">
              <w:rPr>
                <w:rFonts w:ascii="Arial" w:hAnsi="Arial" w:cs="Arial"/>
              </w:rPr>
              <w:t>Liftprojekt</w:t>
            </w:r>
            <w:proofErr w:type="spellEnd"/>
            <w:r w:rsidRPr="000903FB">
              <w:rPr>
                <w:rFonts w:ascii="Arial" w:hAnsi="Arial" w:cs="Arial"/>
              </w:rPr>
              <w:t xml:space="preserve"> </w:t>
            </w:r>
            <w:proofErr w:type="spellStart"/>
            <w:r w:rsidRPr="000903FB">
              <w:rPr>
                <w:rFonts w:ascii="Arial" w:hAnsi="Arial" w:cs="Arial"/>
              </w:rPr>
              <w:t>Rafalik</w:t>
            </w:r>
            <w:proofErr w:type="spellEnd"/>
            <w:r w:rsidRPr="000903FB">
              <w:rPr>
                <w:rFonts w:ascii="Arial" w:hAnsi="Arial" w:cs="Arial"/>
              </w:rPr>
              <w:t xml:space="preserve"> Spółka Komandytowa</w:t>
            </w:r>
          </w:p>
          <w:p w:rsidR="000903FB" w:rsidRPr="00355C9D" w:rsidRDefault="001E207C" w:rsidP="00B85BE1">
            <w:pPr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Pawia</w:t>
            </w:r>
            <w:r w:rsidRPr="00355C9D">
              <w:rPr>
                <w:rFonts w:ascii="Arial" w:hAnsi="Arial" w:cs="Arial"/>
              </w:rPr>
              <w:t xml:space="preserve"> </w:t>
            </w:r>
            <w:r w:rsidR="000903FB" w:rsidRPr="000903FB">
              <w:rPr>
                <w:rFonts w:ascii="Arial" w:hAnsi="Arial" w:cs="Arial"/>
              </w:rPr>
              <w:t>51/72</w:t>
            </w:r>
            <w:r w:rsidR="000903FB" w:rsidRPr="00355C9D">
              <w:rPr>
                <w:rFonts w:ascii="Arial" w:hAnsi="Arial" w:cs="Arial"/>
              </w:rPr>
              <w:t xml:space="preserve"> </w:t>
            </w:r>
          </w:p>
          <w:p w:rsidR="000903FB" w:rsidRPr="00355C9D" w:rsidRDefault="000903FB" w:rsidP="00B85BE1">
            <w:pPr>
              <w:spacing w:after="80"/>
              <w:jc w:val="both"/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01-030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903F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03FB" w:rsidRPr="00355C9D" w:rsidRDefault="000903FB" w:rsidP="00B85BE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903FB">
              <w:rPr>
                <w:rFonts w:ascii="Arial" w:hAnsi="Arial" w:cs="Arial"/>
              </w:rPr>
              <w:t>583 020.00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6F41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3369" w:rsidRDefault="00303369">
      <w:r>
        <w:separator/>
      </w:r>
    </w:p>
  </w:endnote>
  <w:endnote w:type="continuationSeparator" w:id="0">
    <w:p w:rsidR="00303369" w:rsidRDefault="00303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Pr="00E86849" w:rsidRDefault="009F189D" w:rsidP="00E8684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3369" w:rsidRDefault="00303369">
      <w:r>
        <w:separator/>
      </w:r>
    </w:p>
  </w:footnote>
  <w:footnote w:type="continuationSeparator" w:id="0">
    <w:p w:rsidR="00303369" w:rsidRDefault="00303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3FB" w:rsidRDefault="000903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3FB" w:rsidRDefault="000903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3FB" w:rsidRDefault="000903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3369"/>
    <w:rsid w:val="00007727"/>
    <w:rsid w:val="00017720"/>
    <w:rsid w:val="00035488"/>
    <w:rsid w:val="000903FB"/>
    <w:rsid w:val="000D7F25"/>
    <w:rsid w:val="000E00E5"/>
    <w:rsid w:val="001146A4"/>
    <w:rsid w:val="00173B20"/>
    <w:rsid w:val="001C69FF"/>
    <w:rsid w:val="001E207C"/>
    <w:rsid w:val="0023318D"/>
    <w:rsid w:val="00303369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96FB2"/>
    <w:rsid w:val="006F419D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86849"/>
    <w:rsid w:val="00EA3476"/>
    <w:rsid w:val="00F44906"/>
    <w:rsid w:val="00F478C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D42B231-F951-4AC9-9A5A-16F604FDE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180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7</cp:revision>
  <dcterms:created xsi:type="dcterms:W3CDTF">2023-01-18T09:46:00Z</dcterms:created>
  <dcterms:modified xsi:type="dcterms:W3CDTF">2023-01-18T09:50:00Z</dcterms:modified>
</cp:coreProperties>
</file>