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BBD11" w14:textId="7D49D972" w:rsidR="005103B9" w:rsidRPr="00DC1945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DC1945">
        <w:rPr>
          <w:bCs/>
          <w:i w:val="0"/>
          <w:szCs w:val="24"/>
        </w:rPr>
        <w:t xml:space="preserve">Załącznik nr </w:t>
      </w:r>
      <w:r w:rsidR="00DC1945">
        <w:rPr>
          <w:bCs/>
          <w:i w:val="0"/>
          <w:szCs w:val="24"/>
        </w:rPr>
        <w:t>3</w:t>
      </w:r>
      <w:r w:rsidR="00B36ABD" w:rsidRPr="00DC1945">
        <w:rPr>
          <w:bCs/>
          <w:i w:val="0"/>
          <w:szCs w:val="24"/>
        </w:rPr>
        <w:t xml:space="preserve"> do SWZ</w:t>
      </w:r>
    </w:p>
    <w:p w14:paraId="7E9100DA" w14:textId="77777777" w:rsidR="00C4103F" w:rsidRPr="00DC1945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DC1945">
        <w:rPr>
          <w:rFonts w:ascii="Times New Roman" w:hAnsi="Times New Roman"/>
          <w:b/>
          <w:sz w:val="24"/>
          <w:szCs w:val="24"/>
        </w:rPr>
        <w:t>Zamawiający</w:t>
      </w:r>
      <w:r w:rsidR="007936D6" w:rsidRPr="00DC1945">
        <w:rPr>
          <w:rFonts w:ascii="Times New Roman" w:hAnsi="Times New Roman"/>
          <w:b/>
          <w:sz w:val="24"/>
          <w:szCs w:val="24"/>
        </w:rPr>
        <w:t>:</w:t>
      </w:r>
    </w:p>
    <w:p w14:paraId="1BDA9692" w14:textId="77777777" w:rsidR="006676AE" w:rsidRPr="00DC1945" w:rsidRDefault="00D266CF" w:rsidP="00E24546">
      <w:pPr>
        <w:pStyle w:val="Tekstpodstawowy"/>
        <w:spacing w:after="0"/>
        <w:ind w:left="4111"/>
      </w:pPr>
      <w:r w:rsidRPr="00DC1945">
        <w:t>SZPITAL WOJEWÓDZKI W POZNANIU</w:t>
      </w:r>
    </w:p>
    <w:p w14:paraId="2BCF1DC1" w14:textId="200A1571" w:rsidR="006676AE" w:rsidRPr="00DC1945" w:rsidRDefault="00DC1945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D266CF" w:rsidRPr="00DC1945">
        <w:t>Juraszów</w:t>
      </w:r>
      <w:r w:rsidR="006676AE" w:rsidRPr="00DC1945">
        <w:t xml:space="preserve"> </w:t>
      </w:r>
      <w:r w:rsidR="00D266CF" w:rsidRPr="00DC1945">
        <w:t>7/19</w:t>
      </w:r>
      <w:r w:rsidR="006676AE" w:rsidRPr="00DC1945">
        <w:t xml:space="preserve"> </w:t>
      </w:r>
    </w:p>
    <w:p w14:paraId="43B5503A" w14:textId="77777777" w:rsidR="00F90CD1" w:rsidRPr="00DC1945" w:rsidRDefault="00D266CF" w:rsidP="00F90CD1">
      <w:pPr>
        <w:pStyle w:val="Tekstpodstawowy"/>
        <w:spacing w:after="0" w:line="276" w:lineRule="auto"/>
        <w:ind w:left="4111"/>
      </w:pPr>
      <w:r w:rsidRPr="00DC1945">
        <w:t>60-479</w:t>
      </w:r>
      <w:r w:rsidR="006676AE" w:rsidRPr="00DC1945">
        <w:t xml:space="preserve"> </w:t>
      </w:r>
      <w:r w:rsidRPr="00DC1945">
        <w:t>Poznań</w:t>
      </w:r>
    </w:p>
    <w:p w14:paraId="0993B9D1" w14:textId="3DE549AC" w:rsidR="00C4103F" w:rsidRPr="00DC1945" w:rsidRDefault="00C4103F" w:rsidP="00F90CD1">
      <w:pPr>
        <w:pStyle w:val="Tekstpodstawowy"/>
        <w:spacing w:after="0" w:line="276" w:lineRule="auto"/>
        <w:ind w:left="4111"/>
      </w:pPr>
    </w:p>
    <w:p w14:paraId="034C3D2E" w14:textId="77777777" w:rsidR="00C4103F" w:rsidRPr="00DC1945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DC1945">
        <w:rPr>
          <w:rFonts w:ascii="Times New Roman" w:hAnsi="Times New Roman"/>
          <w:b/>
          <w:sz w:val="24"/>
          <w:szCs w:val="24"/>
        </w:rPr>
        <w:t>Wykonawca</w:t>
      </w:r>
      <w:r w:rsidR="007936D6" w:rsidRPr="00DC1945">
        <w:rPr>
          <w:rFonts w:ascii="Times New Roman" w:hAnsi="Times New Roman"/>
          <w:b/>
          <w:sz w:val="24"/>
          <w:szCs w:val="24"/>
        </w:rPr>
        <w:t>:</w:t>
      </w:r>
    </w:p>
    <w:p w14:paraId="1ED3AE4F" w14:textId="331FB5DD" w:rsidR="00757EFB" w:rsidRPr="00DC1945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DC1945">
        <w:rPr>
          <w:rFonts w:ascii="Times New Roman" w:hAnsi="Times New Roman"/>
          <w:sz w:val="24"/>
          <w:szCs w:val="24"/>
        </w:rPr>
        <w:t>…………………………</w:t>
      </w:r>
      <w:r w:rsidRPr="00DC1945">
        <w:rPr>
          <w:rFonts w:ascii="Times New Roman" w:hAnsi="Times New Roman"/>
          <w:sz w:val="24"/>
          <w:szCs w:val="24"/>
        </w:rPr>
        <w:t>…</w:t>
      </w:r>
    </w:p>
    <w:p w14:paraId="39D2C0B4" w14:textId="77777777" w:rsidR="007118F0" w:rsidRPr="00DC1945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DC1945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DC1945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DC1945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DC1945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DC1945">
        <w:rPr>
          <w:rFonts w:ascii="Times New Roman" w:hAnsi="Times New Roman"/>
          <w:i/>
          <w:sz w:val="24"/>
          <w:szCs w:val="24"/>
        </w:rPr>
        <w:t>KRS/</w:t>
      </w:r>
      <w:proofErr w:type="spellStart"/>
      <w:r w:rsidRPr="00DC1945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DC1945">
        <w:rPr>
          <w:rFonts w:ascii="Times New Roman" w:hAnsi="Times New Roman"/>
          <w:i/>
          <w:sz w:val="24"/>
          <w:szCs w:val="24"/>
        </w:rPr>
        <w:t>)</w:t>
      </w:r>
    </w:p>
    <w:p w14:paraId="6537861E" w14:textId="77777777" w:rsidR="00C4103F" w:rsidRPr="00DC1945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DC1945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1E2106BD" w14:textId="77777777" w:rsidR="00757EFB" w:rsidRPr="00DC1945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DC1945">
        <w:rPr>
          <w:rFonts w:ascii="Times New Roman" w:hAnsi="Times New Roman"/>
          <w:sz w:val="24"/>
          <w:szCs w:val="24"/>
        </w:rPr>
        <w:t>……</w:t>
      </w:r>
      <w:r w:rsidRPr="00DC1945">
        <w:rPr>
          <w:rFonts w:ascii="Times New Roman" w:hAnsi="Times New Roman"/>
          <w:sz w:val="24"/>
          <w:szCs w:val="24"/>
        </w:rPr>
        <w:t>…</w:t>
      </w:r>
    </w:p>
    <w:p w14:paraId="740C5254" w14:textId="77777777" w:rsidR="00484F88" w:rsidRPr="00DC1945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DC1945">
        <w:rPr>
          <w:rFonts w:ascii="Times New Roman" w:hAnsi="Times New Roman"/>
          <w:i/>
          <w:sz w:val="24"/>
          <w:szCs w:val="24"/>
        </w:rPr>
        <w:t>(imię, n</w:t>
      </w:r>
      <w:r w:rsidR="00825A09" w:rsidRPr="00DC1945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DC1945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DC1945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DC1945">
        <w:rPr>
          <w:rFonts w:ascii="Times New Roman" w:hAnsi="Times New Roman"/>
          <w:i/>
          <w:sz w:val="24"/>
          <w:szCs w:val="24"/>
        </w:rPr>
        <w:t>reprezentacji</w:t>
      </w:r>
      <w:r w:rsidRPr="00DC1945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66CF" w:rsidRPr="00DC1945" w14:paraId="2DDDC527" w14:textId="77777777" w:rsidTr="00473D32">
        <w:tc>
          <w:tcPr>
            <w:tcW w:w="9104" w:type="dxa"/>
            <w:shd w:val="clear" w:color="auto" w:fill="D9D9D9"/>
          </w:tcPr>
          <w:p w14:paraId="17BF6045" w14:textId="77777777" w:rsidR="00D266CF" w:rsidRPr="00DC1945" w:rsidRDefault="00D266CF" w:rsidP="00473D3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23DD055E" w14:textId="77777777" w:rsidR="00D266CF" w:rsidRPr="00DC1945" w:rsidRDefault="00D266CF" w:rsidP="00473D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23B9DE" w14:textId="77777777" w:rsidR="00D266CF" w:rsidRPr="00DC1945" w:rsidRDefault="00D266CF" w:rsidP="00473D3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029E67DF" w14:textId="77777777" w:rsidR="00D266CF" w:rsidRPr="00DC1945" w:rsidRDefault="00D266CF" w:rsidP="00473D32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120390FC" w14:textId="77777777" w:rsidR="00D266CF" w:rsidRPr="00DC1945" w:rsidRDefault="00D266CF" w:rsidP="00473D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FE13D17" w14:textId="77777777" w:rsidR="00E50194" w:rsidRPr="00DC1945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Na potrzeby postę</w:t>
      </w:r>
      <w:r w:rsidR="008D0487" w:rsidRPr="00DC1945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DC1945">
        <w:rPr>
          <w:rFonts w:ascii="Times New Roman" w:hAnsi="Times New Roman"/>
          <w:sz w:val="24"/>
          <w:szCs w:val="24"/>
        </w:rPr>
        <w:t>zamówienia publicznego</w:t>
      </w:r>
      <w:r w:rsidR="00E50194" w:rsidRPr="00DC1945">
        <w:rPr>
          <w:rFonts w:ascii="Times New Roman" w:hAnsi="Times New Roman"/>
          <w:sz w:val="24"/>
          <w:szCs w:val="24"/>
        </w:rPr>
        <w:t xml:space="preserve"> pn.:</w:t>
      </w:r>
    </w:p>
    <w:p w14:paraId="6EF15F9D" w14:textId="77777777" w:rsidR="00E50194" w:rsidRPr="00DC1945" w:rsidRDefault="00D266CF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C1945">
        <w:rPr>
          <w:rFonts w:ascii="Times New Roman" w:hAnsi="Times New Roman"/>
          <w:b/>
          <w:sz w:val="24"/>
          <w:szCs w:val="24"/>
        </w:rPr>
        <w:t>Dostawa gazów medycznych dla wszystkich jednostek Szpitala</w:t>
      </w:r>
    </w:p>
    <w:p w14:paraId="3CEDF615" w14:textId="77777777" w:rsidR="00A44833" w:rsidRPr="00DC1945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Znak sprawy:</w:t>
      </w:r>
      <w:r w:rsidRPr="00DC1945">
        <w:rPr>
          <w:rFonts w:ascii="Times New Roman" w:hAnsi="Times New Roman"/>
          <w:b/>
          <w:sz w:val="24"/>
          <w:szCs w:val="24"/>
        </w:rPr>
        <w:t xml:space="preserve"> </w:t>
      </w:r>
      <w:r w:rsidR="00D266CF" w:rsidRPr="00DC1945">
        <w:rPr>
          <w:rFonts w:ascii="Times New Roman" w:hAnsi="Times New Roman"/>
          <w:b/>
          <w:sz w:val="24"/>
          <w:szCs w:val="24"/>
        </w:rPr>
        <w:t>SZW/DZP/2/2023</w:t>
      </w:r>
    </w:p>
    <w:p w14:paraId="10065AC6" w14:textId="6290BD2B" w:rsidR="00F90CD1" w:rsidRPr="00DC1945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prowadzonego przez </w:t>
      </w:r>
      <w:r w:rsidR="00D266CF" w:rsidRPr="00DC1945">
        <w:rPr>
          <w:rFonts w:ascii="Times New Roman" w:hAnsi="Times New Roman"/>
          <w:b/>
          <w:sz w:val="24"/>
          <w:szCs w:val="24"/>
        </w:rPr>
        <w:t>SZPITAL WOJEWÓDZKI W POZNANIU</w:t>
      </w:r>
      <w:r w:rsidRPr="00DC1945">
        <w:rPr>
          <w:rFonts w:ascii="Times New Roman" w:hAnsi="Times New Roman"/>
          <w:b/>
          <w:sz w:val="24"/>
          <w:szCs w:val="24"/>
        </w:rPr>
        <w:t>,</w:t>
      </w:r>
      <w:r w:rsidR="002B2AD9" w:rsidRPr="00DC1945">
        <w:rPr>
          <w:rFonts w:ascii="Times New Roman" w:hAnsi="Times New Roman"/>
          <w:sz w:val="24"/>
          <w:szCs w:val="24"/>
        </w:rPr>
        <w:t xml:space="preserve"> </w:t>
      </w:r>
      <w:r w:rsidR="00E65685" w:rsidRPr="00DC1945">
        <w:rPr>
          <w:rFonts w:ascii="Times New Roman" w:hAnsi="Times New Roman"/>
          <w:sz w:val="24"/>
          <w:szCs w:val="24"/>
        </w:rPr>
        <w:t>oświa</w:t>
      </w:r>
      <w:r w:rsidR="00825A09" w:rsidRPr="00DC1945">
        <w:rPr>
          <w:rFonts w:ascii="Times New Roman" w:hAnsi="Times New Roman"/>
          <w:sz w:val="24"/>
          <w:szCs w:val="24"/>
        </w:rPr>
        <w:t>dczam</w:t>
      </w:r>
      <w:r w:rsidR="00E65685" w:rsidRPr="00DC1945">
        <w:rPr>
          <w:rFonts w:ascii="Times New Roman" w:hAnsi="Times New Roman"/>
          <w:sz w:val="24"/>
          <w:szCs w:val="24"/>
        </w:rPr>
        <w:t>,</w:t>
      </w:r>
      <w:r w:rsidR="002B2AD9" w:rsidRPr="00DC1945">
        <w:rPr>
          <w:rFonts w:ascii="Times New Roman" w:hAnsi="Times New Roman"/>
          <w:sz w:val="24"/>
          <w:szCs w:val="24"/>
        </w:rPr>
        <w:t xml:space="preserve"> </w:t>
      </w:r>
      <w:r w:rsidR="00DC1945">
        <w:rPr>
          <w:rFonts w:ascii="Times New Roman" w:hAnsi="Times New Roman"/>
          <w:sz w:val="24"/>
          <w:szCs w:val="24"/>
        </w:rPr>
        <w:br/>
      </w:r>
      <w:r w:rsidR="002B2AD9" w:rsidRPr="00DC1945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C1945" w14:paraId="3076A408" w14:textId="77777777" w:rsidTr="00650D6C">
        <w:tc>
          <w:tcPr>
            <w:tcW w:w="9104" w:type="dxa"/>
            <w:shd w:val="clear" w:color="auto" w:fill="D9D9D9"/>
          </w:tcPr>
          <w:p w14:paraId="5ED51AEB" w14:textId="77777777" w:rsidR="00E50194" w:rsidRPr="00DC1945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27F87A5" w14:textId="77777777" w:rsidR="00C113BF" w:rsidRPr="00DC1945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DC1945">
        <w:rPr>
          <w:rFonts w:ascii="Times New Roman" w:hAnsi="Times New Roman"/>
          <w:sz w:val="24"/>
          <w:szCs w:val="24"/>
        </w:rPr>
        <w:t xml:space="preserve">dstawie </w:t>
      </w:r>
      <w:r w:rsidR="002C4137" w:rsidRPr="00DC1945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DC1945">
        <w:rPr>
          <w:rFonts w:ascii="Times New Roman" w:hAnsi="Times New Roman"/>
          <w:sz w:val="24"/>
          <w:szCs w:val="24"/>
        </w:rPr>
        <w:t>108</w:t>
      </w:r>
      <w:r w:rsidR="002C4137" w:rsidRPr="00DC1945">
        <w:rPr>
          <w:rFonts w:ascii="Times New Roman" w:hAnsi="Times New Roman"/>
          <w:sz w:val="24"/>
          <w:szCs w:val="24"/>
        </w:rPr>
        <w:t xml:space="preserve"> ust 1 </w:t>
      </w:r>
      <w:r w:rsidRPr="00DC1945">
        <w:rPr>
          <w:rFonts w:ascii="Times New Roman" w:hAnsi="Times New Roman"/>
          <w:sz w:val="24"/>
          <w:szCs w:val="24"/>
        </w:rPr>
        <w:t>ustawy Pzp</w:t>
      </w:r>
      <w:r w:rsidR="00641874" w:rsidRPr="00DC1945">
        <w:rPr>
          <w:rFonts w:ascii="Times New Roman" w:hAnsi="Times New Roman"/>
          <w:sz w:val="24"/>
          <w:szCs w:val="24"/>
        </w:rPr>
        <w:t>.</w:t>
      </w:r>
    </w:p>
    <w:p w14:paraId="01839C63" w14:textId="77777777" w:rsidR="002426FF" w:rsidRPr="00DC194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1133478" w14:textId="77777777" w:rsidR="00023477" w:rsidRPr="00DC1945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48D0A368" w14:textId="77777777" w:rsidR="00023477" w:rsidRPr="00DC194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07199A86" w14:textId="1B1AC42D" w:rsidR="00992BD8" w:rsidRPr="00DC194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C194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DC1945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DC1945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DC1945">
        <w:rPr>
          <w:rFonts w:ascii="Times New Roman" w:hAnsi="Times New Roman"/>
          <w:color w:val="0070C0"/>
          <w:sz w:val="24"/>
          <w:szCs w:val="24"/>
        </w:rPr>
        <w:br/>
      </w:r>
      <w:r w:rsidRPr="00DC1945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DC1945">
        <w:rPr>
          <w:rFonts w:ascii="Times New Roman" w:hAnsi="Times New Roman"/>
          <w:color w:val="0070C0"/>
          <w:sz w:val="24"/>
          <w:szCs w:val="24"/>
        </w:rPr>
        <w:t>W</w:t>
      </w:r>
      <w:r w:rsidRPr="00DC1945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7C49B847" w14:textId="1E9CF494" w:rsidR="00023477" w:rsidRPr="00DC1945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DC1945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DC1945">
        <w:rPr>
          <w:rFonts w:ascii="Times New Roman" w:hAnsi="Times New Roman"/>
          <w:i/>
          <w:sz w:val="24"/>
          <w:szCs w:val="24"/>
        </w:rPr>
        <w:t>.</w:t>
      </w:r>
      <w:r w:rsidRPr="00DC1945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DC1945">
        <w:rPr>
          <w:rFonts w:ascii="Times New Roman" w:hAnsi="Times New Roman"/>
          <w:sz w:val="24"/>
          <w:szCs w:val="24"/>
        </w:rPr>
        <w:t>110</w:t>
      </w:r>
      <w:r w:rsidRPr="00DC1945">
        <w:rPr>
          <w:rFonts w:ascii="Times New Roman" w:hAnsi="Times New Roman"/>
          <w:sz w:val="24"/>
          <w:szCs w:val="24"/>
        </w:rPr>
        <w:t xml:space="preserve">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 xml:space="preserve">ust. </w:t>
      </w:r>
      <w:r w:rsidR="00710937" w:rsidRPr="00DC1945">
        <w:rPr>
          <w:rFonts w:ascii="Times New Roman" w:hAnsi="Times New Roman"/>
          <w:sz w:val="24"/>
          <w:szCs w:val="24"/>
        </w:rPr>
        <w:t>2</w:t>
      </w:r>
      <w:r w:rsidRPr="00DC1945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DC1945">
        <w:rPr>
          <w:rFonts w:ascii="Times New Roman" w:hAnsi="Times New Roman"/>
          <w:sz w:val="24"/>
          <w:szCs w:val="24"/>
        </w:rPr>
        <w:t xml:space="preserve"> i zapobiegawcze</w:t>
      </w:r>
      <w:r w:rsidRPr="00DC194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DC1945">
        <w:rPr>
          <w:rFonts w:ascii="Times New Roman" w:hAnsi="Times New Roman"/>
          <w:sz w:val="24"/>
          <w:szCs w:val="24"/>
        </w:rPr>
        <w:t>..</w:t>
      </w:r>
      <w:r w:rsidRPr="00DC1945">
        <w:rPr>
          <w:rFonts w:ascii="Times New Roman" w:hAnsi="Times New Roman"/>
          <w:sz w:val="24"/>
          <w:szCs w:val="24"/>
        </w:rPr>
        <w:t>……………</w:t>
      </w:r>
      <w:r w:rsidR="00023477" w:rsidRPr="00DC1945">
        <w:rPr>
          <w:rFonts w:ascii="Times New Roman" w:hAnsi="Times New Roman"/>
          <w:sz w:val="24"/>
          <w:szCs w:val="24"/>
        </w:rPr>
        <w:t>…</w:t>
      </w:r>
      <w:r w:rsidRPr="00DC194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DC1945">
        <w:rPr>
          <w:rFonts w:ascii="Times New Roman" w:hAnsi="Times New Roman"/>
          <w:sz w:val="24"/>
          <w:szCs w:val="24"/>
        </w:rPr>
        <w:t>.</w:t>
      </w:r>
      <w:r w:rsidRPr="00DC1945">
        <w:rPr>
          <w:rFonts w:ascii="Times New Roman" w:hAnsi="Times New Roman"/>
          <w:sz w:val="24"/>
          <w:szCs w:val="24"/>
        </w:rPr>
        <w:t>…</w:t>
      </w:r>
      <w:r w:rsidR="007A2BCB" w:rsidRPr="00DC1945">
        <w:rPr>
          <w:rFonts w:ascii="Times New Roman" w:hAnsi="Times New Roman"/>
          <w:sz w:val="24"/>
          <w:szCs w:val="24"/>
        </w:rPr>
        <w:t>.</w:t>
      </w:r>
    </w:p>
    <w:p w14:paraId="332F8570" w14:textId="77777777" w:rsidR="007A2BCB" w:rsidRPr="00DC1945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11EE717" w14:textId="1E3EB6E1" w:rsidR="0011306C" w:rsidRPr="00DC1945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DC1945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DC1945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C1945" w14:paraId="23FCC306" w14:textId="77777777" w:rsidTr="00CD4DD1">
        <w:tc>
          <w:tcPr>
            <w:tcW w:w="9104" w:type="dxa"/>
            <w:shd w:val="clear" w:color="auto" w:fill="D9D9D9"/>
          </w:tcPr>
          <w:p w14:paraId="5994292F" w14:textId="77777777" w:rsidR="0011306C" w:rsidRPr="00DC1945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DC1945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D27394" w14:textId="77777777" w:rsidR="00D2702A" w:rsidRPr="00DC1945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Oświadczam,</w:t>
      </w:r>
      <w:r w:rsidR="00313417" w:rsidRPr="00DC1945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DC1945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DC1945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DC1945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C1945" w14:paraId="7764E6C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C9A9" w14:textId="77777777" w:rsidR="00D2702A" w:rsidRPr="00DC194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D2A84" w14:textId="77777777" w:rsidR="00D2702A" w:rsidRPr="00DC1945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D266CF" w:rsidRPr="00DC1945" w14:paraId="7DEA4ED6" w14:textId="77777777" w:rsidTr="00473D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6AF3E" w14:textId="77777777" w:rsidR="00D266CF" w:rsidRPr="00DC1945" w:rsidRDefault="00D266CF" w:rsidP="00473D3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D20A" w14:textId="77777777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455F8E7E" w14:textId="77777777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D266CF" w:rsidRPr="00DC1945" w14:paraId="669E641C" w14:textId="77777777" w:rsidTr="00473D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F6A7F" w14:textId="77777777" w:rsidR="00D266CF" w:rsidRPr="00DC1945" w:rsidRDefault="00D266CF" w:rsidP="00473D3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3C44" w14:textId="77777777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649A4D49" w14:textId="3858FCA7" w:rsidR="00DC1945" w:rsidRDefault="00DC1945" w:rsidP="00DC194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ykonawcy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celu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zamówienia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publicznego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wraz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podstawie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do dysponowania tymi zasobami.</w:t>
            </w:r>
          </w:p>
          <w:p w14:paraId="120833BE" w14:textId="77777777" w:rsidR="00DC1945" w:rsidRPr="00DC1945" w:rsidRDefault="00DC1945" w:rsidP="00DC1945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01E5C40A" w14:textId="243AB65B" w:rsidR="00DC1945" w:rsidRPr="00DC1945" w:rsidRDefault="00DC1945" w:rsidP="00DC1945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Na potwierdzenie spełnienia tego warunku Wykonawca załącz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a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oświadczenie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,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br/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iż dysponuje lub będzie dysponował, na czas trwania umowy, samochodem/</w:t>
            </w:r>
            <w:proofErr w:type="spellStart"/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ami</w:t>
            </w:r>
            <w:proofErr w:type="spellEnd"/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posiadającymi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rampę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za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i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wyładowczą</w:t>
            </w: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DC1945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oraz przystosowanymi do przewozów gazów medycznych i technicznych, posiadającymi możliwość zabezpieczenia ładunku - zgodnie z załącznikiem nr 6 do SWZ</w:t>
            </w:r>
          </w:p>
        </w:tc>
      </w:tr>
      <w:tr w:rsidR="00D266CF" w:rsidRPr="00DC1945" w14:paraId="69F2163B" w14:textId="77777777" w:rsidTr="00473D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7404" w14:textId="77777777" w:rsidR="00D266CF" w:rsidRPr="00DC1945" w:rsidRDefault="00D266CF" w:rsidP="00473D3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6B93D" w14:textId="77777777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36D0F55" w14:textId="77777777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D266CF" w:rsidRPr="00DC1945" w14:paraId="26C3C49E" w14:textId="77777777" w:rsidTr="00473D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B3EC" w14:textId="77777777" w:rsidR="00D266CF" w:rsidRPr="00DC1945" w:rsidRDefault="00D266CF" w:rsidP="00473D32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1A14" w14:textId="48E16CCE" w:rsidR="00D266CF" w:rsidRPr="00DC1945" w:rsidRDefault="00D266CF" w:rsidP="00473D32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DC1945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DC1945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48EF7E0E" w14:textId="48C2BC8C" w:rsidR="00D266CF" w:rsidRPr="00DC1945" w:rsidRDefault="00DC1945" w:rsidP="00473D32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i/>
                <w:iCs/>
                <w:sz w:val="24"/>
                <w:szCs w:val="24"/>
              </w:rPr>
              <w:t>Na potwierdzenie spełnienia tego warunku Wykonawca dołącz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a</w:t>
            </w:r>
            <w:r w:rsidRPr="00DC194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aktualną koncesje/zezwolenia na wytwarzanie i obrót gazami medycznymi.</w:t>
            </w:r>
          </w:p>
        </w:tc>
      </w:tr>
    </w:tbl>
    <w:p w14:paraId="3F5A9998" w14:textId="259E2492" w:rsidR="00E21BB4" w:rsidRPr="00DC194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11C33EE7" w14:textId="240241D5" w:rsidR="00E21BB4" w:rsidRPr="00DC194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DC194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DC1945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DC1945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DC1945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DC1945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DC1945">
        <w:rPr>
          <w:rFonts w:ascii="Times New Roman" w:hAnsi="Times New Roman"/>
          <w:color w:val="0070C0"/>
          <w:sz w:val="24"/>
          <w:szCs w:val="24"/>
        </w:rPr>
        <w:t>W</w:t>
      </w:r>
      <w:r w:rsidRPr="00DC1945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DC1945">
        <w:rPr>
          <w:rFonts w:ascii="Times New Roman" w:hAnsi="Times New Roman"/>
          <w:color w:val="0070C0"/>
          <w:sz w:val="24"/>
          <w:szCs w:val="24"/>
        </w:rPr>
        <w:t>W</w:t>
      </w:r>
      <w:r w:rsidRPr="00DC1945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0A50DFDD" w14:textId="772B02F3" w:rsidR="00C62F57" w:rsidRPr="00DC1945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DC1945">
        <w:rPr>
          <w:rFonts w:ascii="Times New Roman" w:hAnsi="Times New Roman"/>
          <w:sz w:val="24"/>
          <w:szCs w:val="24"/>
        </w:rPr>
        <w:t>Z</w:t>
      </w:r>
      <w:r w:rsidRPr="00DC1945">
        <w:rPr>
          <w:rFonts w:ascii="Times New Roman" w:hAnsi="Times New Roman"/>
          <w:sz w:val="24"/>
          <w:szCs w:val="24"/>
        </w:rPr>
        <w:t xml:space="preserve">amawiającego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>w  następującym zakresie:</w:t>
      </w:r>
    </w:p>
    <w:p w14:paraId="5BA8E0C0" w14:textId="77777777" w:rsidR="00C62F57" w:rsidRPr="00DC1945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78C2F9D1" w14:textId="77777777" w:rsidR="00721D87" w:rsidRPr="00DC1945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C1945">
        <w:rPr>
          <w:rFonts w:ascii="Times New Roman" w:hAnsi="Times New Roman"/>
          <w:sz w:val="24"/>
          <w:szCs w:val="24"/>
        </w:rPr>
        <w:t>ych</w:t>
      </w:r>
      <w:proofErr w:type="spellEnd"/>
      <w:r w:rsidRPr="00DC1945">
        <w:rPr>
          <w:rFonts w:ascii="Times New Roman" w:hAnsi="Times New Roman"/>
          <w:sz w:val="24"/>
          <w:szCs w:val="24"/>
        </w:rPr>
        <w:t xml:space="preserve"> podmiotu/ów udostępniając</w:t>
      </w:r>
      <w:r w:rsidR="00721D87" w:rsidRPr="00DC1945">
        <w:rPr>
          <w:rFonts w:ascii="Times New Roman" w:hAnsi="Times New Roman"/>
          <w:sz w:val="24"/>
          <w:szCs w:val="24"/>
        </w:rPr>
        <w:t>ego/</w:t>
      </w:r>
      <w:proofErr w:type="spellStart"/>
      <w:r w:rsidRPr="00DC1945">
        <w:rPr>
          <w:rFonts w:ascii="Times New Roman" w:hAnsi="Times New Roman"/>
          <w:sz w:val="24"/>
          <w:szCs w:val="24"/>
        </w:rPr>
        <w:t>ych</w:t>
      </w:r>
      <w:proofErr w:type="spellEnd"/>
      <w:r w:rsidRPr="00DC1945">
        <w:rPr>
          <w:rFonts w:ascii="Times New Roman" w:hAnsi="Times New Roman"/>
          <w:sz w:val="24"/>
          <w:szCs w:val="24"/>
        </w:rPr>
        <w:t xml:space="preserve"> zasoby: </w:t>
      </w:r>
    </w:p>
    <w:p w14:paraId="6AF6BF7C" w14:textId="77777777" w:rsidR="00721D87" w:rsidRPr="00DC194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……………</w:t>
      </w:r>
      <w:r w:rsidR="00721D87" w:rsidRPr="00DC1945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171CDBEE" w14:textId="77777777" w:rsidR="00721D87" w:rsidRPr="00DC194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C1945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492DF1E2" w14:textId="77777777" w:rsidR="00721D87" w:rsidRPr="00DC1945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2A53C54" w14:textId="77777777" w:rsidR="00E21BB4" w:rsidRPr="00DC194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……………</w:t>
      </w:r>
      <w:r w:rsidR="00721D87" w:rsidRPr="00DC1945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DC1945">
        <w:rPr>
          <w:rFonts w:ascii="Times New Roman" w:hAnsi="Times New Roman"/>
          <w:sz w:val="24"/>
          <w:szCs w:val="24"/>
        </w:rPr>
        <w:t>………………………….</w:t>
      </w:r>
    </w:p>
    <w:p w14:paraId="18081219" w14:textId="77777777" w:rsidR="00E21BB4" w:rsidRPr="00DC194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DC1945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08AB09AD" w14:textId="77777777" w:rsidR="00C62F57" w:rsidRPr="00DC194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C1945" w14:paraId="7FD04750" w14:textId="77777777" w:rsidTr="00CD4DD1">
        <w:tc>
          <w:tcPr>
            <w:tcW w:w="9104" w:type="dxa"/>
            <w:shd w:val="clear" w:color="auto" w:fill="D9D9D9"/>
          </w:tcPr>
          <w:p w14:paraId="249EEBFE" w14:textId="77777777" w:rsidR="00BE6F04" w:rsidRPr="00DC1945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44CB24F" w14:textId="481D0D7A" w:rsidR="00FE4E2B" w:rsidRPr="00DC1945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DC1945">
        <w:rPr>
          <w:rFonts w:ascii="Times New Roman" w:hAnsi="Times New Roman"/>
          <w:sz w:val="24"/>
          <w:szCs w:val="24"/>
        </w:rPr>
        <w:br/>
      </w:r>
      <w:r w:rsidRPr="00DC1945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DC194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C1945" w14:paraId="5E228C1D" w14:textId="77777777" w:rsidTr="00847232">
        <w:tc>
          <w:tcPr>
            <w:tcW w:w="9104" w:type="dxa"/>
            <w:shd w:val="clear" w:color="auto" w:fill="D9D9D9"/>
          </w:tcPr>
          <w:p w14:paraId="3D61706B" w14:textId="77777777" w:rsidR="00E426EB" w:rsidRPr="00DC1945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DC1945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E662D2B" w14:textId="77777777" w:rsidR="00E426EB" w:rsidRPr="00DC194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0DFB564" w14:textId="77777777" w:rsidR="00E426EB" w:rsidRPr="00DC1945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13EB764" w14:textId="77777777" w:rsidR="00E426EB" w:rsidRPr="00DC19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5E0E26AE" w14:textId="77777777" w:rsidR="00E426EB" w:rsidRPr="00DC194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C194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FEED99F" w14:textId="77777777" w:rsidR="00E426EB" w:rsidRPr="00DC194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91F8A17" w14:textId="77777777" w:rsidR="00E426EB" w:rsidRPr="00DC194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DC1945">
        <w:rPr>
          <w:rFonts w:ascii="Times New Roman" w:hAnsi="Times New Roman"/>
          <w:i/>
          <w:iCs/>
          <w:sz w:val="24"/>
          <w:szCs w:val="24"/>
        </w:rPr>
        <w:lastRenderedPageBreak/>
        <w:t>(wskazać podmiotowy środek dowodowy, adres internetowy, wydający urząd lub organ, dokładne dane referencyjne dokumentacji)</w:t>
      </w:r>
    </w:p>
    <w:p w14:paraId="7A0192AE" w14:textId="77777777" w:rsidR="00E426EB" w:rsidRPr="00DC194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96526DB" w14:textId="77777777" w:rsidR="0012157F" w:rsidRPr="00DC1945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906CF6" w14:textId="77777777" w:rsidR="00524951" w:rsidRPr="00DC1945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  <w:r w:rsidRPr="00DC1945">
        <w:rPr>
          <w:rFonts w:ascii="Times New Roman" w:hAnsi="Times New Roman"/>
          <w:sz w:val="24"/>
          <w:szCs w:val="24"/>
        </w:rPr>
        <w:tab/>
      </w:r>
    </w:p>
    <w:p w14:paraId="47B0E532" w14:textId="77777777" w:rsidR="00524951" w:rsidRPr="00DC194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6855821C" w14:textId="090BBA2C" w:rsidR="00FE4E2B" w:rsidRPr="00DC194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sz w:val="24"/>
          <w:szCs w:val="24"/>
        </w:rPr>
        <w:t xml:space="preserve">  </w:t>
      </w:r>
      <w:r w:rsidR="006D536F" w:rsidRPr="00DC1945">
        <w:rPr>
          <w:rFonts w:ascii="Times New Roman" w:hAnsi="Times New Roman"/>
          <w:sz w:val="24"/>
          <w:szCs w:val="24"/>
        </w:rPr>
        <w:t>………..</w:t>
      </w:r>
      <w:r w:rsidR="00FE4E2B" w:rsidRPr="00DC1945">
        <w:rPr>
          <w:rFonts w:ascii="Times New Roman" w:hAnsi="Times New Roman"/>
          <w:sz w:val="24"/>
          <w:szCs w:val="24"/>
        </w:rPr>
        <w:t>…</w:t>
      </w:r>
      <w:r w:rsidR="006D536F" w:rsidRPr="00DC1945">
        <w:rPr>
          <w:rFonts w:ascii="Times New Roman" w:hAnsi="Times New Roman"/>
          <w:sz w:val="24"/>
          <w:szCs w:val="24"/>
        </w:rPr>
        <w:t>………..</w:t>
      </w:r>
      <w:r w:rsidR="00FE4E2B" w:rsidRPr="00DC1945">
        <w:rPr>
          <w:rFonts w:ascii="Times New Roman" w:hAnsi="Times New Roman"/>
          <w:sz w:val="24"/>
          <w:szCs w:val="24"/>
        </w:rPr>
        <w:t>…</w:t>
      </w:r>
      <w:r w:rsidR="006D536F" w:rsidRPr="00DC1945">
        <w:rPr>
          <w:rFonts w:ascii="Times New Roman" w:hAnsi="Times New Roman"/>
          <w:sz w:val="24"/>
          <w:szCs w:val="24"/>
        </w:rPr>
        <w:t>….</w:t>
      </w:r>
      <w:r w:rsidR="00FE4E2B" w:rsidRPr="00DC1945">
        <w:rPr>
          <w:rFonts w:ascii="Times New Roman" w:hAnsi="Times New Roman"/>
          <w:sz w:val="24"/>
          <w:szCs w:val="24"/>
        </w:rPr>
        <w:t>…………………………………</w:t>
      </w:r>
    </w:p>
    <w:p w14:paraId="336D48EF" w14:textId="77777777" w:rsidR="00484F88" w:rsidRPr="00DC194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DC1945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DC1945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DC194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3132" w14:textId="77777777" w:rsidR="00F62369" w:rsidRDefault="00F62369" w:rsidP="0038231F">
      <w:pPr>
        <w:spacing w:after="0" w:line="240" w:lineRule="auto"/>
      </w:pPr>
      <w:r>
        <w:separator/>
      </w:r>
    </w:p>
  </w:endnote>
  <w:endnote w:type="continuationSeparator" w:id="0">
    <w:p w14:paraId="24094ADD" w14:textId="77777777" w:rsidR="00F62369" w:rsidRDefault="00F623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B3A1" w14:textId="77777777" w:rsidR="00D266CF" w:rsidRDefault="00D266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50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20DD0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B5C9F" w14:textId="77777777" w:rsidR="00D266CF" w:rsidRDefault="00D266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56FEF" w14:textId="77777777" w:rsidR="00F62369" w:rsidRDefault="00F62369" w:rsidP="0038231F">
      <w:pPr>
        <w:spacing w:after="0" w:line="240" w:lineRule="auto"/>
      </w:pPr>
      <w:r>
        <w:separator/>
      </w:r>
    </w:p>
  </w:footnote>
  <w:footnote w:type="continuationSeparator" w:id="0">
    <w:p w14:paraId="06F2A543" w14:textId="77777777" w:rsidR="00F62369" w:rsidRDefault="00F62369" w:rsidP="0038231F">
      <w:pPr>
        <w:spacing w:after="0" w:line="240" w:lineRule="auto"/>
      </w:pPr>
      <w:r>
        <w:continuationSeparator/>
      </w:r>
    </w:p>
  </w:footnote>
  <w:footnote w:id="1">
    <w:p w14:paraId="6AA9632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4E0C8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42D7A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58086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6456A" w14:textId="77777777" w:rsidR="00D266CF" w:rsidRDefault="00D26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DEB8C" w14:textId="77777777" w:rsidR="00D266CF" w:rsidRDefault="00D26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8547" w14:textId="77777777" w:rsidR="00D266CF" w:rsidRDefault="00D266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664589">
    <w:abstractNumId w:val="11"/>
  </w:num>
  <w:num w:numId="2" w16cid:durableId="1118062636">
    <w:abstractNumId w:val="0"/>
  </w:num>
  <w:num w:numId="3" w16cid:durableId="192303961">
    <w:abstractNumId w:val="10"/>
  </w:num>
  <w:num w:numId="4" w16cid:durableId="959067987">
    <w:abstractNumId w:val="13"/>
  </w:num>
  <w:num w:numId="5" w16cid:durableId="1020859589">
    <w:abstractNumId w:val="12"/>
  </w:num>
  <w:num w:numId="6" w16cid:durableId="1816608495">
    <w:abstractNumId w:val="9"/>
  </w:num>
  <w:num w:numId="7" w16cid:durableId="405029963">
    <w:abstractNumId w:val="1"/>
  </w:num>
  <w:num w:numId="8" w16cid:durableId="827593861">
    <w:abstractNumId w:val="6"/>
  </w:num>
  <w:num w:numId="9" w16cid:durableId="1741711717">
    <w:abstractNumId w:val="4"/>
  </w:num>
  <w:num w:numId="10" w16cid:durableId="387461640">
    <w:abstractNumId w:val="7"/>
  </w:num>
  <w:num w:numId="11" w16cid:durableId="661198599">
    <w:abstractNumId w:val="5"/>
  </w:num>
  <w:num w:numId="12" w16cid:durableId="709258365">
    <w:abstractNumId w:val="8"/>
  </w:num>
  <w:num w:numId="13" w16cid:durableId="1366518962">
    <w:abstractNumId w:val="3"/>
  </w:num>
  <w:num w:numId="14" w16cid:durableId="931084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3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24F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66CF"/>
    <w:rsid w:val="00D2702A"/>
    <w:rsid w:val="00D27F63"/>
    <w:rsid w:val="00D34D9A"/>
    <w:rsid w:val="00D409DE"/>
    <w:rsid w:val="00D42C9B"/>
    <w:rsid w:val="00D531D5"/>
    <w:rsid w:val="00D7532C"/>
    <w:rsid w:val="00DA6EC7"/>
    <w:rsid w:val="00DC194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4B14"/>
    <w:rsid w:val="00F365F2"/>
    <w:rsid w:val="00F43919"/>
    <w:rsid w:val="00F6236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15020F"/>
  <w15:docId w15:val="{B3528595-5CC7-4460-9690-6A61D377D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780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2023-01-10T11:17:00Z</dcterms:created>
  <dcterms:modified xsi:type="dcterms:W3CDTF">2023-01-10T11:27:00Z</dcterms:modified>
</cp:coreProperties>
</file>