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A36F5" w14:textId="418997B6" w:rsidR="006A5DF1" w:rsidRPr="00F57540" w:rsidRDefault="008E5915" w:rsidP="006A5DF1">
      <w:pPr>
        <w:spacing w:after="240"/>
        <w:jc w:val="right"/>
        <w:rPr>
          <w:sz w:val="22"/>
          <w:szCs w:val="22"/>
        </w:rPr>
      </w:pPr>
      <w:r w:rsidRPr="00F57540">
        <w:rPr>
          <w:sz w:val="22"/>
          <w:szCs w:val="22"/>
        </w:rPr>
        <w:t>Poznań</w:t>
      </w:r>
      <w:r w:rsidR="006A5DF1" w:rsidRPr="00F57540">
        <w:rPr>
          <w:sz w:val="22"/>
          <w:szCs w:val="22"/>
        </w:rPr>
        <w:t xml:space="preserve"> dnia: </w:t>
      </w:r>
      <w:r w:rsidRPr="00F57540">
        <w:rPr>
          <w:sz w:val="22"/>
          <w:szCs w:val="22"/>
        </w:rPr>
        <w:t>202</w:t>
      </w:r>
      <w:r w:rsidR="00C41B51">
        <w:rPr>
          <w:sz w:val="22"/>
          <w:szCs w:val="22"/>
        </w:rPr>
        <w:t>3</w:t>
      </w:r>
      <w:r w:rsidRPr="00F57540">
        <w:rPr>
          <w:sz w:val="22"/>
          <w:szCs w:val="22"/>
        </w:rPr>
        <w:t>-</w:t>
      </w:r>
      <w:r w:rsidR="00C41B51">
        <w:rPr>
          <w:sz w:val="22"/>
          <w:szCs w:val="22"/>
        </w:rPr>
        <w:t>01</w:t>
      </w:r>
      <w:r w:rsidRPr="00F57540">
        <w:rPr>
          <w:sz w:val="22"/>
          <w:szCs w:val="22"/>
        </w:rPr>
        <w:t>-</w:t>
      </w:r>
      <w:r w:rsidR="00C41B51">
        <w:rPr>
          <w:sz w:val="22"/>
          <w:szCs w:val="22"/>
        </w:rPr>
        <w:t>18</w:t>
      </w:r>
    </w:p>
    <w:p w14:paraId="39503E41" w14:textId="77777777" w:rsidR="008E5915" w:rsidRPr="00F57540" w:rsidRDefault="008E5915" w:rsidP="006A5DF1">
      <w:pPr>
        <w:rPr>
          <w:b/>
          <w:bCs/>
          <w:sz w:val="22"/>
          <w:szCs w:val="22"/>
        </w:rPr>
      </w:pPr>
      <w:r w:rsidRPr="00F57540">
        <w:rPr>
          <w:b/>
          <w:bCs/>
          <w:sz w:val="22"/>
          <w:szCs w:val="22"/>
        </w:rPr>
        <w:t>Szpital Wojewódzki w Poznaniu</w:t>
      </w:r>
    </w:p>
    <w:p w14:paraId="567107CC" w14:textId="77777777" w:rsidR="006A5DF1" w:rsidRPr="00F57540" w:rsidRDefault="008E5915" w:rsidP="006A5DF1">
      <w:pPr>
        <w:rPr>
          <w:b/>
          <w:bCs/>
          <w:sz w:val="22"/>
          <w:szCs w:val="22"/>
        </w:rPr>
      </w:pPr>
      <w:r w:rsidRPr="00F57540">
        <w:rPr>
          <w:b/>
          <w:bCs/>
          <w:sz w:val="22"/>
          <w:szCs w:val="22"/>
        </w:rPr>
        <w:t>Dział Zamówień Publicznych</w:t>
      </w:r>
    </w:p>
    <w:p w14:paraId="49450230" w14:textId="76222EA4" w:rsidR="006A5DF1" w:rsidRPr="00F57540" w:rsidRDefault="00F5754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E5915" w:rsidRPr="00F57540">
        <w:rPr>
          <w:sz w:val="22"/>
          <w:szCs w:val="22"/>
        </w:rPr>
        <w:t>Juraszów</w:t>
      </w:r>
      <w:r w:rsidR="006A5DF1" w:rsidRPr="00F57540">
        <w:rPr>
          <w:sz w:val="22"/>
          <w:szCs w:val="22"/>
        </w:rPr>
        <w:t xml:space="preserve"> </w:t>
      </w:r>
      <w:r w:rsidR="008E5915" w:rsidRPr="00F57540">
        <w:rPr>
          <w:sz w:val="22"/>
          <w:szCs w:val="22"/>
        </w:rPr>
        <w:t>7/19</w:t>
      </w:r>
    </w:p>
    <w:p w14:paraId="7771C68C" w14:textId="77777777" w:rsidR="006A5DF1" w:rsidRPr="00F57540" w:rsidRDefault="008E5915" w:rsidP="006A5DF1">
      <w:pPr>
        <w:rPr>
          <w:sz w:val="22"/>
          <w:szCs w:val="22"/>
        </w:rPr>
      </w:pPr>
      <w:r w:rsidRPr="00F57540">
        <w:rPr>
          <w:sz w:val="22"/>
          <w:szCs w:val="22"/>
        </w:rPr>
        <w:t>60-479</w:t>
      </w:r>
      <w:r w:rsidR="006A5DF1" w:rsidRPr="00F57540">
        <w:rPr>
          <w:sz w:val="22"/>
          <w:szCs w:val="22"/>
        </w:rPr>
        <w:t xml:space="preserve"> </w:t>
      </w:r>
      <w:r w:rsidRPr="00F57540">
        <w:rPr>
          <w:sz w:val="22"/>
          <w:szCs w:val="22"/>
        </w:rPr>
        <w:t>Poznań</w:t>
      </w:r>
    </w:p>
    <w:p w14:paraId="3DEAA5D4" w14:textId="77777777" w:rsidR="006A5DF1" w:rsidRPr="00F5754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57540">
        <w:rPr>
          <w:sz w:val="22"/>
          <w:szCs w:val="22"/>
        </w:rPr>
        <w:tab/>
        <w:t xml:space="preserve"> </w:t>
      </w:r>
    </w:p>
    <w:p w14:paraId="6DE89459" w14:textId="77777777" w:rsidR="006A5DF1" w:rsidRPr="00F5754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900E79" w14:textId="77777777" w:rsidR="006A5DF1" w:rsidRPr="00F5754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57540">
        <w:rPr>
          <w:b/>
          <w:sz w:val="22"/>
          <w:szCs w:val="22"/>
        </w:rPr>
        <w:t>WYKONAWCY</w:t>
      </w:r>
    </w:p>
    <w:p w14:paraId="4788006A" w14:textId="77777777" w:rsidR="006A5DF1" w:rsidRPr="00F5754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57540">
        <w:rPr>
          <w:sz w:val="22"/>
          <w:szCs w:val="22"/>
        </w:rPr>
        <w:t>ubiegający się o zamówienie publiczne</w:t>
      </w:r>
    </w:p>
    <w:p w14:paraId="4784AEC9" w14:textId="77777777" w:rsidR="006D4AB3" w:rsidRPr="00F5754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322B69" w14:textId="77777777" w:rsidR="006D4AB3" w:rsidRPr="00F575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B8458B" w14:textId="77777777" w:rsidR="006D4AB3" w:rsidRPr="00F575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50BCA4" w14:textId="77777777" w:rsidR="00632C3C" w:rsidRPr="00F5754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57540">
        <w:rPr>
          <w:rFonts w:ascii="Times New Roman" w:hAnsi="Times New Roman"/>
          <w:sz w:val="22"/>
          <w:szCs w:val="22"/>
        </w:rPr>
        <w:t>WYJAŚNIENI</w:t>
      </w:r>
      <w:r w:rsidR="00520165" w:rsidRPr="00F57540">
        <w:rPr>
          <w:rFonts w:ascii="Times New Roman" w:hAnsi="Times New Roman"/>
          <w:sz w:val="22"/>
          <w:szCs w:val="22"/>
        </w:rPr>
        <w:t>A</w:t>
      </w:r>
      <w:r w:rsidR="00632C3C" w:rsidRPr="00F57540">
        <w:rPr>
          <w:rFonts w:ascii="Times New Roman" w:hAnsi="Times New Roman"/>
          <w:sz w:val="22"/>
          <w:szCs w:val="22"/>
        </w:rPr>
        <w:t xml:space="preserve"> TREŚCI</w:t>
      </w:r>
      <w:r w:rsidR="0029606A" w:rsidRPr="00F57540">
        <w:rPr>
          <w:rFonts w:ascii="Times New Roman" w:hAnsi="Times New Roman"/>
          <w:sz w:val="22"/>
          <w:szCs w:val="22"/>
        </w:rPr>
        <w:t xml:space="preserve"> SWZ</w:t>
      </w:r>
    </w:p>
    <w:p w14:paraId="4B619C92" w14:textId="18644DAE" w:rsidR="006D4AB3" w:rsidRPr="00F5754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57540">
        <w:rPr>
          <w:sz w:val="22"/>
          <w:szCs w:val="22"/>
        </w:rPr>
        <w:t xml:space="preserve">Dotyczy: </w:t>
      </w:r>
      <w:r w:rsidR="006A5DF1" w:rsidRPr="00F57540">
        <w:rPr>
          <w:sz w:val="22"/>
          <w:szCs w:val="22"/>
        </w:rPr>
        <w:t>p</w:t>
      </w:r>
      <w:r w:rsidRPr="00F57540">
        <w:rPr>
          <w:sz w:val="22"/>
          <w:szCs w:val="22"/>
        </w:rPr>
        <w:t>ostępowani</w:t>
      </w:r>
      <w:r w:rsidR="006A5DF1" w:rsidRPr="00F57540">
        <w:rPr>
          <w:sz w:val="22"/>
          <w:szCs w:val="22"/>
        </w:rPr>
        <w:t>a</w:t>
      </w:r>
      <w:r w:rsidRPr="00F57540">
        <w:rPr>
          <w:sz w:val="22"/>
          <w:szCs w:val="22"/>
        </w:rPr>
        <w:t xml:space="preserve"> o udzielenie zamówienia publicznego, prowadzone</w:t>
      </w:r>
      <w:r w:rsidR="006A5DF1" w:rsidRPr="00F57540">
        <w:rPr>
          <w:sz w:val="22"/>
          <w:szCs w:val="22"/>
        </w:rPr>
        <w:t>go</w:t>
      </w:r>
      <w:r w:rsidRPr="00F57540">
        <w:rPr>
          <w:sz w:val="22"/>
          <w:szCs w:val="22"/>
        </w:rPr>
        <w:t xml:space="preserve"> w trybie </w:t>
      </w:r>
      <w:r w:rsidR="008E5915" w:rsidRPr="00F57540">
        <w:rPr>
          <w:sz w:val="22"/>
          <w:szCs w:val="22"/>
        </w:rPr>
        <w:t>Tryb podstawowy bez negocjacji - art. 275 pkt. 1 ustawy Pzp</w:t>
      </w:r>
      <w:r w:rsidRPr="00F57540">
        <w:rPr>
          <w:b/>
          <w:sz w:val="22"/>
          <w:szCs w:val="22"/>
        </w:rPr>
        <w:t xml:space="preserve"> </w:t>
      </w:r>
      <w:r w:rsidRPr="00F57540">
        <w:rPr>
          <w:bCs/>
          <w:sz w:val="22"/>
          <w:szCs w:val="22"/>
        </w:rPr>
        <w:t>na</w:t>
      </w:r>
      <w:r w:rsidRPr="00F57540">
        <w:rPr>
          <w:b/>
          <w:sz w:val="22"/>
          <w:szCs w:val="22"/>
        </w:rPr>
        <w:t xml:space="preserve"> </w:t>
      </w:r>
      <w:r w:rsidR="00E72428" w:rsidRPr="00F57540">
        <w:rPr>
          <w:bCs/>
          <w:sz w:val="22"/>
          <w:szCs w:val="22"/>
        </w:rPr>
        <w:t>”</w:t>
      </w:r>
      <w:r w:rsidR="008E5915" w:rsidRPr="00F57540">
        <w:rPr>
          <w:b/>
          <w:bCs/>
          <w:sz w:val="22"/>
          <w:szCs w:val="22"/>
        </w:rPr>
        <w:t>Przeglądy i naprawy aparatury medycznej</w:t>
      </w:r>
      <w:r w:rsidR="00E72428" w:rsidRPr="00F57540">
        <w:rPr>
          <w:bCs/>
          <w:sz w:val="22"/>
          <w:szCs w:val="22"/>
        </w:rPr>
        <w:t>”</w:t>
      </w:r>
      <w:r w:rsidRPr="00F57540">
        <w:rPr>
          <w:b/>
          <w:sz w:val="22"/>
          <w:szCs w:val="22"/>
        </w:rPr>
        <w:t xml:space="preserve"> </w:t>
      </w:r>
      <w:r w:rsidRPr="00F57540">
        <w:rPr>
          <w:bCs/>
          <w:sz w:val="22"/>
          <w:szCs w:val="22"/>
        </w:rPr>
        <w:t>– znak sprawy</w:t>
      </w:r>
      <w:r w:rsidRPr="00F57540">
        <w:rPr>
          <w:b/>
          <w:sz w:val="22"/>
          <w:szCs w:val="22"/>
        </w:rPr>
        <w:t xml:space="preserve"> </w:t>
      </w:r>
      <w:r w:rsidR="008E5915" w:rsidRPr="00F57540">
        <w:rPr>
          <w:b/>
          <w:sz w:val="22"/>
          <w:szCs w:val="22"/>
        </w:rPr>
        <w:t>SZW/DZP/105/2022</w:t>
      </w:r>
    </w:p>
    <w:p w14:paraId="7AC06155" w14:textId="77777777" w:rsidR="008E5915" w:rsidRPr="00F5754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57540">
        <w:rPr>
          <w:sz w:val="22"/>
          <w:szCs w:val="22"/>
        </w:rPr>
        <w:t xml:space="preserve">Zamawiający, </w:t>
      </w:r>
      <w:r w:rsidR="008E5915" w:rsidRPr="00F57540">
        <w:rPr>
          <w:b/>
          <w:sz w:val="22"/>
          <w:szCs w:val="22"/>
        </w:rPr>
        <w:t>Szpital Wojewódzki w Poznaniu</w:t>
      </w:r>
    </w:p>
    <w:p w14:paraId="4162F7FC" w14:textId="5B04C8AD" w:rsidR="0012774F" w:rsidRPr="00F57540" w:rsidRDefault="008E5915" w:rsidP="00D8461B">
      <w:pPr>
        <w:spacing w:after="240" w:line="276" w:lineRule="auto"/>
        <w:jc w:val="both"/>
        <w:rPr>
          <w:sz w:val="22"/>
          <w:szCs w:val="22"/>
        </w:rPr>
      </w:pPr>
      <w:r w:rsidRPr="00F57540">
        <w:rPr>
          <w:b/>
          <w:sz w:val="22"/>
          <w:szCs w:val="22"/>
        </w:rPr>
        <w:t>Dział Zamówień Publicznych</w:t>
      </w:r>
      <w:r w:rsidR="00520165" w:rsidRPr="00F57540">
        <w:rPr>
          <w:sz w:val="22"/>
          <w:szCs w:val="22"/>
        </w:rPr>
        <w:t xml:space="preserve">, działając na podstawie art. </w:t>
      </w:r>
      <w:r w:rsidR="00E74BC3" w:rsidRPr="00F57540">
        <w:rPr>
          <w:sz w:val="22"/>
          <w:szCs w:val="22"/>
        </w:rPr>
        <w:t>284</w:t>
      </w:r>
      <w:r w:rsidR="00520165" w:rsidRPr="00F57540">
        <w:rPr>
          <w:sz w:val="22"/>
          <w:szCs w:val="22"/>
        </w:rPr>
        <w:t xml:space="preserve"> ust. </w:t>
      </w:r>
      <w:r w:rsidR="0029606A" w:rsidRPr="00F57540">
        <w:rPr>
          <w:sz w:val="22"/>
          <w:szCs w:val="22"/>
        </w:rPr>
        <w:t>6</w:t>
      </w:r>
      <w:r w:rsidR="00520165" w:rsidRPr="00F57540">
        <w:rPr>
          <w:sz w:val="22"/>
          <w:szCs w:val="22"/>
        </w:rPr>
        <w:t xml:space="preserve"> ustawy z dnia </w:t>
      </w:r>
      <w:r w:rsidR="0029606A" w:rsidRPr="00F57540">
        <w:rPr>
          <w:sz w:val="22"/>
          <w:szCs w:val="22"/>
        </w:rPr>
        <w:t>11</w:t>
      </w:r>
      <w:r w:rsidR="00520165" w:rsidRPr="00F57540">
        <w:rPr>
          <w:sz w:val="22"/>
          <w:szCs w:val="22"/>
        </w:rPr>
        <w:t xml:space="preserve"> </w:t>
      </w:r>
      <w:r w:rsidR="0029606A" w:rsidRPr="00F57540">
        <w:rPr>
          <w:sz w:val="22"/>
          <w:szCs w:val="22"/>
        </w:rPr>
        <w:t xml:space="preserve">września </w:t>
      </w:r>
      <w:r w:rsidR="00520165" w:rsidRPr="00F57540">
        <w:rPr>
          <w:sz w:val="22"/>
          <w:szCs w:val="22"/>
        </w:rPr>
        <w:t>20</w:t>
      </w:r>
      <w:r w:rsidR="0029606A" w:rsidRPr="00F57540">
        <w:rPr>
          <w:sz w:val="22"/>
          <w:szCs w:val="22"/>
        </w:rPr>
        <w:t>19</w:t>
      </w:r>
      <w:r w:rsidR="00520165" w:rsidRPr="00F57540">
        <w:rPr>
          <w:sz w:val="22"/>
          <w:szCs w:val="22"/>
        </w:rPr>
        <w:t xml:space="preserve"> r</w:t>
      </w:r>
      <w:r w:rsidR="0029606A" w:rsidRPr="00F57540">
        <w:rPr>
          <w:sz w:val="22"/>
          <w:szCs w:val="22"/>
        </w:rPr>
        <w:t>.</w:t>
      </w:r>
      <w:r w:rsidR="00520165" w:rsidRPr="00F57540">
        <w:rPr>
          <w:sz w:val="22"/>
          <w:szCs w:val="22"/>
        </w:rPr>
        <w:t xml:space="preserve"> Prawo </w:t>
      </w:r>
      <w:r w:rsidR="0029606A" w:rsidRPr="00F57540">
        <w:rPr>
          <w:sz w:val="22"/>
          <w:szCs w:val="22"/>
        </w:rPr>
        <w:t>z</w:t>
      </w:r>
      <w:r w:rsidR="00520165" w:rsidRPr="00F57540">
        <w:rPr>
          <w:sz w:val="22"/>
          <w:szCs w:val="22"/>
        </w:rPr>
        <w:t xml:space="preserve">amówień </w:t>
      </w:r>
      <w:r w:rsidR="0029606A" w:rsidRPr="00F57540">
        <w:rPr>
          <w:sz w:val="22"/>
          <w:szCs w:val="22"/>
        </w:rPr>
        <w:t>p</w:t>
      </w:r>
      <w:r w:rsidR="00520165" w:rsidRPr="00F57540">
        <w:rPr>
          <w:sz w:val="22"/>
          <w:szCs w:val="22"/>
        </w:rPr>
        <w:t xml:space="preserve">ublicznych </w:t>
      </w:r>
      <w:r w:rsidRPr="00F57540">
        <w:rPr>
          <w:sz w:val="22"/>
          <w:szCs w:val="22"/>
        </w:rPr>
        <w:t>(t.j. Dz. U. z 2022r. poz. 1710)</w:t>
      </w:r>
      <w:r w:rsidR="00BE7BFD" w:rsidRPr="00F57540">
        <w:rPr>
          <w:sz w:val="22"/>
          <w:szCs w:val="22"/>
        </w:rPr>
        <w:t xml:space="preserve">, </w:t>
      </w:r>
      <w:r w:rsidR="00E74BC3" w:rsidRPr="00F57540">
        <w:rPr>
          <w:sz w:val="22"/>
          <w:szCs w:val="22"/>
        </w:rPr>
        <w:t>udostępnia</w:t>
      </w:r>
      <w:r w:rsidR="00BE7BFD" w:rsidRPr="00F57540">
        <w:rPr>
          <w:sz w:val="22"/>
          <w:szCs w:val="22"/>
        </w:rPr>
        <w:t xml:space="preserve"> poniżej treść zapytań </w:t>
      </w:r>
      <w:r w:rsidR="00F57540">
        <w:rPr>
          <w:sz w:val="22"/>
          <w:szCs w:val="22"/>
        </w:rPr>
        <w:br/>
      </w:r>
      <w:r w:rsidR="00BE7BFD" w:rsidRPr="00F57540">
        <w:rPr>
          <w:sz w:val="22"/>
          <w:szCs w:val="22"/>
        </w:rPr>
        <w:t>do S</w:t>
      </w:r>
      <w:r w:rsidR="0012774F" w:rsidRPr="00F57540">
        <w:rPr>
          <w:sz w:val="22"/>
          <w:szCs w:val="22"/>
        </w:rPr>
        <w:t>pecyfikacji Warunków Zamówienia (</w:t>
      </w:r>
      <w:r w:rsidR="0012774F" w:rsidRPr="00F57540">
        <w:rPr>
          <w:sz w:val="22"/>
          <w:szCs w:val="22"/>
          <w:lang w:eastAsia="ar-SA"/>
        </w:rPr>
        <w:t>zwanej dalej</w:t>
      </w:r>
      <w:r w:rsidR="0012774F" w:rsidRPr="00F57540">
        <w:rPr>
          <w:b/>
          <w:sz w:val="22"/>
          <w:szCs w:val="22"/>
          <w:lang w:eastAsia="ar-SA"/>
        </w:rPr>
        <w:t xml:space="preserve"> </w:t>
      </w:r>
      <w:r w:rsidR="0012774F" w:rsidRPr="00F57540">
        <w:rPr>
          <w:bCs/>
          <w:sz w:val="22"/>
          <w:szCs w:val="22"/>
          <w:lang w:eastAsia="ar-SA"/>
        </w:rPr>
        <w:t>”SWZ”)</w:t>
      </w:r>
      <w:r w:rsidR="00E74BC3" w:rsidRPr="00F57540">
        <w:rPr>
          <w:bCs/>
          <w:sz w:val="22"/>
          <w:szCs w:val="22"/>
          <w:lang w:eastAsia="ar-SA"/>
        </w:rPr>
        <w:t xml:space="preserve"> </w:t>
      </w:r>
      <w:r w:rsidR="00E74BC3" w:rsidRPr="00F57540">
        <w:rPr>
          <w:sz w:val="22"/>
          <w:szCs w:val="22"/>
        </w:rPr>
        <w:t>wraz z wyjaśnieniami</w:t>
      </w:r>
      <w:r w:rsidR="0012774F" w:rsidRPr="00F5754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5915" w:rsidRPr="00F57540" w14:paraId="00EE55ED" w14:textId="77777777" w:rsidTr="00F60019">
        <w:tc>
          <w:tcPr>
            <w:tcW w:w="9356" w:type="dxa"/>
            <w:shd w:val="clear" w:color="auto" w:fill="auto"/>
          </w:tcPr>
          <w:p w14:paraId="0CD04D00" w14:textId="77777777" w:rsidR="008E5915" w:rsidRPr="00F57540" w:rsidRDefault="008E5915" w:rsidP="00F600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>Pytanie nr 1</w:t>
            </w:r>
          </w:p>
          <w:p w14:paraId="2E26B34C" w14:textId="4CA59B10" w:rsidR="008E5915" w:rsidRPr="00F57540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t xml:space="preserve">Czy Zamawiający wyrazi zgodę na wydzielenie z pakietu nr 3 urządzeń producenta Zoll i utworzy </w:t>
            </w:r>
            <w:r w:rsidR="00F57540">
              <w:rPr>
                <w:sz w:val="22"/>
                <w:szCs w:val="22"/>
              </w:rPr>
              <w:br/>
            </w:r>
            <w:r w:rsidRPr="00F57540">
              <w:rPr>
                <w:sz w:val="22"/>
                <w:szCs w:val="22"/>
              </w:rPr>
              <w:t>z nich oddzielny pakiet? Jako autoryzowany serwis defibrylatorów Zoll dysponujemy personelem przeszkolonym i doświadczonym w pracy ze wskazanymi urządzeniami, dzięki czemu gwarantujemy najwyższą jakość przeprowadzonych usług.</w:t>
            </w:r>
          </w:p>
          <w:p w14:paraId="1DB92A3A" w14:textId="23FE1C92" w:rsidR="008E5915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t>Obecny kompleksowy kształt pakietu nie pozwala naszej firmie na złożenie dla Państwa korzystnej oferty.</w:t>
            </w:r>
          </w:p>
          <w:p w14:paraId="5F251C95" w14:textId="1FB72950" w:rsidR="00F57540" w:rsidRPr="00A86C28" w:rsidRDefault="00F57540" w:rsidP="00F5754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86C28">
              <w:rPr>
                <w:b/>
                <w:bCs/>
                <w:sz w:val="22"/>
                <w:szCs w:val="22"/>
              </w:rPr>
              <w:t xml:space="preserve"> </w:t>
            </w:r>
            <w:r w:rsidR="003A0920">
              <w:rPr>
                <w:sz w:val="22"/>
                <w:szCs w:val="22"/>
              </w:rPr>
              <w:t>Zamawiający nie wyraża zgody. Z</w:t>
            </w:r>
            <w:r w:rsidR="00A86C28">
              <w:rPr>
                <w:sz w:val="22"/>
                <w:szCs w:val="22"/>
              </w:rPr>
              <w:t>godnie z SWZ.</w:t>
            </w:r>
          </w:p>
          <w:p w14:paraId="669AE3E1" w14:textId="0EEE7169" w:rsidR="00F57540" w:rsidRDefault="00F57540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73DBF7" w14:textId="478B44D8" w:rsidR="00F57540" w:rsidRPr="00F57540" w:rsidRDefault="00F57540" w:rsidP="00F575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395AEB6" w14:textId="369593D5" w:rsidR="008E5915" w:rsidRPr="00F57540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t xml:space="preserve">Czy Zamawiający wyrazi zgodę na wydzielenie z pakietu nr 2 urządzeń producenta Hill Rom </w:t>
            </w:r>
            <w:r w:rsidR="00F57540">
              <w:rPr>
                <w:sz w:val="22"/>
                <w:szCs w:val="22"/>
              </w:rPr>
              <w:br/>
            </w:r>
            <w:r w:rsidRPr="00F57540">
              <w:rPr>
                <w:sz w:val="22"/>
                <w:szCs w:val="22"/>
              </w:rPr>
              <w:t>i utworzy z nich oddzielny pakiet? Jako autoryzowany serwis łóżek Hill Rom dysponujemy personelem przeszkolonym i doświadczonym w pracy ze wskazanymi urządzeniami, dzięki czemu gwarantujemy najwyższą jakość przeprowadzonych usług.</w:t>
            </w:r>
          </w:p>
          <w:p w14:paraId="005C6C70" w14:textId="77777777" w:rsidR="008E5915" w:rsidRPr="00F57540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t>Obecny kompleksowy kształt pakietu nie pozwala naszej firmie na złożenie dla Państwa korzystnej oferty.</w:t>
            </w:r>
          </w:p>
          <w:p w14:paraId="2D01E9A0" w14:textId="77777777" w:rsidR="003A0920" w:rsidRPr="00A86C28" w:rsidRDefault="00F57540" w:rsidP="003A09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86C28">
              <w:rPr>
                <w:sz w:val="22"/>
                <w:szCs w:val="22"/>
              </w:rPr>
              <w:t xml:space="preserve"> </w:t>
            </w:r>
            <w:r w:rsidR="003A0920">
              <w:rPr>
                <w:sz w:val="22"/>
                <w:szCs w:val="22"/>
              </w:rPr>
              <w:t>Zamawiający nie wyraża zgody. Zgodnie z SWZ.</w:t>
            </w:r>
          </w:p>
          <w:p w14:paraId="74B8C2E0" w14:textId="3D6C74EB" w:rsidR="008E5915" w:rsidRPr="00F57540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19026F" w14:textId="37CA7291" w:rsidR="008E5915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t>W przypadku pozytywnych odpowiedzi na pytania nr 1 i 2.</w:t>
            </w:r>
          </w:p>
          <w:p w14:paraId="66DAACC2" w14:textId="161B0BAE" w:rsidR="00F57540" w:rsidRPr="00F57540" w:rsidRDefault="00F57540" w:rsidP="00F575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D7F5CAE" w14:textId="568DE826" w:rsidR="008E5915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lastRenderedPageBreak/>
              <w:t xml:space="preserve">Czy Zamawiający poda przewidywane terminy przeglądów urządzeń Zoll i łóżek Hill Rom zawartych </w:t>
            </w:r>
            <w:r w:rsidR="00C41B51">
              <w:rPr>
                <w:sz w:val="22"/>
                <w:szCs w:val="22"/>
              </w:rPr>
              <w:br/>
            </w:r>
            <w:r w:rsidRPr="00F57540">
              <w:rPr>
                <w:sz w:val="22"/>
                <w:szCs w:val="22"/>
              </w:rPr>
              <w:t>w nowo powstałych pakietach? Informacja jest niezbędna do uwzględnienia w kalkulacji ceny odpowiedniej ilości dojazdów do siedziby Klienta w celu realizacji umowy.</w:t>
            </w:r>
          </w:p>
          <w:p w14:paraId="330D340F" w14:textId="3AC8C95A" w:rsidR="00F57540" w:rsidRPr="00A86C28" w:rsidRDefault="00F57540" w:rsidP="00F5754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86C28">
              <w:rPr>
                <w:sz w:val="22"/>
                <w:szCs w:val="22"/>
              </w:rPr>
              <w:t xml:space="preserve"> Nie dotyczy.</w:t>
            </w:r>
          </w:p>
          <w:p w14:paraId="011F9113" w14:textId="6E227ABF" w:rsidR="00F57540" w:rsidRDefault="00F57540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F50294" w14:textId="7B22A148" w:rsidR="00F57540" w:rsidRPr="00F57540" w:rsidRDefault="00F57540" w:rsidP="00F575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0A133889" w14:textId="1D0FDB24" w:rsidR="008E5915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t xml:space="preserve">Czy Zamawiający wyrazi zgodę na wydłużenie czasu naprawy urządzeń z nowo powstałych pakietów </w:t>
            </w:r>
            <w:r w:rsidR="00C41B51">
              <w:rPr>
                <w:sz w:val="22"/>
                <w:szCs w:val="22"/>
              </w:rPr>
              <w:br/>
            </w:r>
            <w:r w:rsidRPr="00F57540">
              <w:rPr>
                <w:sz w:val="22"/>
                <w:szCs w:val="22"/>
              </w:rPr>
              <w:t xml:space="preserve">w przypadku konieczności sprowadzenia części - do 6 - 8 tygodni? Prośbę motywujemy faktem, </w:t>
            </w:r>
            <w:r w:rsidR="00F57540">
              <w:rPr>
                <w:sz w:val="22"/>
                <w:szCs w:val="22"/>
              </w:rPr>
              <w:br/>
            </w:r>
            <w:r w:rsidRPr="00F57540">
              <w:rPr>
                <w:sz w:val="22"/>
                <w:szCs w:val="22"/>
              </w:rPr>
              <w:t xml:space="preserve">że dostawa części zamiennych od producenta Zoll i Hill Rom trwa od 6 do 8 tygodni, </w:t>
            </w:r>
            <w:r w:rsidR="00F57540">
              <w:rPr>
                <w:sz w:val="22"/>
                <w:szCs w:val="22"/>
              </w:rPr>
              <w:br/>
            </w:r>
            <w:r w:rsidRPr="00F57540">
              <w:rPr>
                <w:sz w:val="22"/>
                <w:szCs w:val="22"/>
              </w:rPr>
              <w:t>przez co niemożliwa będzie realizacja naprawy w terminie 5 dni roboczych.</w:t>
            </w:r>
          </w:p>
          <w:p w14:paraId="5A36287A" w14:textId="77777777" w:rsidR="00A86C28" w:rsidRPr="00A86C28" w:rsidRDefault="00F57540" w:rsidP="00A86C2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86C28">
              <w:rPr>
                <w:b/>
                <w:bCs/>
                <w:sz w:val="22"/>
                <w:szCs w:val="22"/>
              </w:rPr>
              <w:t xml:space="preserve"> </w:t>
            </w:r>
            <w:r w:rsidR="00A86C28">
              <w:rPr>
                <w:sz w:val="22"/>
                <w:szCs w:val="22"/>
              </w:rPr>
              <w:t>Nie dotyczy.</w:t>
            </w:r>
          </w:p>
          <w:p w14:paraId="76C8B9F6" w14:textId="50709F10" w:rsidR="00F57540" w:rsidRDefault="00F57540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244EFB" w14:textId="190494F4" w:rsidR="00F57540" w:rsidRPr="00F57540" w:rsidRDefault="00F57540" w:rsidP="00F575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1E6C9186" w14:textId="07D2F7AB" w:rsidR="008E5915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t xml:space="preserve">Dotyczy nowo powstałego pakietu Zoll. Zwracamy się z prośbą o dodanie wymogu posiadania </w:t>
            </w:r>
            <w:r w:rsidR="00F57540">
              <w:rPr>
                <w:sz w:val="22"/>
                <w:szCs w:val="22"/>
              </w:rPr>
              <w:br/>
            </w:r>
            <w:r w:rsidRPr="00F57540">
              <w:rPr>
                <w:sz w:val="22"/>
                <w:szCs w:val="22"/>
              </w:rPr>
              <w:t>przez serwisanta ważnego certyfikatu uprawniającego do wykonania przedmiotu zamówienia  wystawionego przez producenta lub podmiot przez niego upoważniony. Prośbę swą motywujemy zaleceniem producenta urządzeń Zoll do wykonywania przeglądów i napraw jedynie przez profesjonalnie przeszkolony personel. Dodać pragniemy, że defibrylatory to sprzęt ratujący życie pacjenta, więc usługi winny być wykonywane przez fachowy zespół gwarantujący najwyższą jakość usług.</w:t>
            </w:r>
          </w:p>
          <w:p w14:paraId="58517711" w14:textId="77777777" w:rsidR="00A86C28" w:rsidRPr="00A86C28" w:rsidRDefault="00F57540" w:rsidP="00A86C2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86C28">
              <w:rPr>
                <w:b/>
                <w:bCs/>
                <w:sz w:val="22"/>
                <w:szCs w:val="22"/>
              </w:rPr>
              <w:t xml:space="preserve"> </w:t>
            </w:r>
            <w:r w:rsidR="00A86C28">
              <w:rPr>
                <w:sz w:val="22"/>
                <w:szCs w:val="22"/>
              </w:rPr>
              <w:t>Nie dotyczy.</w:t>
            </w:r>
          </w:p>
          <w:p w14:paraId="63E8A493" w14:textId="65F6AE26" w:rsidR="00F57540" w:rsidRDefault="00F57540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2089A2" w14:textId="5507E4C6" w:rsidR="00F57540" w:rsidRPr="00F57540" w:rsidRDefault="00F57540" w:rsidP="00F575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46178C88" w14:textId="402ED454" w:rsidR="008E5915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7540">
              <w:rPr>
                <w:sz w:val="22"/>
                <w:szCs w:val="22"/>
              </w:rPr>
              <w:t>Zwracamy się z prośbą o zmianę terminu płatności z 60 dni na 30 dni, aby umożliwić naszej firmie złożenie dla Państwa korzystnej oferty.</w:t>
            </w:r>
          </w:p>
          <w:p w14:paraId="5E8EC589" w14:textId="699CEEA9" w:rsidR="00F57540" w:rsidRPr="00A86C28" w:rsidRDefault="00F57540" w:rsidP="00F5754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575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86C28">
              <w:rPr>
                <w:sz w:val="22"/>
                <w:szCs w:val="22"/>
              </w:rPr>
              <w:t xml:space="preserve"> Zamawiający nie wyraża zgody. Zgodnie z SWZ.</w:t>
            </w:r>
          </w:p>
          <w:p w14:paraId="751A38E8" w14:textId="194CD92E" w:rsidR="00F57540" w:rsidRDefault="00F57540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4CA4F0" w14:textId="5DCA9285" w:rsidR="00F57540" w:rsidRPr="005C6697" w:rsidRDefault="00F57540" w:rsidP="00F575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C6697">
              <w:rPr>
                <w:b/>
                <w:bCs/>
                <w:sz w:val="22"/>
                <w:szCs w:val="22"/>
              </w:rPr>
              <w:t>Pytanie nr 7</w:t>
            </w:r>
          </w:p>
          <w:p w14:paraId="107728DB" w14:textId="62604BB3" w:rsidR="008E5915" w:rsidRPr="005C6697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6697">
              <w:rPr>
                <w:sz w:val="22"/>
                <w:szCs w:val="22"/>
              </w:rPr>
              <w:t>Zwracamy się z prośbą o dodanie do paragrafów umowy następującego zapisu:</w:t>
            </w:r>
          </w:p>
          <w:p w14:paraId="46671F2B" w14:textId="071607B8" w:rsidR="008E5915" w:rsidRPr="005C6697" w:rsidRDefault="008E5915" w:rsidP="00F600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6697">
              <w:rPr>
                <w:sz w:val="22"/>
                <w:szCs w:val="22"/>
              </w:rPr>
              <w:t xml:space="preserve">"W przypadku opóźnień w dokonywaniu płatności przez Zamawiającego, przekraczających 30 dni kalendarzowych, Wykonawca zastrzega sobie prawo do wstrzymania świadczenia usług serwisowych </w:t>
            </w:r>
            <w:r w:rsidR="00F57540" w:rsidRPr="005C6697">
              <w:rPr>
                <w:sz w:val="22"/>
                <w:szCs w:val="22"/>
              </w:rPr>
              <w:br/>
            </w:r>
            <w:r w:rsidRPr="005C6697">
              <w:rPr>
                <w:sz w:val="22"/>
                <w:szCs w:val="22"/>
              </w:rPr>
              <w:t>w zakresie tej umowy, aż do momentu całkowitego uregulowania przez Zamawiającego zobowiązań finansowych wobec Wykonawcy."</w:t>
            </w:r>
          </w:p>
          <w:p w14:paraId="7D2384A4" w14:textId="0456A5AF" w:rsidR="008E5915" w:rsidRPr="005C6697" w:rsidRDefault="008E5915" w:rsidP="00F600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5C669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C6697" w:rsidRPr="005C6697">
              <w:rPr>
                <w:b/>
                <w:bCs/>
                <w:sz w:val="22"/>
                <w:szCs w:val="22"/>
              </w:rPr>
              <w:t xml:space="preserve"> </w:t>
            </w:r>
            <w:r w:rsidR="005C6697" w:rsidRPr="005C6697">
              <w:rPr>
                <w:sz w:val="22"/>
                <w:szCs w:val="22"/>
              </w:rPr>
              <w:t xml:space="preserve">Jak w SWZ. Kwestie ewentualnego wstrzymywania </w:t>
            </w:r>
            <w:r w:rsidR="00C41B51">
              <w:rPr>
                <w:sz w:val="22"/>
                <w:szCs w:val="22"/>
              </w:rPr>
              <w:br/>
            </w:r>
            <w:r w:rsidR="005C6697" w:rsidRPr="005C6697">
              <w:rPr>
                <w:sz w:val="22"/>
                <w:szCs w:val="22"/>
              </w:rPr>
              <w:t>się ze świadczeniami regulują przepisy ogólne KC.</w:t>
            </w:r>
          </w:p>
          <w:p w14:paraId="56A4877B" w14:textId="7332D2F7" w:rsidR="008E5915" w:rsidRPr="00F57540" w:rsidRDefault="008E5915" w:rsidP="00F6001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FDB69F2" w14:textId="24F0D285" w:rsidR="00125CC7" w:rsidRPr="005C6697" w:rsidRDefault="00125CC7" w:rsidP="00A86C28">
      <w:pPr>
        <w:ind w:left="142"/>
        <w:jc w:val="both"/>
        <w:rPr>
          <w:b/>
          <w:bCs/>
          <w:sz w:val="22"/>
          <w:szCs w:val="22"/>
        </w:rPr>
      </w:pPr>
      <w:r w:rsidRPr="005C6697">
        <w:rPr>
          <w:b/>
          <w:bCs/>
          <w:sz w:val="22"/>
          <w:szCs w:val="22"/>
        </w:rPr>
        <w:lastRenderedPageBreak/>
        <w:t xml:space="preserve">Pytanie nr </w:t>
      </w:r>
      <w:r w:rsidR="00A86C28" w:rsidRPr="005C6697">
        <w:rPr>
          <w:b/>
          <w:bCs/>
          <w:sz w:val="22"/>
          <w:szCs w:val="22"/>
        </w:rPr>
        <w:t>8</w:t>
      </w:r>
    </w:p>
    <w:p w14:paraId="1F7C6B11" w14:textId="406D1093" w:rsidR="00125CC7" w:rsidRPr="005C6697" w:rsidRDefault="00125CC7" w:rsidP="00A86C28">
      <w:pPr>
        <w:ind w:left="142"/>
        <w:jc w:val="both"/>
        <w:rPr>
          <w:sz w:val="22"/>
          <w:szCs w:val="22"/>
        </w:rPr>
      </w:pPr>
      <w:r w:rsidRPr="005C6697">
        <w:rPr>
          <w:sz w:val="22"/>
          <w:szCs w:val="22"/>
        </w:rPr>
        <w:t>Dot. Umowa par.4 ust.7</w:t>
      </w:r>
    </w:p>
    <w:p w14:paraId="03243249" w14:textId="3BA39A1A" w:rsidR="00125CC7" w:rsidRPr="005C6697" w:rsidRDefault="00125CC7" w:rsidP="00A86C28">
      <w:pPr>
        <w:ind w:left="142"/>
        <w:jc w:val="both"/>
        <w:rPr>
          <w:sz w:val="22"/>
          <w:szCs w:val="22"/>
        </w:rPr>
      </w:pPr>
      <w:r w:rsidRPr="005C6697">
        <w:rPr>
          <w:sz w:val="22"/>
          <w:szCs w:val="22"/>
        </w:rPr>
        <w:t xml:space="preserve">Prosimy o potwierdzenie, że w przypadku braku dostępności części zamiennych oraz spełnienia warunku powiadomienia Zamawiającego na piśmie o braku </w:t>
      </w:r>
      <w:r w:rsidR="00A86C28" w:rsidRPr="005C6697">
        <w:rPr>
          <w:sz w:val="22"/>
          <w:szCs w:val="22"/>
        </w:rPr>
        <w:t>możliwości</w:t>
      </w:r>
      <w:r w:rsidRPr="005C6697">
        <w:rPr>
          <w:sz w:val="22"/>
          <w:szCs w:val="22"/>
        </w:rPr>
        <w:t xml:space="preserve"> wykonania naprawy </w:t>
      </w:r>
      <w:r w:rsidR="00C41B51">
        <w:rPr>
          <w:sz w:val="22"/>
          <w:szCs w:val="22"/>
        </w:rPr>
        <w:br/>
      </w:r>
      <w:r w:rsidRPr="005C6697">
        <w:rPr>
          <w:sz w:val="22"/>
          <w:szCs w:val="22"/>
        </w:rPr>
        <w:t xml:space="preserve">i konieczności wycofania sprzętu z eksploatacji, nie będzie to rodziło dla Wykonawcy jakiejkolwiek odpowiedzialności cywilnoprawnej i postanowień o karach umownych określonych w SWZ, </w:t>
      </w:r>
      <w:r w:rsidR="00C41B51">
        <w:rPr>
          <w:sz w:val="22"/>
          <w:szCs w:val="22"/>
        </w:rPr>
        <w:br/>
      </w:r>
      <w:r w:rsidRPr="005C6697">
        <w:rPr>
          <w:sz w:val="22"/>
          <w:szCs w:val="22"/>
        </w:rPr>
        <w:t>jak również wyłącza działanie zapisu</w:t>
      </w:r>
      <w:r w:rsidR="00A86C28" w:rsidRPr="005C6697">
        <w:rPr>
          <w:sz w:val="22"/>
          <w:szCs w:val="22"/>
        </w:rPr>
        <w:t xml:space="preserve"> </w:t>
      </w:r>
      <w:r w:rsidRPr="005C6697">
        <w:rPr>
          <w:sz w:val="22"/>
          <w:szCs w:val="22"/>
        </w:rPr>
        <w:t>Umowy par. 9 ust.7.</w:t>
      </w:r>
    </w:p>
    <w:p w14:paraId="5616CE99" w14:textId="3188BC0B" w:rsidR="00A86C28" w:rsidRPr="005C6697" w:rsidRDefault="00A86C28" w:rsidP="005C6697">
      <w:pPr>
        <w:spacing w:after="40"/>
        <w:ind w:left="142" w:right="-72"/>
        <w:jc w:val="both"/>
        <w:rPr>
          <w:sz w:val="22"/>
          <w:szCs w:val="22"/>
        </w:rPr>
      </w:pPr>
      <w:r w:rsidRPr="005C6697">
        <w:rPr>
          <w:b/>
          <w:bCs/>
          <w:sz w:val="22"/>
          <w:szCs w:val="22"/>
        </w:rPr>
        <w:t>Stanowisko (wyjaśnienie) Zamawiającego:</w:t>
      </w:r>
      <w:r w:rsidR="005C6697" w:rsidRPr="005C6697">
        <w:rPr>
          <w:b/>
          <w:bCs/>
          <w:sz w:val="22"/>
          <w:szCs w:val="22"/>
        </w:rPr>
        <w:t xml:space="preserve"> </w:t>
      </w:r>
      <w:r w:rsidR="005C6697" w:rsidRPr="005C6697">
        <w:rPr>
          <w:sz w:val="22"/>
          <w:szCs w:val="22"/>
        </w:rPr>
        <w:t xml:space="preserve">Jak w SWZ. Jeżeli zajdzie okoliczność, w której umowa do wykonania stała się niemożliwa, w szczególności w rozumieniu art. 387&amp;1 </w:t>
      </w:r>
      <w:proofErr w:type="spellStart"/>
      <w:r w:rsidR="005C6697" w:rsidRPr="005C6697">
        <w:rPr>
          <w:sz w:val="22"/>
          <w:szCs w:val="22"/>
        </w:rPr>
        <w:t>kc</w:t>
      </w:r>
      <w:proofErr w:type="spellEnd"/>
      <w:r w:rsidR="005C6697" w:rsidRPr="005C6697">
        <w:rPr>
          <w:sz w:val="22"/>
          <w:szCs w:val="22"/>
        </w:rPr>
        <w:t xml:space="preserve"> brak jest możliwości nakładania kar umownych.</w:t>
      </w:r>
    </w:p>
    <w:p w14:paraId="08CCA44A" w14:textId="7DA00812" w:rsidR="00A86C28" w:rsidRDefault="00A86C28" w:rsidP="00A86C28">
      <w:pPr>
        <w:ind w:left="142"/>
        <w:jc w:val="both"/>
        <w:rPr>
          <w:sz w:val="22"/>
          <w:szCs w:val="22"/>
        </w:rPr>
      </w:pPr>
    </w:p>
    <w:p w14:paraId="7F62A59A" w14:textId="77777777" w:rsidR="005C6697" w:rsidRPr="00125CC7" w:rsidRDefault="005C6697" w:rsidP="00A86C28">
      <w:pPr>
        <w:ind w:left="142"/>
        <w:jc w:val="both"/>
        <w:rPr>
          <w:sz w:val="22"/>
          <w:szCs w:val="22"/>
        </w:rPr>
      </w:pPr>
    </w:p>
    <w:p w14:paraId="7DEB195F" w14:textId="54E30DD1" w:rsidR="00A86C28" w:rsidRPr="00C41B51" w:rsidRDefault="00A86C28" w:rsidP="00A86C28">
      <w:pPr>
        <w:ind w:left="142"/>
        <w:jc w:val="both"/>
        <w:rPr>
          <w:b/>
          <w:bCs/>
          <w:sz w:val="22"/>
          <w:szCs w:val="22"/>
        </w:rPr>
      </w:pPr>
      <w:bookmarkStart w:id="0" w:name="_Hlk123716522"/>
      <w:r w:rsidRPr="00C41B51">
        <w:rPr>
          <w:b/>
          <w:bCs/>
          <w:sz w:val="22"/>
          <w:szCs w:val="22"/>
        </w:rPr>
        <w:lastRenderedPageBreak/>
        <w:t>Pytanie nr 9</w:t>
      </w:r>
    </w:p>
    <w:bookmarkEnd w:id="0"/>
    <w:p w14:paraId="1EA9DC75" w14:textId="73B26AAB" w:rsidR="00125CC7" w:rsidRPr="00C41B51" w:rsidRDefault="00125CC7" w:rsidP="00A86C28">
      <w:pPr>
        <w:ind w:left="142"/>
        <w:jc w:val="both"/>
        <w:rPr>
          <w:sz w:val="22"/>
          <w:szCs w:val="22"/>
        </w:rPr>
      </w:pPr>
      <w:r w:rsidRPr="00C41B51">
        <w:rPr>
          <w:sz w:val="22"/>
          <w:szCs w:val="22"/>
        </w:rPr>
        <w:t>Dot. zadanie 4</w:t>
      </w:r>
    </w:p>
    <w:p w14:paraId="757B4859" w14:textId="77777777" w:rsidR="00125CC7" w:rsidRPr="00C41B51" w:rsidRDefault="00125CC7" w:rsidP="00A86C28">
      <w:pPr>
        <w:ind w:left="142"/>
        <w:jc w:val="both"/>
        <w:rPr>
          <w:sz w:val="22"/>
          <w:szCs w:val="22"/>
        </w:rPr>
      </w:pPr>
      <w:r w:rsidRPr="00C41B51">
        <w:rPr>
          <w:sz w:val="22"/>
          <w:szCs w:val="22"/>
        </w:rPr>
        <w:t xml:space="preserve">Wnioskujemy o wyłączenie z zadania nr 4 diatermii firmy </w:t>
      </w:r>
      <w:proofErr w:type="spellStart"/>
      <w:r w:rsidRPr="00C41B51">
        <w:rPr>
          <w:sz w:val="22"/>
          <w:szCs w:val="22"/>
        </w:rPr>
        <w:t>Erbe</w:t>
      </w:r>
      <w:proofErr w:type="spellEnd"/>
      <w:r w:rsidRPr="00C41B51">
        <w:rPr>
          <w:sz w:val="22"/>
          <w:szCs w:val="22"/>
        </w:rPr>
        <w:t>, tj.</w:t>
      </w:r>
    </w:p>
    <w:p w14:paraId="07BEE0F4" w14:textId="77777777" w:rsidR="00A86C28" w:rsidRDefault="00A86C28" w:rsidP="00A86C28">
      <w:pPr>
        <w:pStyle w:val="Default"/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49"/>
        <w:gridCol w:w="1649"/>
        <w:gridCol w:w="1649"/>
        <w:gridCol w:w="1649"/>
        <w:gridCol w:w="1649"/>
        <w:gridCol w:w="1649"/>
      </w:tblGrid>
      <w:tr w:rsidR="00A86C28" w14:paraId="55B33B82" w14:textId="77777777">
        <w:trPr>
          <w:trHeight w:val="110"/>
        </w:trPr>
        <w:tc>
          <w:tcPr>
            <w:tcW w:w="164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0C8B4D3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 xml:space="preserve">Diatermia chirurgiczna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CDE7BA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ICC300H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3FCC0B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F1996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683BD67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2006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05F88D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Erbe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B1D14C8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Blok Operacyjny </w:t>
            </w:r>
          </w:p>
        </w:tc>
      </w:tr>
      <w:tr w:rsidR="00A86C28" w14:paraId="0F66A6FF" w14:textId="77777777">
        <w:trPr>
          <w:trHeight w:val="110"/>
        </w:trPr>
        <w:tc>
          <w:tcPr>
            <w:tcW w:w="164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7FED7FF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Diatermia chirurgiczna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6B12F72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VIO 100 C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6761224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11341491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A2ADDE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2011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F4FFBA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Erbe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B0379DB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Blok Operacyjny </w:t>
            </w:r>
          </w:p>
        </w:tc>
      </w:tr>
      <w:tr w:rsidR="00A86C28" w14:paraId="25DF1861" w14:textId="77777777">
        <w:trPr>
          <w:trHeight w:val="110"/>
        </w:trPr>
        <w:tc>
          <w:tcPr>
            <w:tcW w:w="164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0212F58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Diatermia chirurgiczna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4223157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VIO 100 C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CB9F82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11466293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B33451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2019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EAC518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Erbe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E97EFFF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Pracownia Kardiologii Inwazyjnej </w:t>
            </w:r>
          </w:p>
        </w:tc>
      </w:tr>
      <w:tr w:rsidR="00A86C28" w14:paraId="5D47F40F" w14:textId="77777777">
        <w:trPr>
          <w:trHeight w:val="110"/>
        </w:trPr>
        <w:tc>
          <w:tcPr>
            <w:tcW w:w="164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AB6F5C2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Diatermia chirurgiczna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FF2057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VIO 300S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889606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11332263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F05E04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2011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53806A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Erbe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5724EDB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Blok Operacyjny </w:t>
            </w:r>
          </w:p>
        </w:tc>
      </w:tr>
      <w:tr w:rsidR="00A86C28" w14:paraId="11608877" w14:textId="77777777">
        <w:trPr>
          <w:trHeight w:val="110"/>
        </w:trPr>
        <w:tc>
          <w:tcPr>
            <w:tcW w:w="164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C6ACEC0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Diatermia chirurgiczna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8A536D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VIO200S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DAF2E81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11306068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97BD4B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2009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45A317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Erbe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68E6FB7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Oddział Ginekologiczny </w:t>
            </w:r>
          </w:p>
        </w:tc>
      </w:tr>
      <w:tr w:rsidR="00A86C28" w14:paraId="44F2E737" w14:textId="77777777">
        <w:trPr>
          <w:trHeight w:val="110"/>
        </w:trPr>
        <w:tc>
          <w:tcPr>
            <w:tcW w:w="164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F5FED8F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Diatermia elektrochirurgiczna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2966DB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VIO 300D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5BCC94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11451136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C42E9E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2018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A3D501E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Erbe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D377E3E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Blok Operacyjny </w:t>
            </w:r>
          </w:p>
        </w:tc>
      </w:tr>
      <w:tr w:rsidR="00A86C28" w14:paraId="29642528" w14:textId="77777777">
        <w:trPr>
          <w:trHeight w:val="110"/>
        </w:trPr>
        <w:tc>
          <w:tcPr>
            <w:tcW w:w="164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59D08E4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Diatermia elektrochirurgiczna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6AD97C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VIO 300D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264EE6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11451137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2ADBA20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2018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CA3F1C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Erbe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2E3D4B5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Blok Operacyjny </w:t>
            </w:r>
          </w:p>
        </w:tc>
      </w:tr>
      <w:tr w:rsidR="00A86C28" w14:paraId="7E5378C0" w14:textId="77777777">
        <w:trPr>
          <w:trHeight w:val="110"/>
        </w:trPr>
        <w:tc>
          <w:tcPr>
            <w:tcW w:w="164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1F23DB0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Platforma elektrochirurgiczna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35275C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VIO300D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33C486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11327425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0719D4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2011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76A8FD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Erbe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63DDCFC" w14:textId="77777777" w:rsidR="00A86C28" w:rsidRDefault="00A86C2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Blok Operacyjny </w:t>
            </w:r>
          </w:p>
        </w:tc>
      </w:tr>
    </w:tbl>
    <w:p w14:paraId="55956916" w14:textId="77777777" w:rsidR="00125CC7" w:rsidRPr="00C41B51" w:rsidRDefault="00125CC7" w:rsidP="00A86C28">
      <w:pPr>
        <w:ind w:left="-142"/>
        <w:jc w:val="both"/>
        <w:rPr>
          <w:sz w:val="22"/>
          <w:szCs w:val="22"/>
        </w:rPr>
      </w:pPr>
      <w:r w:rsidRPr="00C41B51">
        <w:rPr>
          <w:sz w:val="22"/>
          <w:szCs w:val="22"/>
        </w:rPr>
        <w:t>tworząc dla tych urządzeń oddzielne zadanie.</w:t>
      </w:r>
    </w:p>
    <w:p w14:paraId="5FED4F66" w14:textId="44D730D1" w:rsidR="00125CC7" w:rsidRPr="00C41B51" w:rsidRDefault="00125CC7" w:rsidP="00A86C28">
      <w:pPr>
        <w:ind w:left="-142"/>
        <w:jc w:val="both"/>
        <w:rPr>
          <w:sz w:val="22"/>
          <w:szCs w:val="22"/>
        </w:rPr>
      </w:pPr>
      <w:r w:rsidRPr="00C41B51">
        <w:rPr>
          <w:sz w:val="22"/>
          <w:szCs w:val="22"/>
        </w:rPr>
        <w:t>Wnioskowana zmiana umożliwi złożenie oferty serwisowi autoryzowanemu oraz zastosowanie kryterium punktowego: autoryzacja.</w:t>
      </w:r>
    </w:p>
    <w:p w14:paraId="7B9E388E" w14:textId="7690D7CC" w:rsidR="00A86C28" w:rsidRPr="00C41B51" w:rsidRDefault="00A86C28" w:rsidP="00A86C28">
      <w:pPr>
        <w:spacing w:after="40"/>
        <w:ind w:left="-142" w:right="-72"/>
        <w:rPr>
          <w:color w:val="FF0000"/>
          <w:sz w:val="22"/>
          <w:szCs w:val="22"/>
        </w:rPr>
      </w:pPr>
      <w:r w:rsidRPr="00C41B51">
        <w:rPr>
          <w:b/>
          <w:bCs/>
          <w:sz w:val="22"/>
          <w:szCs w:val="22"/>
        </w:rPr>
        <w:t>Stanowisko (wyjaśnienie) Zamawiającego:</w:t>
      </w:r>
      <w:r w:rsidR="00C41B51">
        <w:rPr>
          <w:b/>
          <w:bCs/>
          <w:sz w:val="22"/>
          <w:szCs w:val="22"/>
        </w:rPr>
        <w:t xml:space="preserve"> </w:t>
      </w:r>
      <w:r w:rsidR="00C41B51">
        <w:rPr>
          <w:sz w:val="22"/>
          <w:szCs w:val="22"/>
        </w:rPr>
        <w:t>Zamawiający nie wyraża zgody. Zgodnie z SWZ.</w:t>
      </w:r>
    </w:p>
    <w:p w14:paraId="0E788E22" w14:textId="41F1576A" w:rsidR="00A86C28" w:rsidRDefault="00A86C28" w:rsidP="00A86C28">
      <w:pPr>
        <w:ind w:left="-142"/>
        <w:jc w:val="both"/>
        <w:rPr>
          <w:sz w:val="22"/>
          <w:szCs w:val="22"/>
        </w:rPr>
      </w:pPr>
    </w:p>
    <w:p w14:paraId="2A78F457" w14:textId="0B9CD113" w:rsidR="00A86C28" w:rsidRPr="00C41B51" w:rsidRDefault="00A86C28" w:rsidP="00A86C28">
      <w:pPr>
        <w:ind w:left="-142"/>
        <w:jc w:val="both"/>
        <w:rPr>
          <w:b/>
          <w:bCs/>
          <w:sz w:val="22"/>
          <w:szCs w:val="22"/>
        </w:rPr>
      </w:pPr>
      <w:r w:rsidRPr="00C41B51">
        <w:rPr>
          <w:b/>
          <w:bCs/>
          <w:sz w:val="22"/>
          <w:szCs w:val="22"/>
        </w:rPr>
        <w:t>Pytanie nr 10</w:t>
      </w:r>
    </w:p>
    <w:p w14:paraId="2E0BF72A" w14:textId="5E86DD7E" w:rsidR="00125CC7" w:rsidRPr="00C41B51" w:rsidRDefault="00125CC7" w:rsidP="00A86C28">
      <w:pPr>
        <w:ind w:left="-142"/>
        <w:jc w:val="both"/>
        <w:rPr>
          <w:sz w:val="22"/>
          <w:szCs w:val="22"/>
        </w:rPr>
      </w:pPr>
      <w:r w:rsidRPr="00C41B51">
        <w:rPr>
          <w:sz w:val="22"/>
          <w:szCs w:val="22"/>
        </w:rPr>
        <w:t xml:space="preserve">Dot. Zadanie 4 /lub inne po </w:t>
      </w:r>
      <w:proofErr w:type="spellStart"/>
      <w:r w:rsidRPr="00C41B51">
        <w:rPr>
          <w:sz w:val="22"/>
          <w:szCs w:val="22"/>
        </w:rPr>
        <w:t>wyłączeniach</w:t>
      </w:r>
      <w:proofErr w:type="spellEnd"/>
    </w:p>
    <w:p w14:paraId="1C15CA72" w14:textId="77777777" w:rsidR="00125CC7" w:rsidRPr="00C41B51" w:rsidRDefault="00125CC7" w:rsidP="00A86C28">
      <w:pPr>
        <w:ind w:left="-142"/>
        <w:jc w:val="both"/>
        <w:rPr>
          <w:sz w:val="22"/>
          <w:szCs w:val="22"/>
        </w:rPr>
      </w:pPr>
      <w:r w:rsidRPr="00C41B51">
        <w:rPr>
          <w:sz w:val="22"/>
          <w:szCs w:val="22"/>
        </w:rPr>
        <w:t>Prosimy o informację, czy z uwagi na inwazyjność wyrobów jakimi są diatermie elektrochirurgiczne dawkujące prąd do ciała pacjenta i związane z tym podwyższone ryzyko wystąpienia incydentu medycznego, Zamawiający wymagać będzie od Wykonawcy dysponowania osobami posiadającymi pisemne potwierdzenia odbytych szkoleń serwisowych u producentów aparatury na którą Wykonawca składa ofertę oraz okazywania potwierdzeń na każde wezwanie Zamawiającego w trakcie realizacji postępowania i zamówienia ?</w:t>
      </w:r>
    </w:p>
    <w:p w14:paraId="0B043622" w14:textId="02F25B8B" w:rsidR="00125CC7" w:rsidRPr="00C41B51" w:rsidRDefault="00125CC7" w:rsidP="00A86C28">
      <w:pPr>
        <w:ind w:left="-142"/>
        <w:jc w:val="both"/>
        <w:rPr>
          <w:sz w:val="22"/>
          <w:szCs w:val="22"/>
        </w:rPr>
      </w:pPr>
      <w:r w:rsidRPr="00C41B51">
        <w:rPr>
          <w:b/>
          <w:bCs/>
          <w:sz w:val="22"/>
          <w:szCs w:val="22"/>
        </w:rPr>
        <w:t>Stanowisko (wyjaśnienie) Zamawiającego:</w:t>
      </w:r>
      <w:r w:rsidR="00C41B51">
        <w:rPr>
          <w:b/>
          <w:bCs/>
          <w:sz w:val="22"/>
          <w:szCs w:val="22"/>
        </w:rPr>
        <w:t xml:space="preserve"> </w:t>
      </w:r>
      <w:r w:rsidR="00C41B51">
        <w:rPr>
          <w:sz w:val="22"/>
          <w:szCs w:val="22"/>
        </w:rPr>
        <w:t>Tak.</w:t>
      </w:r>
    </w:p>
    <w:p w14:paraId="52630936" w14:textId="77777777" w:rsidR="00BE7BFD" w:rsidRPr="00A86C28" w:rsidRDefault="00BE7BFD" w:rsidP="00520165">
      <w:pPr>
        <w:jc w:val="both"/>
        <w:rPr>
          <w:color w:val="FF0000"/>
          <w:sz w:val="22"/>
          <w:szCs w:val="22"/>
        </w:rPr>
      </w:pPr>
    </w:p>
    <w:p w14:paraId="494B98CE" w14:textId="77777777" w:rsidR="0028302B" w:rsidRDefault="0028302B" w:rsidP="0028302B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38A92884" w14:textId="77777777" w:rsidR="0028302B" w:rsidRDefault="0028302B" w:rsidP="0028302B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642F7AE5" w14:textId="7431E19D" w:rsidR="0028302B" w:rsidRPr="0028302B" w:rsidRDefault="0028302B" w:rsidP="0028302B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8302B">
        <w:rPr>
          <w:i/>
          <w:sz w:val="24"/>
          <w:szCs w:val="24"/>
        </w:rPr>
        <w:t>Zamawiający</w:t>
      </w:r>
    </w:p>
    <w:p w14:paraId="0C8A9B61" w14:textId="77777777" w:rsidR="0028302B" w:rsidRPr="0028302B" w:rsidRDefault="0028302B" w:rsidP="0028302B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C779934" w14:textId="77777777" w:rsidR="0028302B" w:rsidRPr="0028302B" w:rsidRDefault="0028302B" w:rsidP="0028302B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w Poznaniu</w:t>
      </w:r>
    </w:p>
    <w:p w14:paraId="533D25DF" w14:textId="77777777" w:rsidR="0028302B" w:rsidRPr="0028302B" w:rsidRDefault="0028302B" w:rsidP="0028302B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   Piotr Nowicki</w:t>
      </w:r>
    </w:p>
    <w:p w14:paraId="3C654B96" w14:textId="14B0F83A" w:rsidR="006D4AB3" w:rsidRPr="00F57540" w:rsidRDefault="006D4AB3" w:rsidP="0028302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F575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E23EA" w14:textId="77777777" w:rsidR="00E711CB" w:rsidRDefault="00E711CB">
      <w:r>
        <w:separator/>
      </w:r>
    </w:p>
  </w:endnote>
  <w:endnote w:type="continuationSeparator" w:id="0">
    <w:p w14:paraId="04EBC2E6" w14:textId="77777777" w:rsidR="00E711CB" w:rsidRDefault="00E71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A09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45D4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AB200" w14:textId="5FAA35E9" w:rsidR="006D4AB3" w:rsidRDefault="0084239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EE3704" wp14:editId="78B1FFA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B6456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ABB86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F0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751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18B466" w14:textId="77777777" w:rsidR="006D4AB3" w:rsidRDefault="006D4AB3">
    <w:pPr>
      <w:pStyle w:val="Stopka"/>
      <w:tabs>
        <w:tab w:val="clear" w:pos="4536"/>
        <w:tab w:val="left" w:pos="6237"/>
      </w:tabs>
    </w:pPr>
  </w:p>
  <w:p w14:paraId="02CD8A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F1855" w14:textId="77777777" w:rsidR="00E711CB" w:rsidRDefault="00E711CB">
      <w:r>
        <w:separator/>
      </w:r>
    </w:p>
  </w:footnote>
  <w:footnote w:type="continuationSeparator" w:id="0">
    <w:p w14:paraId="0D79805B" w14:textId="77777777" w:rsidR="00E711CB" w:rsidRDefault="00E71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7A4B6" w14:textId="77777777" w:rsidR="008E5915" w:rsidRDefault="008E5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60D09" w14:textId="77777777" w:rsidR="008E5915" w:rsidRDefault="008E59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49E5F" w14:textId="77777777" w:rsidR="008E5915" w:rsidRDefault="008E59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2849867">
    <w:abstractNumId w:val="3"/>
  </w:num>
  <w:num w:numId="2" w16cid:durableId="199904699">
    <w:abstractNumId w:val="6"/>
  </w:num>
  <w:num w:numId="3" w16cid:durableId="1344405871">
    <w:abstractNumId w:val="2"/>
  </w:num>
  <w:num w:numId="4" w16cid:durableId="812450997">
    <w:abstractNumId w:val="5"/>
  </w:num>
  <w:num w:numId="5" w16cid:durableId="1426804260">
    <w:abstractNumId w:val="0"/>
  </w:num>
  <w:num w:numId="6" w16cid:durableId="52656633">
    <w:abstractNumId w:val="1"/>
  </w:num>
  <w:num w:numId="7" w16cid:durableId="376197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1CB"/>
    <w:rsid w:val="00031374"/>
    <w:rsid w:val="000A1097"/>
    <w:rsid w:val="000E2A8F"/>
    <w:rsid w:val="00125CC7"/>
    <w:rsid w:val="0012774F"/>
    <w:rsid w:val="00144B7A"/>
    <w:rsid w:val="00180C6E"/>
    <w:rsid w:val="0028302B"/>
    <w:rsid w:val="0029606A"/>
    <w:rsid w:val="003A0920"/>
    <w:rsid w:val="004848F3"/>
    <w:rsid w:val="004A75F2"/>
    <w:rsid w:val="005144A9"/>
    <w:rsid w:val="00520165"/>
    <w:rsid w:val="005B1B08"/>
    <w:rsid w:val="005C6697"/>
    <w:rsid w:val="00632C3C"/>
    <w:rsid w:val="00662BDB"/>
    <w:rsid w:val="006A5DF1"/>
    <w:rsid w:val="006B7198"/>
    <w:rsid w:val="006D4AB3"/>
    <w:rsid w:val="006F3B81"/>
    <w:rsid w:val="007D7198"/>
    <w:rsid w:val="0084239C"/>
    <w:rsid w:val="00864A4B"/>
    <w:rsid w:val="00870F9F"/>
    <w:rsid w:val="008804B6"/>
    <w:rsid w:val="00897AB0"/>
    <w:rsid w:val="008A3553"/>
    <w:rsid w:val="008E5915"/>
    <w:rsid w:val="00A86C28"/>
    <w:rsid w:val="00A905AC"/>
    <w:rsid w:val="00BA6584"/>
    <w:rsid w:val="00BE7BFD"/>
    <w:rsid w:val="00C370F2"/>
    <w:rsid w:val="00C41B51"/>
    <w:rsid w:val="00C44EEC"/>
    <w:rsid w:val="00D22FFA"/>
    <w:rsid w:val="00D8461B"/>
    <w:rsid w:val="00D915F2"/>
    <w:rsid w:val="00DF32E8"/>
    <w:rsid w:val="00DF53CA"/>
    <w:rsid w:val="00E21B49"/>
    <w:rsid w:val="00E2789F"/>
    <w:rsid w:val="00E711CB"/>
    <w:rsid w:val="00E72428"/>
    <w:rsid w:val="00E74BC3"/>
    <w:rsid w:val="00E935D6"/>
    <w:rsid w:val="00EA14B3"/>
    <w:rsid w:val="00EA416E"/>
    <w:rsid w:val="00F575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5BCDDC"/>
  <w15:chartTrackingRefBased/>
  <w15:docId w15:val="{8197E0D0-F60E-4574-B9A8-3D98FA55E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86C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823</Words>
  <Characters>5632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8</cp:revision>
  <cp:lastPrinted>2023-01-18T13:09:00Z</cp:lastPrinted>
  <dcterms:created xsi:type="dcterms:W3CDTF">2022-12-29T09:02:00Z</dcterms:created>
  <dcterms:modified xsi:type="dcterms:W3CDTF">2023-01-18T13:09:00Z</dcterms:modified>
</cp:coreProperties>
</file>