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C14C6" w:rsidP="00E806E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C14C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C14C6">
        <w:rPr>
          <w:rFonts w:ascii="Arial" w:hAnsi="Arial" w:cs="Arial"/>
          <w:sz w:val="24"/>
          <w:szCs w:val="24"/>
        </w:rPr>
        <w:t>2023-01-20</w:t>
      </w:r>
    </w:p>
    <w:p w:rsidR="00506832" w:rsidRPr="00355C9D" w:rsidRDefault="00506832" w:rsidP="00E806E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C14C6" w:rsidP="00E806E5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C14C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506832" w:rsidRDefault="000C14C6" w:rsidP="00E806E5">
      <w:pPr>
        <w:rPr>
          <w:rFonts w:ascii="Arial" w:hAnsi="Arial" w:cs="Arial"/>
          <w:b/>
          <w:sz w:val="24"/>
          <w:szCs w:val="24"/>
        </w:rPr>
      </w:pPr>
      <w:r w:rsidRPr="00506832">
        <w:rPr>
          <w:rFonts w:ascii="Arial" w:hAnsi="Arial" w:cs="Arial"/>
          <w:b/>
          <w:sz w:val="24"/>
          <w:szCs w:val="24"/>
        </w:rPr>
        <w:t>ul. Warszawska 24</w:t>
      </w:r>
      <w:r w:rsidR="00D665F5" w:rsidRPr="00506832">
        <w:rPr>
          <w:rFonts w:ascii="Arial" w:hAnsi="Arial" w:cs="Arial"/>
          <w:b/>
          <w:sz w:val="24"/>
          <w:szCs w:val="24"/>
        </w:rPr>
        <w:t xml:space="preserve"> </w:t>
      </w:r>
    </w:p>
    <w:p w:rsidR="00D665F5" w:rsidRPr="00506832" w:rsidRDefault="000C14C6" w:rsidP="00E806E5">
      <w:pPr>
        <w:rPr>
          <w:rFonts w:ascii="Arial" w:hAnsi="Arial" w:cs="Arial"/>
          <w:b/>
          <w:sz w:val="24"/>
          <w:szCs w:val="24"/>
        </w:rPr>
      </w:pPr>
      <w:r w:rsidRPr="00506832">
        <w:rPr>
          <w:rFonts w:ascii="Arial" w:hAnsi="Arial" w:cs="Arial"/>
          <w:b/>
          <w:sz w:val="24"/>
          <w:szCs w:val="24"/>
        </w:rPr>
        <w:t>31-155</w:t>
      </w:r>
      <w:r w:rsidR="00D665F5" w:rsidRPr="00506832">
        <w:rPr>
          <w:rFonts w:ascii="Arial" w:hAnsi="Arial" w:cs="Arial"/>
          <w:b/>
          <w:sz w:val="24"/>
          <w:szCs w:val="24"/>
        </w:rPr>
        <w:t xml:space="preserve"> </w:t>
      </w:r>
      <w:r w:rsidR="00506832" w:rsidRPr="00506832">
        <w:rPr>
          <w:rFonts w:ascii="Arial" w:hAnsi="Arial" w:cs="Arial"/>
          <w:b/>
          <w:sz w:val="24"/>
          <w:szCs w:val="24"/>
        </w:rPr>
        <w:t>Kraków</w:t>
      </w:r>
    </w:p>
    <w:p w:rsidR="00D665F5" w:rsidRPr="00355C9D" w:rsidRDefault="00D665F5" w:rsidP="00E806E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E806E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C14C6" w:rsidRPr="000C14C6">
        <w:rPr>
          <w:rFonts w:ascii="Arial" w:hAnsi="Arial" w:cs="Arial"/>
          <w:b/>
          <w:sz w:val="24"/>
          <w:szCs w:val="24"/>
        </w:rPr>
        <w:t>KA-2/151/2022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E806E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E806E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E806E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E806E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E806E5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C14C6" w:rsidRPr="000C14C6">
        <w:rPr>
          <w:rFonts w:ascii="Arial" w:hAnsi="Arial" w:cs="Arial"/>
          <w:sz w:val="24"/>
          <w:szCs w:val="24"/>
        </w:rPr>
        <w:t>podstawowy</w:t>
      </w:r>
      <w:r w:rsidR="00506832">
        <w:rPr>
          <w:rFonts w:ascii="Arial" w:hAnsi="Arial" w:cs="Arial"/>
          <w:sz w:val="24"/>
          <w:szCs w:val="24"/>
        </w:rPr>
        <w:t>m</w:t>
      </w:r>
      <w:r w:rsidR="000C14C6" w:rsidRPr="000C14C6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0C14C6" w:rsidRPr="000C14C6">
        <w:rPr>
          <w:rFonts w:ascii="Arial" w:hAnsi="Arial" w:cs="Arial"/>
          <w:sz w:val="24"/>
          <w:szCs w:val="24"/>
        </w:rPr>
        <w:t>Pzp</w:t>
      </w:r>
      <w:proofErr w:type="spellEnd"/>
      <w:r w:rsidR="00506832">
        <w:rPr>
          <w:rFonts w:ascii="Arial" w:hAnsi="Arial" w:cs="Arial"/>
          <w:sz w:val="24"/>
          <w:szCs w:val="24"/>
        </w:rPr>
        <w:t xml:space="preserve">, pn. </w:t>
      </w:r>
      <w:r w:rsidRPr="00355C9D">
        <w:rPr>
          <w:rFonts w:ascii="Arial" w:hAnsi="Arial" w:cs="Arial"/>
          <w:sz w:val="24"/>
          <w:szCs w:val="24"/>
        </w:rPr>
        <w:t xml:space="preserve"> </w:t>
      </w:r>
    </w:p>
    <w:p w:rsidR="00A80738" w:rsidRPr="00355C9D" w:rsidRDefault="000C14C6" w:rsidP="00E806E5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bookmarkStart w:id="0" w:name="_GoBack"/>
      <w:r w:rsidRPr="000C14C6">
        <w:rPr>
          <w:rFonts w:ascii="Arial" w:hAnsi="Arial" w:cs="Arial"/>
          <w:b/>
          <w:szCs w:val="24"/>
        </w:rPr>
        <w:t>Izolacja ścian fundamentowych, budynek W-4 (10-22) Politechniki Krakowskiej,  ul. Warszawska 24 w Krakowie – etap 1  – w formule zaprojektuj i wybuduj.</w:t>
      </w:r>
    </w:p>
    <w:bookmarkEnd w:id="0"/>
    <w:p w:rsidR="00D665F5" w:rsidRPr="00355C9D" w:rsidRDefault="00D665F5" w:rsidP="00E806E5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C14C6" w:rsidRPr="000C14C6">
        <w:rPr>
          <w:rFonts w:ascii="Arial" w:hAnsi="Arial" w:cs="Arial"/>
          <w:sz w:val="24"/>
          <w:szCs w:val="24"/>
        </w:rPr>
        <w:t>(</w:t>
      </w:r>
      <w:proofErr w:type="spellStart"/>
      <w:r w:rsidR="000C14C6" w:rsidRPr="000C14C6">
        <w:rPr>
          <w:rFonts w:ascii="Arial" w:hAnsi="Arial" w:cs="Arial"/>
          <w:sz w:val="24"/>
          <w:szCs w:val="24"/>
        </w:rPr>
        <w:t>t.j</w:t>
      </w:r>
      <w:proofErr w:type="spellEnd"/>
      <w:r w:rsidR="000C14C6" w:rsidRPr="000C14C6">
        <w:rPr>
          <w:rFonts w:ascii="Arial" w:hAnsi="Arial" w:cs="Arial"/>
          <w:sz w:val="24"/>
          <w:szCs w:val="24"/>
        </w:rPr>
        <w:t>. Dz. U. z 2022r. poz. 1710</w:t>
      </w:r>
      <w:r w:rsidR="00506832">
        <w:rPr>
          <w:rFonts w:ascii="Arial" w:hAnsi="Arial" w:cs="Arial"/>
          <w:sz w:val="24"/>
          <w:szCs w:val="24"/>
        </w:rPr>
        <w:t xml:space="preserve"> ze zm.</w:t>
      </w:r>
      <w:r w:rsidR="000C14C6" w:rsidRPr="000C14C6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E806E5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C14C6" w:rsidRPr="000C14C6">
        <w:rPr>
          <w:rFonts w:ascii="Arial" w:hAnsi="Arial" w:cs="Arial"/>
          <w:sz w:val="24"/>
          <w:szCs w:val="24"/>
        </w:rPr>
        <w:t>20/01/2023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C14C6" w:rsidRPr="000C14C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Kamieniarka I Sp. z o. o.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Śmiłów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Pr="00355C9D" w:rsidRDefault="000C14C6" w:rsidP="00B074C9">
            <w:pPr>
              <w:spacing w:after="80"/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26-502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490 361.89 zł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PRESMAX Sp. z o. o.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ul. Adama Mickiewicza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37/58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Pr="00355C9D" w:rsidRDefault="000C14C6" w:rsidP="00B074C9">
            <w:pPr>
              <w:spacing w:after="80"/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01-625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E806E5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280 500,00 </w:t>
            </w:r>
            <w:r w:rsidR="000C14C6" w:rsidRPr="000C14C6">
              <w:rPr>
                <w:rFonts w:ascii="Arial" w:hAnsi="Arial" w:cs="Arial"/>
              </w:rPr>
              <w:t>zł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C14C6">
              <w:rPr>
                <w:rFonts w:ascii="Arial" w:hAnsi="Arial" w:cs="Arial"/>
              </w:rPr>
              <w:t>Budrem</w:t>
            </w:r>
            <w:proofErr w:type="spellEnd"/>
            <w:r w:rsidRPr="000C14C6">
              <w:rPr>
                <w:rFonts w:ascii="Arial" w:hAnsi="Arial" w:cs="Arial"/>
              </w:rPr>
              <w:t xml:space="preserve"> Sp. z o. o. - lider konsorcjum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ul. Kołłątaja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Default="000C14C6" w:rsidP="00E806E5">
            <w:pPr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Tarnów</w:t>
            </w:r>
          </w:p>
          <w:p w:rsidR="00E806E5" w:rsidRDefault="00E806E5" w:rsidP="00E806E5">
            <w:pPr>
              <w:jc w:val="both"/>
              <w:rPr>
                <w:rFonts w:ascii="Arial" w:hAnsi="Arial" w:cs="Arial"/>
              </w:rPr>
            </w:pPr>
          </w:p>
          <w:p w:rsidR="00E806E5" w:rsidRDefault="00E806E5" w:rsidP="00E806E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 COM Sp. z o. o. – członek konsorcjum</w:t>
            </w:r>
          </w:p>
          <w:p w:rsidR="00E806E5" w:rsidRDefault="00E806E5" w:rsidP="00E806E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Warsztatowa 5/4</w:t>
            </w:r>
          </w:p>
          <w:p w:rsidR="00E806E5" w:rsidRPr="00355C9D" w:rsidRDefault="00E806E5" w:rsidP="00E806E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E806E5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704 721,46</w:t>
            </w:r>
            <w:r w:rsidR="000C14C6" w:rsidRPr="000C14C6">
              <w:rPr>
                <w:rFonts w:ascii="Arial" w:hAnsi="Arial" w:cs="Arial"/>
              </w:rPr>
              <w:t xml:space="preserve"> zł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Kamil Trybuś Engineering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ul. Józefa Wybickiego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1/5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Pr="00355C9D" w:rsidRDefault="000C14C6" w:rsidP="00B074C9">
            <w:pPr>
              <w:spacing w:after="80"/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31-261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278 000.00 zł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WODPOL Spółka z o.o.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ul. Ks. Pr. St. Słonki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24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Pr="00355C9D" w:rsidRDefault="000C14C6" w:rsidP="00B074C9">
            <w:pPr>
              <w:spacing w:after="80"/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615 000.00 zł</w:t>
            </w:r>
          </w:p>
        </w:tc>
      </w:tr>
      <w:tr w:rsidR="000C14C6" w:rsidRPr="00355C9D" w:rsidTr="00B074C9">
        <w:tc>
          <w:tcPr>
            <w:tcW w:w="993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0C14C6" w:rsidRPr="00355C9D" w:rsidRDefault="000C14C6" w:rsidP="00B074C9">
            <w:pPr>
              <w:spacing w:before="80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GLOBAL SERWIS GROUP Łukasz Zdebski</w:t>
            </w:r>
          </w:p>
          <w:p w:rsidR="000C14C6" w:rsidRPr="00355C9D" w:rsidRDefault="000C14C6" w:rsidP="00B074C9">
            <w:pPr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Os. Centrum D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5/4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C14C6" w:rsidRPr="00355C9D" w:rsidRDefault="000C14C6" w:rsidP="00B074C9">
            <w:pPr>
              <w:spacing w:after="80"/>
              <w:jc w:val="both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31-933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C14C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4C6" w:rsidRPr="00355C9D" w:rsidRDefault="000C14C6" w:rsidP="00B0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C14C6">
              <w:rPr>
                <w:rFonts w:ascii="Arial" w:hAnsi="Arial" w:cs="Arial"/>
              </w:rPr>
              <w:t>330 867.00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506832" w:rsidP="00506832">
      <w:pPr>
        <w:pStyle w:val="Tekstpodstawowy"/>
        <w:spacing w:after="480"/>
        <w:ind w:left="3119" w:firstLine="425"/>
        <w:jc w:val="right"/>
      </w:pPr>
      <w:r w:rsidRPr="00506832">
        <w:rPr>
          <w:rFonts w:ascii="Arial" w:hAnsi="Arial" w:cs="Arial"/>
          <w:szCs w:val="24"/>
        </w:rPr>
        <w:t>ZAMAWIAJĄCY</w:t>
      </w:r>
      <w:r w:rsidR="000C14C6" w:rsidRPr="000C14C6">
        <w:rPr>
          <w:rFonts w:ascii="Arial" w:hAnsi="Arial" w:cs="Arial"/>
          <w:szCs w:val="24"/>
        </w:rPr>
        <w:t xml:space="preserve"> </w:t>
      </w:r>
    </w:p>
    <w:sectPr w:rsidR="00C236D3" w:rsidSect="005068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EA8" w:rsidRDefault="00550EA8">
      <w:r>
        <w:separator/>
      </w:r>
    </w:p>
  </w:endnote>
  <w:endnote w:type="continuationSeparator" w:id="0">
    <w:p w:rsidR="00550EA8" w:rsidRDefault="0055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06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EA8" w:rsidRDefault="00550EA8">
      <w:r>
        <w:separator/>
      </w:r>
    </w:p>
  </w:footnote>
  <w:footnote w:type="continuationSeparator" w:id="0">
    <w:p w:rsidR="00550EA8" w:rsidRDefault="00550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4C6" w:rsidRDefault="000C1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4C6" w:rsidRDefault="000C1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4C6" w:rsidRDefault="000C14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EA8"/>
    <w:rsid w:val="00007727"/>
    <w:rsid w:val="00017720"/>
    <w:rsid w:val="00035488"/>
    <w:rsid w:val="000C14C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6832"/>
    <w:rsid w:val="00550EA8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806E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56B313"/>
  <w15:chartTrackingRefBased/>
  <w15:docId w15:val="{65CB8229-90B3-4EB3-8C83-8123DCD91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2023-01-20T11:46:00Z</cp:lastPrinted>
  <dcterms:created xsi:type="dcterms:W3CDTF">2023-01-20T11:40:00Z</dcterms:created>
  <dcterms:modified xsi:type="dcterms:W3CDTF">2023-01-20T11:46:00Z</dcterms:modified>
</cp:coreProperties>
</file>