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1F307" w14:textId="77777777" w:rsidR="00D665F5" w:rsidRPr="00BB547B" w:rsidRDefault="00B35721" w:rsidP="0060298C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35721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B35721">
        <w:rPr>
          <w:rFonts w:ascii="Arial" w:hAnsi="Arial" w:cs="Arial"/>
          <w:sz w:val="24"/>
          <w:szCs w:val="24"/>
        </w:rPr>
        <w:t>2023-01-23</w:t>
      </w:r>
    </w:p>
    <w:p w14:paraId="5D581B82" w14:textId="77777777" w:rsidR="00B35721" w:rsidRPr="00B35721" w:rsidRDefault="00B35721" w:rsidP="0060298C">
      <w:pPr>
        <w:rPr>
          <w:rFonts w:ascii="Arial" w:hAnsi="Arial" w:cs="Arial"/>
          <w:b/>
          <w:bCs/>
          <w:sz w:val="24"/>
          <w:szCs w:val="24"/>
        </w:rPr>
      </w:pPr>
      <w:r w:rsidRPr="00B3572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8243AFF" w14:textId="77777777" w:rsidR="00D665F5" w:rsidRPr="00BB547B" w:rsidRDefault="00B35721" w:rsidP="0060298C">
      <w:pPr>
        <w:rPr>
          <w:rFonts w:ascii="Arial" w:hAnsi="Arial" w:cs="Arial"/>
          <w:b/>
          <w:bCs/>
          <w:sz w:val="24"/>
          <w:szCs w:val="24"/>
        </w:rPr>
      </w:pPr>
      <w:r w:rsidRPr="00B3572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0F80A46" w14:textId="77777777" w:rsidR="00D665F5" w:rsidRPr="00BB547B" w:rsidRDefault="00B35721" w:rsidP="0060298C">
      <w:pPr>
        <w:rPr>
          <w:rFonts w:ascii="Arial" w:hAnsi="Arial" w:cs="Arial"/>
          <w:sz w:val="24"/>
          <w:szCs w:val="24"/>
        </w:rPr>
      </w:pPr>
      <w:r w:rsidRPr="00B35721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B35721">
        <w:rPr>
          <w:rFonts w:ascii="Arial" w:hAnsi="Arial" w:cs="Arial"/>
          <w:sz w:val="24"/>
          <w:szCs w:val="24"/>
        </w:rPr>
        <w:t>7/19</w:t>
      </w:r>
    </w:p>
    <w:p w14:paraId="06AEFDC5" w14:textId="77777777" w:rsidR="00D665F5" w:rsidRPr="00BB547B" w:rsidRDefault="00B35721" w:rsidP="0060298C">
      <w:pPr>
        <w:rPr>
          <w:rFonts w:ascii="Arial" w:hAnsi="Arial" w:cs="Arial"/>
          <w:sz w:val="24"/>
          <w:szCs w:val="24"/>
        </w:rPr>
      </w:pPr>
      <w:r w:rsidRPr="00B35721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B35721">
        <w:rPr>
          <w:rFonts w:ascii="Arial" w:hAnsi="Arial" w:cs="Arial"/>
          <w:sz w:val="24"/>
          <w:szCs w:val="24"/>
        </w:rPr>
        <w:t>Poznań</w:t>
      </w:r>
    </w:p>
    <w:p w14:paraId="430E1E93" w14:textId="77777777" w:rsidR="0060298C" w:rsidRDefault="0060298C" w:rsidP="0060298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79BA6C6F" w14:textId="53AA305C" w:rsidR="00A80738" w:rsidRPr="00BB547B" w:rsidRDefault="00D665F5" w:rsidP="0060298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B35721" w:rsidRPr="00B35721">
        <w:rPr>
          <w:rFonts w:ascii="Arial" w:hAnsi="Arial" w:cs="Arial"/>
          <w:b/>
          <w:sz w:val="24"/>
          <w:szCs w:val="24"/>
        </w:rPr>
        <w:t>SZW/DZP/105/2022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7FDEDF92" w14:textId="77777777" w:rsidR="00A80738" w:rsidRPr="00BB547B" w:rsidRDefault="00A80738" w:rsidP="0060298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433F0FB" w14:textId="77777777" w:rsidR="00A80738" w:rsidRPr="00BB547B" w:rsidRDefault="00A80738" w:rsidP="0060298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7B09A48" w14:textId="77777777" w:rsidR="00A80738" w:rsidRPr="00BB547B" w:rsidRDefault="00A80738" w:rsidP="0060298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D1BB8D6" w14:textId="77777777" w:rsidR="00A80738" w:rsidRPr="00BB547B" w:rsidRDefault="00A80738" w:rsidP="0060298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3B8ECD2C" w14:textId="1EB5A081" w:rsidR="00A80738" w:rsidRDefault="00A80738" w:rsidP="0060298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8DB3F0B" w14:textId="77777777" w:rsidR="0060298C" w:rsidRPr="00BB547B" w:rsidRDefault="0060298C" w:rsidP="0060298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061EC3F" w14:textId="1BCCB005" w:rsidR="00C659E2" w:rsidRDefault="00C659E2" w:rsidP="0060298C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35721" w:rsidRPr="00B35721">
        <w:rPr>
          <w:rFonts w:ascii="Arial" w:hAnsi="Arial" w:cs="Arial"/>
          <w:sz w:val="24"/>
          <w:szCs w:val="24"/>
        </w:rPr>
        <w:t>podstawowy</w:t>
      </w:r>
      <w:r w:rsidR="0060298C">
        <w:rPr>
          <w:rFonts w:ascii="Arial" w:hAnsi="Arial" w:cs="Arial"/>
          <w:sz w:val="24"/>
          <w:szCs w:val="24"/>
        </w:rPr>
        <w:t>m</w:t>
      </w:r>
      <w:r w:rsidR="00B35721" w:rsidRPr="00B35721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6897DF8" w14:textId="77777777" w:rsidR="0060298C" w:rsidRPr="00BB547B" w:rsidRDefault="0060298C" w:rsidP="0060298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7B10FDD" w14:textId="42D2C1B7" w:rsidR="00A80738" w:rsidRDefault="00B35721" w:rsidP="0060298C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B35721">
        <w:rPr>
          <w:rFonts w:ascii="Arial" w:hAnsi="Arial" w:cs="Arial"/>
          <w:b/>
          <w:szCs w:val="24"/>
        </w:rPr>
        <w:t>Przeglądy i naprawy aparatury medycznej</w:t>
      </w:r>
    </w:p>
    <w:p w14:paraId="2A5E6CFD" w14:textId="77777777" w:rsidR="0060298C" w:rsidRPr="00BB547B" w:rsidRDefault="0060298C" w:rsidP="0060298C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5EBA8F8A" w14:textId="39603339" w:rsidR="00D665F5" w:rsidRPr="0060298C" w:rsidRDefault="00D665F5" w:rsidP="0060298C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35721" w:rsidRPr="00B35721">
        <w:rPr>
          <w:rFonts w:ascii="Arial" w:hAnsi="Arial" w:cs="Arial"/>
          <w:sz w:val="24"/>
          <w:szCs w:val="24"/>
        </w:rPr>
        <w:t>(t.j.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60298C">
        <w:rPr>
          <w:rFonts w:ascii="Arial" w:hAnsi="Arial" w:cs="Arial"/>
          <w:sz w:val="24"/>
          <w:szCs w:val="24"/>
        </w:rPr>
        <w:t>informacj</w:t>
      </w:r>
      <w:r w:rsidR="00577BC6" w:rsidRPr="0060298C">
        <w:rPr>
          <w:rFonts w:ascii="Arial" w:hAnsi="Arial" w:cs="Arial"/>
          <w:sz w:val="24"/>
          <w:szCs w:val="24"/>
        </w:rPr>
        <w:t>ę</w:t>
      </w:r>
      <w:r w:rsidR="00035488" w:rsidRPr="0060298C">
        <w:rPr>
          <w:rFonts w:ascii="Arial" w:hAnsi="Arial" w:cs="Arial"/>
          <w:sz w:val="24"/>
          <w:szCs w:val="24"/>
        </w:rPr>
        <w:t xml:space="preserve"> z otwarcia ofert</w:t>
      </w:r>
      <w:r w:rsidR="00577BC6" w:rsidRPr="0060298C">
        <w:rPr>
          <w:rFonts w:ascii="Arial" w:hAnsi="Arial" w:cs="Arial"/>
          <w:sz w:val="24"/>
          <w:szCs w:val="24"/>
        </w:rPr>
        <w:t>.</w:t>
      </w:r>
    </w:p>
    <w:p w14:paraId="3A99F3B7" w14:textId="3F277D6F" w:rsidR="0060298C" w:rsidRPr="0060298C" w:rsidRDefault="0060298C" w:rsidP="0060298C">
      <w:pPr>
        <w:jc w:val="both"/>
        <w:rPr>
          <w:rFonts w:ascii="Arial" w:hAnsi="Arial" w:cs="Arial"/>
          <w:sz w:val="24"/>
          <w:szCs w:val="24"/>
        </w:rPr>
      </w:pPr>
    </w:p>
    <w:p w14:paraId="280A5F05" w14:textId="77777777" w:rsidR="0060298C" w:rsidRPr="0060298C" w:rsidRDefault="0060298C" w:rsidP="0060298C">
      <w:pPr>
        <w:rPr>
          <w:rFonts w:ascii="Arial" w:hAnsi="Arial" w:cs="Arial"/>
          <w:sz w:val="24"/>
          <w:szCs w:val="24"/>
        </w:rPr>
      </w:pPr>
      <w:r w:rsidRPr="0060298C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BD7F8ED" w14:textId="526CD422" w:rsidR="0060298C" w:rsidRPr="0060298C" w:rsidRDefault="0060298C" w:rsidP="0060298C">
      <w:pPr>
        <w:rPr>
          <w:rFonts w:ascii="Arial" w:hAnsi="Arial" w:cs="Arial"/>
          <w:sz w:val="24"/>
          <w:szCs w:val="24"/>
        </w:rPr>
      </w:pPr>
      <w:r w:rsidRPr="0060298C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60298C">
        <w:rPr>
          <w:rFonts w:ascii="Arial" w:hAnsi="Arial" w:cs="Arial"/>
          <w:sz w:val="24"/>
          <w:szCs w:val="24"/>
        </w:rPr>
        <w:t>10368,00 zł brutto</w:t>
      </w:r>
    </w:p>
    <w:p w14:paraId="54DA94A7" w14:textId="582D93F1" w:rsidR="0060298C" w:rsidRPr="0060298C" w:rsidRDefault="0060298C" w:rsidP="0060298C">
      <w:pPr>
        <w:rPr>
          <w:rFonts w:ascii="Arial" w:hAnsi="Arial" w:cs="Arial"/>
          <w:sz w:val="24"/>
          <w:szCs w:val="24"/>
        </w:rPr>
      </w:pPr>
      <w:r w:rsidRPr="0060298C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60298C">
        <w:rPr>
          <w:rFonts w:ascii="Arial" w:hAnsi="Arial" w:cs="Arial"/>
          <w:sz w:val="24"/>
          <w:szCs w:val="24"/>
        </w:rPr>
        <w:t>24840,00 zł brutto</w:t>
      </w:r>
    </w:p>
    <w:p w14:paraId="018386B9" w14:textId="5348A12D" w:rsidR="0060298C" w:rsidRPr="0060298C" w:rsidRDefault="0060298C" w:rsidP="0060298C">
      <w:pPr>
        <w:rPr>
          <w:rFonts w:ascii="Arial" w:hAnsi="Arial" w:cs="Arial"/>
          <w:sz w:val="24"/>
          <w:szCs w:val="24"/>
        </w:rPr>
      </w:pPr>
      <w:r w:rsidRPr="0060298C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60298C">
        <w:rPr>
          <w:rFonts w:ascii="Arial" w:hAnsi="Arial" w:cs="Arial"/>
          <w:sz w:val="24"/>
          <w:szCs w:val="24"/>
        </w:rPr>
        <w:t>10800,00 zł brutto</w:t>
      </w:r>
    </w:p>
    <w:p w14:paraId="3C0AE904" w14:textId="7A55533D" w:rsidR="0060298C" w:rsidRPr="0060298C" w:rsidRDefault="0060298C" w:rsidP="0060298C">
      <w:pPr>
        <w:rPr>
          <w:rFonts w:ascii="Arial" w:hAnsi="Arial" w:cs="Arial"/>
          <w:sz w:val="24"/>
          <w:szCs w:val="24"/>
        </w:rPr>
      </w:pPr>
      <w:r w:rsidRPr="0060298C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60298C">
        <w:rPr>
          <w:rFonts w:ascii="Arial" w:hAnsi="Arial" w:cs="Arial"/>
          <w:sz w:val="24"/>
          <w:szCs w:val="24"/>
        </w:rPr>
        <w:t>14040,00 zł brutto</w:t>
      </w:r>
    </w:p>
    <w:p w14:paraId="780032AD" w14:textId="31367DD1" w:rsidR="0060298C" w:rsidRPr="0060298C" w:rsidRDefault="0060298C" w:rsidP="0060298C">
      <w:pPr>
        <w:rPr>
          <w:rFonts w:ascii="Arial" w:hAnsi="Arial" w:cs="Arial"/>
          <w:sz w:val="24"/>
          <w:szCs w:val="24"/>
        </w:rPr>
      </w:pPr>
      <w:r w:rsidRPr="0060298C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60298C">
        <w:rPr>
          <w:rFonts w:ascii="Arial" w:hAnsi="Arial" w:cs="Arial"/>
          <w:sz w:val="24"/>
          <w:szCs w:val="24"/>
        </w:rPr>
        <w:t>8424,00 zł brutto</w:t>
      </w:r>
    </w:p>
    <w:p w14:paraId="670846C8" w14:textId="260E3E64" w:rsidR="0060298C" w:rsidRPr="0060298C" w:rsidRDefault="0060298C" w:rsidP="0060298C">
      <w:pPr>
        <w:rPr>
          <w:rFonts w:ascii="Arial" w:hAnsi="Arial" w:cs="Arial"/>
          <w:sz w:val="24"/>
          <w:szCs w:val="24"/>
        </w:rPr>
      </w:pPr>
      <w:r w:rsidRPr="0060298C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60298C">
        <w:rPr>
          <w:rFonts w:ascii="Arial" w:hAnsi="Arial" w:cs="Arial"/>
          <w:sz w:val="24"/>
          <w:szCs w:val="24"/>
        </w:rPr>
        <w:t>23760,00 zł brutto</w:t>
      </w:r>
    </w:p>
    <w:p w14:paraId="14C7031B" w14:textId="39DDB257" w:rsidR="0060298C" w:rsidRPr="0060298C" w:rsidRDefault="0060298C" w:rsidP="0060298C">
      <w:pPr>
        <w:rPr>
          <w:rFonts w:ascii="Arial" w:hAnsi="Arial" w:cs="Arial"/>
          <w:sz w:val="24"/>
          <w:szCs w:val="24"/>
        </w:rPr>
      </w:pPr>
      <w:r w:rsidRPr="0060298C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60298C">
        <w:rPr>
          <w:rFonts w:ascii="Arial" w:hAnsi="Arial" w:cs="Arial"/>
          <w:sz w:val="24"/>
          <w:szCs w:val="24"/>
        </w:rPr>
        <w:t>37800,00 zł brutto</w:t>
      </w:r>
    </w:p>
    <w:p w14:paraId="6A273BD9" w14:textId="3544B97E" w:rsidR="0060298C" w:rsidRPr="0060298C" w:rsidRDefault="0060298C" w:rsidP="0060298C">
      <w:pPr>
        <w:rPr>
          <w:rFonts w:ascii="Arial" w:hAnsi="Arial" w:cs="Arial"/>
          <w:sz w:val="24"/>
          <w:szCs w:val="24"/>
        </w:rPr>
      </w:pPr>
      <w:r w:rsidRPr="0060298C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60298C">
        <w:rPr>
          <w:rFonts w:ascii="Arial" w:hAnsi="Arial" w:cs="Arial"/>
          <w:sz w:val="24"/>
          <w:szCs w:val="24"/>
        </w:rPr>
        <w:t>10800,00 zł brutto</w:t>
      </w:r>
    </w:p>
    <w:p w14:paraId="0F8F7C02" w14:textId="3F26092B" w:rsidR="0060298C" w:rsidRPr="0060298C" w:rsidRDefault="0060298C" w:rsidP="0060298C">
      <w:pPr>
        <w:rPr>
          <w:rFonts w:ascii="Arial" w:hAnsi="Arial" w:cs="Arial"/>
          <w:sz w:val="24"/>
          <w:szCs w:val="24"/>
        </w:rPr>
      </w:pPr>
      <w:r w:rsidRPr="0060298C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60298C">
        <w:rPr>
          <w:rFonts w:ascii="Arial" w:hAnsi="Arial" w:cs="Arial"/>
          <w:sz w:val="24"/>
          <w:szCs w:val="24"/>
        </w:rPr>
        <w:t>9720,00 zł brutto</w:t>
      </w:r>
    </w:p>
    <w:p w14:paraId="0616432C" w14:textId="53FC68D6" w:rsidR="0060298C" w:rsidRPr="0060298C" w:rsidRDefault="0060298C" w:rsidP="0060298C">
      <w:pPr>
        <w:rPr>
          <w:rFonts w:ascii="Arial" w:hAnsi="Arial" w:cs="Arial"/>
          <w:sz w:val="24"/>
          <w:szCs w:val="24"/>
        </w:rPr>
      </w:pPr>
      <w:r w:rsidRPr="0060298C">
        <w:rPr>
          <w:rFonts w:ascii="Arial" w:hAnsi="Arial" w:cs="Arial"/>
          <w:sz w:val="24"/>
          <w:szCs w:val="24"/>
        </w:rPr>
        <w:t>Zadanie 10 -</w:t>
      </w:r>
      <w:r>
        <w:rPr>
          <w:rFonts w:ascii="Arial" w:hAnsi="Arial" w:cs="Arial"/>
          <w:sz w:val="24"/>
          <w:szCs w:val="24"/>
        </w:rPr>
        <w:t xml:space="preserve"> </w:t>
      </w:r>
      <w:r w:rsidRPr="0060298C">
        <w:rPr>
          <w:rFonts w:ascii="Arial" w:hAnsi="Arial" w:cs="Arial"/>
          <w:sz w:val="24"/>
          <w:szCs w:val="24"/>
        </w:rPr>
        <w:t>2160,00 zł brutto</w:t>
      </w:r>
    </w:p>
    <w:p w14:paraId="010967FE" w14:textId="06E1D197" w:rsidR="0060298C" w:rsidRPr="0060298C" w:rsidRDefault="0060298C" w:rsidP="0060298C">
      <w:pPr>
        <w:rPr>
          <w:rFonts w:ascii="Arial" w:hAnsi="Arial" w:cs="Arial"/>
          <w:sz w:val="24"/>
          <w:szCs w:val="24"/>
        </w:rPr>
      </w:pPr>
      <w:r w:rsidRPr="0060298C">
        <w:rPr>
          <w:rFonts w:ascii="Arial" w:hAnsi="Arial" w:cs="Arial"/>
          <w:sz w:val="24"/>
          <w:szCs w:val="24"/>
        </w:rPr>
        <w:t>Zadanie 11 -</w:t>
      </w:r>
      <w:r>
        <w:rPr>
          <w:rFonts w:ascii="Arial" w:hAnsi="Arial" w:cs="Arial"/>
          <w:sz w:val="24"/>
          <w:szCs w:val="24"/>
        </w:rPr>
        <w:t xml:space="preserve"> </w:t>
      </w:r>
      <w:r w:rsidRPr="0060298C">
        <w:rPr>
          <w:rFonts w:ascii="Arial" w:hAnsi="Arial" w:cs="Arial"/>
          <w:sz w:val="24"/>
          <w:szCs w:val="24"/>
        </w:rPr>
        <w:t>27000,00 zł brutto</w:t>
      </w:r>
    </w:p>
    <w:p w14:paraId="20E502D2" w14:textId="5097F668" w:rsidR="0060298C" w:rsidRPr="0060298C" w:rsidRDefault="0060298C" w:rsidP="0060298C">
      <w:pPr>
        <w:rPr>
          <w:rFonts w:ascii="Arial" w:hAnsi="Arial" w:cs="Arial"/>
          <w:sz w:val="24"/>
          <w:szCs w:val="24"/>
        </w:rPr>
      </w:pPr>
      <w:r w:rsidRPr="0060298C">
        <w:rPr>
          <w:rFonts w:ascii="Arial" w:hAnsi="Arial" w:cs="Arial"/>
          <w:sz w:val="24"/>
          <w:szCs w:val="24"/>
        </w:rPr>
        <w:t>Zadanie 12 -</w:t>
      </w:r>
      <w:r>
        <w:rPr>
          <w:rFonts w:ascii="Arial" w:hAnsi="Arial" w:cs="Arial"/>
          <w:sz w:val="24"/>
          <w:szCs w:val="24"/>
        </w:rPr>
        <w:t xml:space="preserve"> </w:t>
      </w:r>
      <w:r w:rsidRPr="0060298C">
        <w:rPr>
          <w:rFonts w:ascii="Arial" w:hAnsi="Arial" w:cs="Arial"/>
          <w:sz w:val="24"/>
          <w:szCs w:val="24"/>
        </w:rPr>
        <w:t>8640,00 zł brutto</w:t>
      </w:r>
    </w:p>
    <w:p w14:paraId="6FA0A230" w14:textId="310EC558" w:rsidR="0060298C" w:rsidRPr="0060298C" w:rsidRDefault="0060298C" w:rsidP="0060298C">
      <w:pPr>
        <w:rPr>
          <w:rFonts w:ascii="Arial" w:hAnsi="Arial" w:cs="Arial"/>
          <w:sz w:val="24"/>
          <w:szCs w:val="24"/>
        </w:rPr>
      </w:pPr>
      <w:r w:rsidRPr="0060298C">
        <w:rPr>
          <w:rFonts w:ascii="Arial" w:hAnsi="Arial" w:cs="Arial"/>
          <w:sz w:val="24"/>
          <w:szCs w:val="24"/>
        </w:rPr>
        <w:t>Zadanie 13 -</w:t>
      </w:r>
      <w:r>
        <w:rPr>
          <w:rFonts w:ascii="Arial" w:hAnsi="Arial" w:cs="Arial"/>
          <w:sz w:val="24"/>
          <w:szCs w:val="24"/>
        </w:rPr>
        <w:t xml:space="preserve"> </w:t>
      </w:r>
      <w:r w:rsidRPr="0060298C">
        <w:rPr>
          <w:rFonts w:ascii="Arial" w:hAnsi="Arial" w:cs="Arial"/>
          <w:sz w:val="24"/>
          <w:szCs w:val="24"/>
        </w:rPr>
        <w:t>25920,00 zł brutto</w:t>
      </w:r>
    </w:p>
    <w:p w14:paraId="6903EFE0" w14:textId="77777777" w:rsidR="0060298C" w:rsidRPr="00BB547B" w:rsidRDefault="0060298C" w:rsidP="0060298C">
      <w:pPr>
        <w:jc w:val="both"/>
        <w:rPr>
          <w:rFonts w:ascii="Arial" w:hAnsi="Arial" w:cs="Arial"/>
          <w:sz w:val="24"/>
          <w:szCs w:val="24"/>
        </w:rPr>
      </w:pPr>
    </w:p>
    <w:p w14:paraId="36217D85" w14:textId="77777777" w:rsidR="00A80738" w:rsidRPr="00BB547B" w:rsidRDefault="00D665F5" w:rsidP="0060298C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35721" w:rsidRPr="00B35721">
        <w:rPr>
          <w:rFonts w:ascii="Arial" w:hAnsi="Arial" w:cs="Arial"/>
          <w:sz w:val="24"/>
          <w:szCs w:val="24"/>
        </w:rPr>
        <w:t>23/01/2023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35721" w:rsidRPr="00B35721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7C7C8C57" w14:textId="77777777" w:rsidTr="00C82837">
        <w:tc>
          <w:tcPr>
            <w:tcW w:w="993" w:type="dxa"/>
            <w:shd w:val="clear" w:color="auto" w:fill="auto"/>
            <w:vAlign w:val="center"/>
          </w:tcPr>
          <w:p w14:paraId="3DD92FBB" w14:textId="77777777" w:rsidR="006B27ED" w:rsidRPr="00BB547B" w:rsidRDefault="006B27ED" w:rsidP="0060298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08FFA9" w14:textId="77777777" w:rsidR="006B27ED" w:rsidRPr="00BB547B" w:rsidRDefault="006B27ED" w:rsidP="0060298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444D15D" w14:textId="77777777" w:rsidR="006B27ED" w:rsidRPr="00BB547B" w:rsidRDefault="006B27ED" w:rsidP="0060298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207D87" w14:textId="77777777" w:rsidR="006B27ED" w:rsidRPr="00BB547B" w:rsidRDefault="006B27ED" w:rsidP="0060298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B35721" w:rsidRPr="00BB547B" w14:paraId="03CF806B" w14:textId="77777777" w:rsidTr="00753AE5">
        <w:tc>
          <w:tcPr>
            <w:tcW w:w="993" w:type="dxa"/>
            <w:shd w:val="clear" w:color="auto" w:fill="auto"/>
            <w:vAlign w:val="center"/>
          </w:tcPr>
          <w:p w14:paraId="5120DFD0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37124A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CC59804" w14:textId="7BA732AA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 xml:space="preserve">Proma </w:t>
            </w:r>
            <w:r w:rsidR="009A0E99">
              <w:rPr>
                <w:rFonts w:ascii="Arial" w:hAnsi="Arial" w:cs="Arial"/>
              </w:rPr>
              <w:t>Service Jacek Żarczyński</w:t>
            </w:r>
          </w:p>
          <w:p w14:paraId="2C40CA9C" w14:textId="77777777" w:rsidR="009A0E99" w:rsidRDefault="009A0E99" w:rsidP="0060298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Staromiejska 12/6</w:t>
            </w:r>
          </w:p>
          <w:p w14:paraId="1314F81F" w14:textId="21BCC573" w:rsidR="00B35721" w:rsidRPr="00BB547B" w:rsidRDefault="009A0E99" w:rsidP="0060298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45-025</w:t>
            </w:r>
            <w:r w:rsidR="00B35721" w:rsidRPr="00BB547B">
              <w:rPr>
                <w:rFonts w:ascii="Arial" w:hAnsi="Arial" w:cs="Arial"/>
              </w:rPr>
              <w:t xml:space="preserve"> </w:t>
            </w:r>
            <w:r w:rsidR="00B35721" w:rsidRPr="00B35721">
              <w:rPr>
                <w:rFonts w:ascii="Arial" w:hAnsi="Arial" w:cs="Arial"/>
              </w:rPr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7F7C47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8 937.00 zł</w:t>
            </w:r>
          </w:p>
        </w:tc>
      </w:tr>
      <w:tr w:rsidR="00B35721" w:rsidRPr="00BB547B" w14:paraId="67E76027" w14:textId="77777777" w:rsidTr="00753AE5">
        <w:tc>
          <w:tcPr>
            <w:tcW w:w="993" w:type="dxa"/>
            <w:shd w:val="clear" w:color="auto" w:fill="auto"/>
            <w:vAlign w:val="center"/>
          </w:tcPr>
          <w:p w14:paraId="4A7E4D6E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6D5684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7F9CF2D2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Biameditek Sp. z o.o.</w:t>
            </w:r>
          </w:p>
          <w:p w14:paraId="431C5F92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Elewatorska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28B327D" w14:textId="77777777" w:rsidR="00B35721" w:rsidRPr="00BB547B" w:rsidRDefault="00B35721" w:rsidP="0060298C">
            <w:pPr>
              <w:jc w:val="both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15-620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1CC612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26 028.00 zł</w:t>
            </w:r>
          </w:p>
        </w:tc>
      </w:tr>
      <w:tr w:rsidR="00B35721" w:rsidRPr="00BB547B" w14:paraId="68C2BB46" w14:textId="77777777" w:rsidTr="00753AE5">
        <w:tc>
          <w:tcPr>
            <w:tcW w:w="993" w:type="dxa"/>
            <w:shd w:val="clear" w:color="auto" w:fill="auto"/>
            <w:vAlign w:val="center"/>
          </w:tcPr>
          <w:p w14:paraId="32609A2D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077A4D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CEBC087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Tiemed Sp. z o.o.</w:t>
            </w:r>
          </w:p>
          <w:p w14:paraId="1B45CBBE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Czorsztyńska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FA6038D" w14:textId="77777777" w:rsidR="00B35721" w:rsidRPr="00BB547B" w:rsidRDefault="00B35721" w:rsidP="0060298C">
            <w:pPr>
              <w:jc w:val="both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60-474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E315A8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4 860.00 zł</w:t>
            </w:r>
          </w:p>
        </w:tc>
      </w:tr>
      <w:tr w:rsidR="00B35721" w:rsidRPr="00BB547B" w14:paraId="02CDF130" w14:textId="77777777" w:rsidTr="00753AE5">
        <w:tc>
          <w:tcPr>
            <w:tcW w:w="993" w:type="dxa"/>
            <w:shd w:val="clear" w:color="auto" w:fill="auto"/>
            <w:vAlign w:val="center"/>
          </w:tcPr>
          <w:p w14:paraId="11976657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3DDF62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8AFB340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Tiemed Sp. z o.o.</w:t>
            </w:r>
          </w:p>
          <w:p w14:paraId="077C99CF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Czorsztyńska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2561E8" w14:textId="77777777" w:rsidR="00B35721" w:rsidRPr="00BB547B" w:rsidRDefault="00B35721" w:rsidP="0060298C">
            <w:pPr>
              <w:jc w:val="both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60-474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29D499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11 259.00 zł</w:t>
            </w:r>
          </w:p>
        </w:tc>
      </w:tr>
      <w:tr w:rsidR="00B35721" w:rsidRPr="00BB547B" w14:paraId="4D6BA8F2" w14:textId="77777777" w:rsidTr="00753AE5">
        <w:tc>
          <w:tcPr>
            <w:tcW w:w="993" w:type="dxa"/>
            <w:shd w:val="clear" w:color="auto" w:fill="auto"/>
            <w:vAlign w:val="center"/>
          </w:tcPr>
          <w:p w14:paraId="31AA7ECD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CF596F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1A6FBCC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Tiemed Sp. z o.o.</w:t>
            </w:r>
          </w:p>
          <w:p w14:paraId="0E16A059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Czorsztyńska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1224A4" w14:textId="77777777" w:rsidR="00B35721" w:rsidRPr="00BB547B" w:rsidRDefault="00B35721" w:rsidP="0060298C">
            <w:pPr>
              <w:jc w:val="both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60-474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1464CB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5 994.00 zł</w:t>
            </w:r>
          </w:p>
        </w:tc>
      </w:tr>
      <w:tr w:rsidR="00B35721" w:rsidRPr="00BB547B" w14:paraId="54B969D2" w14:textId="77777777" w:rsidTr="00753AE5">
        <w:tc>
          <w:tcPr>
            <w:tcW w:w="993" w:type="dxa"/>
            <w:shd w:val="clear" w:color="auto" w:fill="auto"/>
            <w:vAlign w:val="center"/>
          </w:tcPr>
          <w:p w14:paraId="363D26A7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00AD3B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C02A519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Tiemed Sp. z o.o.</w:t>
            </w:r>
          </w:p>
          <w:p w14:paraId="7C8482CD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Czorsztyńska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29AE0B2" w14:textId="77777777" w:rsidR="00B35721" w:rsidRPr="00BB547B" w:rsidRDefault="00B35721" w:rsidP="0060298C">
            <w:pPr>
              <w:jc w:val="both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60-474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AAC7A3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7 516.80 zł</w:t>
            </w:r>
          </w:p>
        </w:tc>
      </w:tr>
      <w:tr w:rsidR="00B35721" w:rsidRPr="00BB547B" w14:paraId="31B33D28" w14:textId="77777777" w:rsidTr="00753AE5">
        <w:tc>
          <w:tcPr>
            <w:tcW w:w="993" w:type="dxa"/>
            <w:shd w:val="clear" w:color="auto" w:fill="auto"/>
            <w:vAlign w:val="center"/>
          </w:tcPr>
          <w:p w14:paraId="681D7132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8C8CDD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704E43C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Tiemed Sp. z o.o.</w:t>
            </w:r>
          </w:p>
          <w:p w14:paraId="21B4A57E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Czorsztyńska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3DA87E" w14:textId="77777777" w:rsidR="00B35721" w:rsidRPr="00BB547B" w:rsidRDefault="00B35721" w:rsidP="0060298C">
            <w:pPr>
              <w:jc w:val="both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60-474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75BBD3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4 327.56 zł</w:t>
            </w:r>
          </w:p>
        </w:tc>
      </w:tr>
      <w:tr w:rsidR="00B35721" w:rsidRPr="00BB547B" w14:paraId="0DFEE731" w14:textId="77777777" w:rsidTr="00753AE5">
        <w:tc>
          <w:tcPr>
            <w:tcW w:w="993" w:type="dxa"/>
            <w:shd w:val="clear" w:color="auto" w:fill="auto"/>
            <w:vAlign w:val="center"/>
          </w:tcPr>
          <w:p w14:paraId="443E0784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B32095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4F5AE7F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Tiemed Sp. z o.o.</w:t>
            </w:r>
          </w:p>
          <w:p w14:paraId="40342B15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Czorsztyńska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65A284" w14:textId="77777777" w:rsidR="00B35721" w:rsidRPr="00BB547B" w:rsidRDefault="00B35721" w:rsidP="0060298C">
            <w:pPr>
              <w:jc w:val="both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60-474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186C48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5 705.64 zł</w:t>
            </w:r>
          </w:p>
        </w:tc>
      </w:tr>
      <w:tr w:rsidR="00B35721" w:rsidRPr="00BB547B" w14:paraId="235ED6AF" w14:textId="77777777" w:rsidTr="00753AE5">
        <w:tc>
          <w:tcPr>
            <w:tcW w:w="993" w:type="dxa"/>
            <w:shd w:val="clear" w:color="auto" w:fill="auto"/>
            <w:vAlign w:val="center"/>
          </w:tcPr>
          <w:p w14:paraId="06F7FEE6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FA6497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0AF1E70D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Tiemed Sp. z o.o.</w:t>
            </w:r>
          </w:p>
          <w:p w14:paraId="7D398A4D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Czorsztyńska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37BAF19" w14:textId="77777777" w:rsidR="00B35721" w:rsidRPr="00BB547B" w:rsidRDefault="00B35721" w:rsidP="0060298C">
            <w:pPr>
              <w:jc w:val="both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60-474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F92720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14 925.60 zł</w:t>
            </w:r>
          </w:p>
        </w:tc>
      </w:tr>
      <w:tr w:rsidR="00B35721" w:rsidRPr="00BB547B" w14:paraId="23A110CA" w14:textId="77777777" w:rsidTr="00753AE5">
        <w:tc>
          <w:tcPr>
            <w:tcW w:w="993" w:type="dxa"/>
            <w:shd w:val="clear" w:color="auto" w:fill="auto"/>
            <w:vAlign w:val="center"/>
          </w:tcPr>
          <w:p w14:paraId="085ECC2C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CB6A3C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11B746C2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Tiemed Sp. z o.o.</w:t>
            </w:r>
          </w:p>
          <w:p w14:paraId="3F22347A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Czorsztyńska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440869" w14:textId="77777777" w:rsidR="00B35721" w:rsidRPr="00BB547B" w:rsidRDefault="00B35721" w:rsidP="0060298C">
            <w:pPr>
              <w:jc w:val="both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60-474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0360B0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4 311.36 zł</w:t>
            </w:r>
          </w:p>
        </w:tc>
      </w:tr>
      <w:tr w:rsidR="00B35721" w:rsidRPr="00BB547B" w14:paraId="16E37C54" w14:textId="77777777" w:rsidTr="00753AE5">
        <w:tc>
          <w:tcPr>
            <w:tcW w:w="993" w:type="dxa"/>
            <w:shd w:val="clear" w:color="auto" w:fill="auto"/>
            <w:vAlign w:val="center"/>
          </w:tcPr>
          <w:p w14:paraId="750DC87B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D1123E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BB59C3A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Tiemed Sp. z o.o.</w:t>
            </w:r>
          </w:p>
          <w:p w14:paraId="313756C1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Czorsztyńska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08035B" w14:textId="77777777" w:rsidR="00B35721" w:rsidRPr="00BB547B" w:rsidRDefault="00B35721" w:rsidP="0060298C">
            <w:pPr>
              <w:jc w:val="both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60-474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757A59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3 520.80 zł</w:t>
            </w:r>
          </w:p>
        </w:tc>
      </w:tr>
      <w:tr w:rsidR="00B35721" w:rsidRPr="00BB547B" w14:paraId="32FEBF04" w14:textId="77777777" w:rsidTr="00753AE5">
        <w:tc>
          <w:tcPr>
            <w:tcW w:w="993" w:type="dxa"/>
            <w:shd w:val="clear" w:color="auto" w:fill="auto"/>
            <w:vAlign w:val="center"/>
          </w:tcPr>
          <w:p w14:paraId="30256DBF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EFF9F3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5F54B6A4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Tiemed Sp. z o.o.</w:t>
            </w:r>
          </w:p>
          <w:p w14:paraId="4FEFA9D6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Czorsztyńska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53650A" w14:textId="77777777" w:rsidR="00B35721" w:rsidRPr="00BB547B" w:rsidRDefault="00B35721" w:rsidP="0060298C">
            <w:pPr>
              <w:jc w:val="both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60-474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57F27E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3 866.40 zł</w:t>
            </w:r>
          </w:p>
        </w:tc>
      </w:tr>
      <w:tr w:rsidR="00B35721" w:rsidRPr="00BB547B" w14:paraId="7A9C6243" w14:textId="77777777" w:rsidTr="00753AE5">
        <w:tc>
          <w:tcPr>
            <w:tcW w:w="993" w:type="dxa"/>
            <w:shd w:val="clear" w:color="auto" w:fill="auto"/>
            <w:vAlign w:val="center"/>
          </w:tcPr>
          <w:p w14:paraId="71F2BE03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7076D3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5D8B2856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Tiemed Sp. z o.o.</w:t>
            </w:r>
          </w:p>
          <w:p w14:paraId="3E97411C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Czorsztyńska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BA9AF28" w14:textId="77777777" w:rsidR="00B35721" w:rsidRPr="00BB547B" w:rsidRDefault="00B35721" w:rsidP="0060298C">
            <w:pPr>
              <w:jc w:val="both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60-474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B15F28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3 952.80 zł</w:t>
            </w:r>
          </w:p>
        </w:tc>
      </w:tr>
      <w:tr w:rsidR="00B35721" w:rsidRPr="00BB547B" w14:paraId="19E4A804" w14:textId="77777777" w:rsidTr="00753AE5">
        <w:tc>
          <w:tcPr>
            <w:tcW w:w="993" w:type="dxa"/>
            <w:shd w:val="clear" w:color="auto" w:fill="auto"/>
            <w:vAlign w:val="center"/>
          </w:tcPr>
          <w:p w14:paraId="5C729149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3C7B8E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555CCEDA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TMS SERVICE Ziemowit Rychwalski</w:t>
            </w:r>
          </w:p>
          <w:p w14:paraId="647859FC" w14:textId="77777777" w:rsidR="00B35721" w:rsidRPr="00BB547B" w:rsidRDefault="00B35721" w:rsidP="0060298C">
            <w:pPr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Łąkowa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20FBC0" w14:textId="77777777" w:rsidR="00B35721" w:rsidRPr="00BB547B" w:rsidRDefault="00B35721" w:rsidP="0060298C">
            <w:pPr>
              <w:jc w:val="both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62-080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35721">
              <w:rPr>
                <w:rFonts w:ascii="Arial" w:hAnsi="Arial" w:cs="Arial"/>
              </w:rPr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66E179" w14:textId="77777777" w:rsidR="00B35721" w:rsidRPr="00BB547B" w:rsidRDefault="00B35721" w:rsidP="0060298C">
            <w:pPr>
              <w:jc w:val="center"/>
              <w:rPr>
                <w:rFonts w:ascii="Arial" w:hAnsi="Arial" w:cs="Arial"/>
              </w:rPr>
            </w:pPr>
            <w:r w:rsidRPr="00B35721">
              <w:rPr>
                <w:rFonts w:ascii="Arial" w:hAnsi="Arial" w:cs="Arial"/>
              </w:rPr>
              <w:t>19 818.00 zł</w:t>
            </w:r>
          </w:p>
        </w:tc>
      </w:tr>
    </w:tbl>
    <w:p w14:paraId="7FCA1F9B" w14:textId="77777777" w:rsidR="009A0E99" w:rsidRDefault="009A0E99" w:rsidP="0060298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40E58BF" w14:textId="2A91F832" w:rsidR="00A80738" w:rsidRDefault="00A80738" w:rsidP="0060298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CEB64C4" w14:textId="77777777" w:rsidR="00E2364F" w:rsidRDefault="00E2364F" w:rsidP="0060298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E352721" w14:textId="77777777" w:rsidR="00E2364F" w:rsidRPr="0028302B" w:rsidRDefault="00E2364F" w:rsidP="00E2364F">
      <w:pPr>
        <w:ind w:firstLine="425"/>
        <w:jc w:val="center"/>
        <w:rPr>
          <w:sz w:val="22"/>
          <w:szCs w:val="22"/>
        </w:rPr>
      </w:pPr>
      <w:r w:rsidRPr="0028302B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82AF181" w14:textId="77777777" w:rsidR="00E2364F" w:rsidRPr="0028302B" w:rsidRDefault="00E2364F" w:rsidP="00E2364F">
      <w:pPr>
        <w:ind w:firstLine="425"/>
        <w:jc w:val="center"/>
        <w:rPr>
          <w:sz w:val="22"/>
          <w:szCs w:val="22"/>
        </w:rPr>
      </w:pPr>
      <w:r w:rsidRPr="0028302B">
        <w:rPr>
          <w:sz w:val="22"/>
          <w:szCs w:val="22"/>
        </w:rPr>
        <w:t xml:space="preserve">                                                          w Poznaniu</w:t>
      </w:r>
    </w:p>
    <w:p w14:paraId="527FDDDE" w14:textId="77777777" w:rsidR="00E2364F" w:rsidRPr="0028302B" w:rsidRDefault="00E2364F" w:rsidP="00E2364F">
      <w:pPr>
        <w:ind w:firstLine="425"/>
        <w:jc w:val="center"/>
        <w:rPr>
          <w:sz w:val="22"/>
          <w:szCs w:val="22"/>
        </w:rPr>
      </w:pPr>
      <w:r w:rsidRPr="0028302B">
        <w:rPr>
          <w:sz w:val="22"/>
          <w:szCs w:val="22"/>
        </w:rPr>
        <w:t xml:space="preserve">                                                             Piotr Nowicki</w:t>
      </w:r>
    </w:p>
    <w:p w14:paraId="6EB41643" w14:textId="77777777" w:rsidR="00E2364F" w:rsidRPr="00BB547B" w:rsidRDefault="00E2364F" w:rsidP="0060298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E2364F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5D292" w14:textId="77777777" w:rsidR="00105FFE" w:rsidRDefault="00105FFE">
      <w:r>
        <w:separator/>
      </w:r>
    </w:p>
  </w:endnote>
  <w:endnote w:type="continuationSeparator" w:id="0">
    <w:p w14:paraId="5F0D5577" w14:textId="77777777" w:rsidR="00105FFE" w:rsidRDefault="00105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A5F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71B7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C32FB" w14:textId="1F5BEDB5" w:rsidR="009F189D" w:rsidRDefault="00E2364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7CEA9A" wp14:editId="4CFCF55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26EEB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7BC95D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FD4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CC7EA6" w14:textId="77777777" w:rsidR="009F189D" w:rsidRDefault="009F189D">
    <w:pPr>
      <w:pStyle w:val="Stopka"/>
      <w:tabs>
        <w:tab w:val="clear" w:pos="4536"/>
      </w:tabs>
      <w:jc w:val="center"/>
    </w:pPr>
  </w:p>
  <w:p w14:paraId="4D238AA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9301A" w14:textId="77777777" w:rsidR="00105FFE" w:rsidRDefault="00105FFE">
      <w:r>
        <w:separator/>
      </w:r>
    </w:p>
  </w:footnote>
  <w:footnote w:type="continuationSeparator" w:id="0">
    <w:p w14:paraId="05AFE7D1" w14:textId="77777777" w:rsidR="00105FFE" w:rsidRDefault="00105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9D647" w14:textId="77777777" w:rsidR="00B35721" w:rsidRDefault="00B357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318B5" w14:textId="77777777" w:rsidR="00B35721" w:rsidRDefault="00B357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EC6E1" w14:textId="77777777" w:rsidR="00B35721" w:rsidRDefault="00B357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FFE"/>
    <w:rsid w:val="00007727"/>
    <w:rsid w:val="00017720"/>
    <w:rsid w:val="00035488"/>
    <w:rsid w:val="000D7F25"/>
    <w:rsid w:val="000E00E5"/>
    <w:rsid w:val="00105FFE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0298C"/>
    <w:rsid w:val="0069085C"/>
    <w:rsid w:val="006B27ED"/>
    <w:rsid w:val="00843263"/>
    <w:rsid w:val="00861E75"/>
    <w:rsid w:val="009A0E99"/>
    <w:rsid w:val="009D19BD"/>
    <w:rsid w:val="009F189D"/>
    <w:rsid w:val="00A80738"/>
    <w:rsid w:val="00B35721"/>
    <w:rsid w:val="00BB547B"/>
    <w:rsid w:val="00C236D3"/>
    <w:rsid w:val="00C659E2"/>
    <w:rsid w:val="00C82837"/>
    <w:rsid w:val="00CA3D66"/>
    <w:rsid w:val="00CB0802"/>
    <w:rsid w:val="00D665F5"/>
    <w:rsid w:val="00D7128F"/>
    <w:rsid w:val="00E2364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083187"/>
  <w15:chartTrackingRefBased/>
  <w15:docId w15:val="{AB1409AD-F045-438A-88B0-78734B12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0298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5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0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6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6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9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89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25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69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11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87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78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73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93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25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71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41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40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31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44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60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1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82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73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46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94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76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62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3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48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893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54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80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29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0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52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34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37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8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54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24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2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72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2023-01-23T09:28:00Z</cp:lastPrinted>
  <dcterms:created xsi:type="dcterms:W3CDTF">2023-01-23T09:29:00Z</dcterms:created>
  <dcterms:modified xsi:type="dcterms:W3CDTF">2023-01-23T09:29:00Z</dcterms:modified>
</cp:coreProperties>
</file>