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F12" w:rsidRDefault="00C26F12" w:rsidP="00547BD2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b/>
          <w:kern w:val="36"/>
          <w:sz w:val="28"/>
          <w:szCs w:val="22"/>
          <w:lang w:eastAsia="pl-PL"/>
        </w:rPr>
      </w:pPr>
    </w:p>
    <w:p w:rsidR="00547BD2" w:rsidRPr="00547BD2" w:rsidRDefault="00547BD2" w:rsidP="00547BD2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b/>
          <w:kern w:val="36"/>
          <w:sz w:val="28"/>
          <w:szCs w:val="22"/>
          <w:lang w:eastAsia="pl-PL"/>
        </w:rPr>
      </w:pPr>
      <w:r w:rsidRPr="00547BD2">
        <w:rPr>
          <w:rFonts w:ascii="Arial Narrow" w:hAnsi="Arial Narrow" w:cs="Arial"/>
          <w:b/>
          <w:kern w:val="36"/>
          <w:sz w:val="28"/>
          <w:szCs w:val="22"/>
          <w:lang w:eastAsia="pl-PL"/>
        </w:rPr>
        <w:t>Ogłoszenie o zmianie ogłoszenia</w:t>
      </w:r>
      <w:r w:rsidRPr="00547BD2">
        <w:rPr>
          <w:rFonts w:ascii="Arial Narrow" w:hAnsi="Arial Narrow" w:cs="Arial"/>
          <w:b/>
          <w:kern w:val="36"/>
          <w:sz w:val="28"/>
          <w:szCs w:val="22"/>
          <w:lang w:eastAsia="pl-PL"/>
        </w:rPr>
        <w:br/>
        <w:t>Modernizacja stacji uzdatniania wody oraz dostawa i montaż mebli medycznych</w:t>
      </w:r>
    </w:p>
    <w:p w:rsidR="00547BD2" w:rsidRDefault="00547BD2" w:rsidP="00547BD2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</w:p>
    <w:p w:rsidR="00547BD2" w:rsidRPr="00547BD2" w:rsidRDefault="00547BD2" w:rsidP="00547BD2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47BD2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Sekcja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547BD2" w:rsidRPr="00547BD2" w:rsidRDefault="00547BD2" w:rsidP="00547BD2">
      <w:pPr>
        <w:shd w:val="clear" w:color="auto" w:fill="FFFFFF"/>
        <w:spacing w:before="100" w:beforeAutospacing="1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547BD2" w:rsidRPr="00547BD2" w:rsidRDefault="00547BD2" w:rsidP="00547BD2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47BD2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547BD2" w:rsidRPr="00547BD2" w:rsidRDefault="00547BD2" w:rsidP="00547BD2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547BD2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2023/BZP</w:t>
      </w:r>
      <w:proofErr w:type="gramEnd"/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00041749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547BD2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547BD2" w:rsidRPr="00547BD2" w:rsidRDefault="00547BD2" w:rsidP="00547BD2">
      <w:pPr>
        <w:rPr>
          <w:rFonts w:ascii="Arial Narrow" w:hAnsi="Arial Narrow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IX - POZOSTAŁE INFORMACJE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BD2" w:rsidRPr="00547BD2" w:rsidRDefault="00547BD2" w:rsidP="00547BD2">
      <w:pPr>
        <w:rPr>
          <w:rFonts w:ascii="Arial Narrow" w:hAnsi="Arial Narrow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9.1. Informacje dodatkowe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Zmianie</w:t>
      </w:r>
      <w:proofErr w:type="gramEnd"/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 uległy zapisy specyfikacji technicznej dla zadania nr 1 i projektu umowy.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547BD2" w:rsidRDefault="00547BD2" w:rsidP="00547BD2">
      <w:pPr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</w:pPr>
    </w:p>
    <w:p w:rsidR="00547BD2" w:rsidRPr="00547BD2" w:rsidRDefault="00547BD2" w:rsidP="00547BD2">
      <w:pPr>
        <w:rPr>
          <w:rFonts w:ascii="Arial Narrow" w:hAnsi="Arial Narrow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BD2" w:rsidRPr="00547BD2" w:rsidRDefault="00547BD2" w:rsidP="00547BD2">
      <w:pPr>
        <w:rPr>
          <w:rFonts w:ascii="Arial Narrow" w:hAnsi="Arial Narrow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2023-01-27 08:00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2023-01-30 08:00</w:t>
      </w:r>
    </w:p>
    <w:p w:rsid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BD2" w:rsidRPr="00547BD2" w:rsidRDefault="00547BD2" w:rsidP="00547BD2">
      <w:pPr>
        <w:rPr>
          <w:rFonts w:ascii="Arial Narrow" w:hAnsi="Arial Narrow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2023-01-27 08:30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2023-01-30 08:30</w:t>
      </w:r>
    </w:p>
    <w:p w:rsid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:rsid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:rsidR="00547BD2" w:rsidRPr="00547BD2" w:rsidRDefault="00547BD2" w:rsidP="00547BD2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bookmarkStart w:id="0" w:name="_GoBack"/>
      <w:bookmarkEnd w:id="0"/>
      <w:r w:rsidRPr="00547BD2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547BD2" w:rsidRPr="00547BD2" w:rsidRDefault="00547BD2" w:rsidP="00547BD2">
      <w:pPr>
        <w:rPr>
          <w:rFonts w:ascii="Arial Narrow" w:hAnsi="Arial Narrow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2023-02-25</w:t>
      </w:r>
    </w:p>
    <w:p w:rsidR="00547BD2" w:rsidRPr="00547BD2" w:rsidRDefault="00547BD2" w:rsidP="00547BD2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547BD2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2023-02-28</w:t>
      </w:r>
    </w:p>
    <w:p w:rsidR="00547BD2" w:rsidRDefault="00547BD2" w:rsidP="00547BD2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547BD2" w:rsidRDefault="00547BD2" w:rsidP="00547BD2">
      <w:pPr>
        <w:rPr>
          <w:rFonts w:ascii="Arial Narrow" w:hAnsi="Arial Narrow"/>
          <w:i/>
          <w:sz w:val="22"/>
          <w:szCs w:val="22"/>
        </w:rPr>
      </w:pPr>
    </w:p>
    <w:p w:rsidR="00547BD2" w:rsidRDefault="00547BD2" w:rsidP="00547BD2">
      <w:pPr>
        <w:rPr>
          <w:rFonts w:ascii="Arial Narrow" w:hAnsi="Arial Narrow"/>
          <w:i/>
          <w:sz w:val="22"/>
          <w:szCs w:val="22"/>
        </w:rPr>
      </w:pPr>
    </w:p>
    <w:p w:rsidR="006C4A06" w:rsidRPr="00547BD2" w:rsidRDefault="00547BD2" w:rsidP="00547BD2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ab/>
      </w:r>
      <w:r w:rsidRPr="00547BD2">
        <w:rPr>
          <w:rFonts w:ascii="Arial Narrow" w:hAnsi="Arial Narrow"/>
          <w:i/>
          <w:sz w:val="22"/>
          <w:szCs w:val="22"/>
        </w:rPr>
        <w:t>Zamawiający</w:t>
      </w: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Default="00547BD2" w:rsidP="00547BD2">
      <w:pPr>
        <w:rPr>
          <w:rFonts w:ascii="Arial Narrow" w:hAnsi="Arial Narrow"/>
          <w:szCs w:val="22"/>
        </w:rPr>
      </w:pPr>
    </w:p>
    <w:p w:rsidR="00547BD2" w:rsidRPr="00547BD2" w:rsidRDefault="00547BD2" w:rsidP="00547BD2">
      <w:pPr>
        <w:rPr>
          <w:rFonts w:ascii="Arial Narrow" w:hAnsi="Arial Narrow"/>
          <w:szCs w:val="22"/>
        </w:rPr>
      </w:pPr>
    </w:p>
    <w:p w:rsidR="00547BD2" w:rsidRPr="00547BD2" w:rsidRDefault="00547BD2" w:rsidP="00547BD2">
      <w:pPr>
        <w:rPr>
          <w:rFonts w:ascii="Arial Narrow" w:hAnsi="Arial Narrow"/>
          <w:sz w:val="20"/>
          <w:szCs w:val="22"/>
        </w:rPr>
      </w:pPr>
      <w:r w:rsidRPr="00547BD2">
        <w:rPr>
          <w:rFonts w:ascii="Arial Narrow" w:hAnsi="Arial Narrow"/>
          <w:sz w:val="20"/>
          <w:szCs w:val="22"/>
        </w:rPr>
        <w:t>Wykonano w 2 egz. na 1 ark.</w:t>
      </w:r>
    </w:p>
    <w:p w:rsidR="00547BD2" w:rsidRPr="00547BD2" w:rsidRDefault="00547BD2" w:rsidP="00547BD2">
      <w:pPr>
        <w:rPr>
          <w:rFonts w:ascii="Arial Narrow" w:hAnsi="Arial Narrow"/>
          <w:sz w:val="20"/>
          <w:szCs w:val="22"/>
        </w:rPr>
      </w:pPr>
      <w:r w:rsidRPr="00547BD2">
        <w:rPr>
          <w:rFonts w:ascii="Arial Narrow" w:hAnsi="Arial Narrow"/>
          <w:sz w:val="20"/>
          <w:szCs w:val="22"/>
        </w:rPr>
        <w:t>Egz. 1 – biuro przepustek</w:t>
      </w:r>
    </w:p>
    <w:p w:rsidR="00547BD2" w:rsidRPr="00547BD2" w:rsidRDefault="00547BD2" w:rsidP="00547BD2">
      <w:pPr>
        <w:rPr>
          <w:rFonts w:ascii="Arial Narrow" w:hAnsi="Arial Narrow"/>
          <w:sz w:val="20"/>
          <w:szCs w:val="22"/>
        </w:rPr>
      </w:pPr>
      <w:r w:rsidRPr="00547BD2">
        <w:rPr>
          <w:rFonts w:ascii="Arial Narrow" w:hAnsi="Arial Narrow"/>
          <w:sz w:val="20"/>
          <w:szCs w:val="22"/>
        </w:rPr>
        <w:t>Egz. 2 – hol szpitala</w:t>
      </w:r>
    </w:p>
    <w:p w:rsidR="00547BD2" w:rsidRPr="00547BD2" w:rsidRDefault="00547BD2" w:rsidP="00547BD2">
      <w:pPr>
        <w:rPr>
          <w:rFonts w:ascii="Arial Narrow" w:hAnsi="Arial Narrow"/>
          <w:sz w:val="20"/>
          <w:szCs w:val="22"/>
        </w:rPr>
      </w:pPr>
      <w:r w:rsidRPr="00547BD2">
        <w:rPr>
          <w:rFonts w:ascii="Arial Narrow" w:hAnsi="Arial Narrow"/>
          <w:sz w:val="20"/>
          <w:szCs w:val="22"/>
        </w:rPr>
        <w:t>Wyk. A. Przykłota – tel. 261 417 449</w:t>
      </w:r>
    </w:p>
    <w:p w:rsidR="00547BD2" w:rsidRPr="00547BD2" w:rsidRDefault="00547BD2" w:rsidP="00547BD2">
      <w:pPr>
        <w:rPr>
          <w:rFonts w:ascii="Arial Narrow" w:hAnsi="Arial Narrow"/>
          <w:sz w:val="20"/>
          <w:szCs w:val="22"/>
        </w:rPr>
      </w:pPr>
      <w:proofErr w:type="gramStart"/>
      <w:r w:rsidRPr="00547BD2">
        <w:rPr>
          <w:rFonts w:ascii="Arial Narrow" w:hAnsi="Arial Narrow"/>
          <w:sz w:val="20"/>
          <w:szCs w:val="22"/>
        </w:rPr>
        <w:t>data</w:t>
      </w:r>
      <w:proofErr w:type="gramEnd"/>
      <w:r w:rsidRPr="00547BD2">
        <w:rPr>
          <w:rFonts w:ascii="Arial Narrow" w:hAnsi="Arial Narrow"/>
          <w:sz w:val="20"/>
          <w:szCs w:val="22"/>
        </w:rPr>
        <w:t xml:space="preserve">: 23.01.2023 </w:t>
      </w:r>
      <w:proofErr w:type="gramStart"/>
      <w:r w:rsidRPr="00547BD2">
        <w:rPr>
          <w:rFonts w:ascii="Arial Narrow" w:hAnsi="Arial Narrow"/>
          <w:sz w:val="20"/>
          <w:szCs w:val="22"/>
        </w:rPr>
        <w:t>r</w:t>
      </w:r>
      <w:proofErr w:type="gramEnd"/>
      <w:r w:rsidRPr="00547BD2">
        <w:rPr>
          <w:rFonts w:ascii="Arial Narrow" w:hAnsi="Arial Narrow"/>
          <w:sz w:val="20"/>
          <w:szCs w:val="22"/>
        </w:rPr>
        <w:t>.</w:t>
      </w:r>
    </w:p>
    <w:sectPr w:rsidR="00547BD2" w:rsidRPr="00547BD2" w:rsidSect="00C26F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567" w:left="1418" w:header="426" w:footer="8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579" w:rsidRDefault="00D21579">
      <w:r>
        <w:separator/>
      </w:r>
    </w:p>
  </w:endnote>
  <w:endnote w:type="continuationSeparator" w:id="0">
    <w:p w:rsidR="00D21579" w:rsidRDefault="00D21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Pr="00547BD2" w:rsidRDefault="0079367F" w:rsidP="00547B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C26F12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579" w:rsidRDefault="00D21579">
      <w:r>
        <w:separator/>
      </w:r>
    </w:p>
  </w:footnote>
  <w:footnote w:type="continuationSeparator" w:id="0">
    <w:p w:rsidR="00D21579" w:rsidRDefault="00D21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D1C" w:rsidRDefault="00292D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F12" w:rsidRDefault="00C26F12" w:rsidP="00C26F12">
    <w:pPr>
      <w:pStyle w:val="Nagwek"/>
      <w:rPr>
        <w:rFonts w:ascii="Arial Narrow" w:hAnsi="Arial Narrow"/>
        <w:b/>
        <w:sz w:val="22"/>
      </w:rPr>
    </w:pPr>
  </w:p>
  <w:p w:rsidR="00C26F12" w:rsidRPr="00547BD2" w:rsidRDefault="00C26F12" w:rsidP="00C26F1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7/2023</w:t>
    </w:r>
  </w:p>
  <w:p w:rsidR="00292D1C" w:rsidRDefault="00292D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BD2" w:rsidRDefault="00547BD2">
    <w:pPr>
      <w:pStyle w:val="Nagwek"/>
      <w:rPr>
        <w:rFonts w:ascii="Arial Narrow" w:hAnsi="Arial Narrow"/>
        <w:b/>
        <w:sz w:val="22"/>
      </w:rPr>
    </w:pPr>
  </w:p>
  <w:p w:rsidR="00292D1C" w:rsidRPr="00547BD2" w:rsidRDefault="00547BD2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7/2023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579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92D1C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47BD2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26F12"/>
    <w:rsid w:val="00CB5AE7"/>
    <w:rsid w:val="00CE634D"/>
    <w:rsid w:val="00D21579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700C0850-2B9E-484B-9FCA-3D4C2D479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273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4</cp:revision>
  <cp:lastPrinted>2008-08-07T08:56:00Z</cp:lastPrinted>
  <dcterms:created xsi:type="dcterms:W3CDTF">2023-01-23T09:54:00Z</dcterms:created>
  <dcterms:modified xsi:type="dcterms:W3CDTF">2023-01-23T09:58:00Z</dcterms:modified>
</cp:coreProperties>
</file>