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05482" w:rsidRDefault="00BC121E" w:rsidP="00205482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r w:rsidRPr="00205482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205482" w:rsidRPr="00205482">
        <w:rPr>
          <w:rFonts w:ascii="Arial Narrow" w:eastAsia="Times New Roman" w:hAnsi="Arial Narrow" w:cs="Arial"/>
          <w:bCs/>
          <w:i/>
          <w:szCs w:val="24"/>
          <w:lang w:eastAsia="pl-PL"/>
        </w:rPr>
        <w:t>4</w:t>
      </w:r>
      <w:r w:rsidRPr="00205482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p w:rsidR="00BC121E" w:rsidRPr="00205482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205482">
        <w:rPr>
          <w:rFonts w:ascii="Arial Narrow" w:hAnsi="Arial Narrow" w:cs="Arial"/>
          <w:b/>
          <w:szCs w:val="24"/>
        </w:rPr>
        <w:t>Wykonawca:</w:t>
      </w:r>
    </w:p>
    <w:p w:rsidR="00BC121E" w:rsidRPr="00205482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205482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205482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205482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205482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205482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205482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205482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205482" w:rsidRDefault="00BC121E" w:rsidP="00205482">
      <w:pPr>
        <w:spacing w:after="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205482">
        <w:rPr>
          <w:rFonts w:ascii="Arial Narrow" w:hAnsi="Arial Narrow" w:cs="Arial"/>
          <w:i/>
          <w:sz w:val="14"/>
          <w:szCs w:val="16"/>
        </w:rPr>
        <w:t>(imię, nazwisko, stanowisko/</w:t>
      </w:r>
      <w:bookmarkStart w:id="0" w:name="_GoBack"/>
      <w:bookmarkEnd w:id="0"/>
      <w:r w:rsidRPr="00205482">
        <w:rPr>
          <w:rFonts w:ascii="Arial Narrow" w:hAnsi="Arial Narrow" w:cs="Arial"/>
          <w:i/>
          <w:sz w:val="14"/>
          <w:szCs w:val="16"/>
        </w:rPr>
        <w:t>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1AB1" w:rsidRPr="00205482" w:rsidTr="00B111F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21AB1" w:rsidRPr="00205482" w:rsidRDefault="00221AB1" w:rsidP="00205482">
            <w:pPr>
              <w:spacing w:before="120" w:after="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221AB1" w:rsidRPr="00205482" w:rsidRDefault="00221AB1" w:rsidP="00B111FC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05482">
              <w:rPr>
                <w:rFonts w:ascii="Arial Narrow" w:eastAsia="Times New Roman" w:hAnsi="Arial Narrow" w:cs="Arial"/>
                <w:sz w:val="20"/>
                <w:lang w:eastAsia="pl-PL"/>
              </w:rPr>
              <w:t>(</w:t>
            </w:r>
            <w:proofErr w:type="spellStart"/>
            <w:r w:rsidRPr="00205482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205482">
              <w:rPr>
                <w:rFonts w:ascii="Arial Narrow" w:eastAsia="Times New Roman" w:hAnsi="Arial Narrow" w:cs="Arial"/>
                <w:sz w:val="20"/>
                <w:lang w:eastAsia="pl-PL"/>
              </w:rPr>
              <w:t>. Dz. U. z 2022r. poz. 1710)</w:t>
            </w:r>
            <w:r w:rsidRPr="00205482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</w:t>
            </w:r>
            <w:proofErr w:type="spellStart"/>
            <w:r w:rsidRPr="00205482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205482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221AB1" w:rsidRPr="00205482" w:rsidRDefault="00221AB1" w:rsidP="00B111F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21AB1" w:rsidRPr="00205482" w:rsidRDefault="00221AB1" w:rsidP="00B111F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205482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05482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205482" w:rsidRDefault="00221AB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205482">
        <w:rPr>
          <w:rFonts w:ascii="Arial Narrow" w:eastAsia="Times New Roman" w:hAnsi="Arial Narrow" w:cs="Arial"/>
          <w:b/>
          <w:szCs w:val="24"/>
          <w:lang w:eastAsia="pl-PL"/>
        </w:rPr>
        <w:t>Dostawy sukcesywne materiałów jednorazowego użytku dla Zakładu Radiologii Lekarskiej na okres 24 miesięcy</w:t>
      </w:r>
    </w:p>
    <w:p w:rsidR="00BC121E" w:rsidRPr="00205482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205482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221AB1" w:rsidRPr="00205482">
        <w:rPr>
          <w:rFonts w:ascii="Arial Narrow" w:eastAsia="Times New Roman" w:hAnsi="Arial Narrow" w:cs="Arial"/>
          <w:b/>
          <w:szCs w:val="24"/>
          <w:lang w:eastAsia="pl-PL"/>
        </w:rPr>
        <w:t>9/2023</w:t>
      </w:r>
    </w:p>
    <w:p w:rsidR="00BC121E" w:rsidRPr="00205482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205482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221AB1" w:rsidRPr="00205482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205482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205482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205482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205482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205482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453pt;height:17.25pt" o:ole="">
            <v:imagedata r:id="rId8" o:title=""/>
          </v:shape>
          <w:control r:id="rId9" w:name="OptionButton211" w:shapeid="_x0000_i1040"/>
        </w:object>
      </w:r>
      <w:r w:rsidR="00BC121E" w:rsidRPr="00205482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205482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205482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05482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39" type="#_x0000_t75" style="width:453pt;height:17.25pt" o:ole="">
            <v:imagedata r:id="rId10" o:title=""/>
          </v:shape>
          <w:control r:id="rId11" w:name="OptionButton21" w:shapeid="_x0000_i1039"/>
        </w:object>
      </w:r>
      <w:r w:rsidRPr="00205482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205482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05482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0548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54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548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548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20548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54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54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54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20548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54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54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54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205482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205482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205482" w:rsidRPr="00205482" w:rsidRDefault="00BC121E" w:rsidP="00205482">
      <w:pPr>
        <w:widowControl w:val="0"/>
        <w:adjustRightInd w:val="0"/>
        <w:spacing w:after="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205482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205482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</w:pPr>
      <w:r w:rsidRPr="00205482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205482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205482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205482" w:rsidRPr="00205482" w:rsidRDefault="00205482" w:rsidP="00205482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05482" w:rsidTr="00620E37">
        <w:tc>
          <w:tcPr>
            <w:tcW w:w="2660" w:type="dxa"/>
            <w:shd w:val="clear" w:color="auto" w:fill="auto"/>
          </w:tcPr>
          <w:p w:rsidR="00205482" w:rsidRPr="00205482" w:rsidRDefault="00205482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2054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205482" w:rsidRDefault="00BC121E" w:rsidP="00205482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2054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2054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05482" w:rsidRDefault="00221AB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205482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205482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205482" w:rsidRDefault="00106AC7" w:rsidP="00BC121E">
      <w:pPr>
        <w:rPr>
          <w:rFonts w:ascii="Arial Narrow" w:hAnsi="Arial Narrow"/>
          <w:sz w:val="20"/>
        </w:rPr>
      </w:pPr>
    </w:p>
    <w:sectPr w:rsidR="00106AC7" w:rsidRPr="00205482" w:rsidSect="0020548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709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100" w:rsidRDefault="004E6100">
      <w:r>
        <w:separator/>
      </w:r>
    </w:p>
  </w:endnote>
  <w:endnote w:type="continuationSeparator" w:id="0">
    <w:p w:rsidR="004E6100" w:rsidRDefault="004E6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54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54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AB1" w:rsidRDefault="00221A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100" w:rsidRDefault="004E6100">
      <w:r>
        <w:separator/>
      </w:r>
    </w:p>
  </w:footnote>
  <w:footnote w:type="continuationSeparator" w:id="0">
    <w:p w:rsidR="004E6100" w:rsidRDefault="004E6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AB1" w:rsidRDefault="00221A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AB1" w:rsidRDefault="00221A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AB1" w:rsidRDefault="00221A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10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05482"/>
    <w:rsid w:val="00221AB1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6100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0AF8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E0734-801A-4616-A18E-42B30FF27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239</Words>
  <Characters>1764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2023-01-17T10:32:00Z</dcterms:created>
  <dcterms:modified xsi:type="dcterms:W3CDTF">2023-01-17T10:37:00Z</dcterms:modified>
</cp:coreProperties>
</file>