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8603C" w:rsidRPr="0008603C">
        <w:rPr>
          <w:b/>
        </w:rPr>
        <w:t>NZ/04/D/P/A/2023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08603C" w:rsidRPr="0008603C">
        <w:rPr>
          <w:rFonts w:ascii="Arial Narrow" w:hAnsi="Arial Narrow"/>
          <w:b/>
        </w:rPr>
        <w:t>Dostawa profesjonalnych środków do utrzymania czystości ujete w 2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FDA" w:rsidRDefault="00F70FDA" w:rsidP="0038231F">
      <w:pPr>
        <w:spacing w:after="0" w:line="240" w:lineRule="auto"/>
      </w:pPr>
      <w:r>
        <w:separator/>
      </w:r>
    </w:p>
  </w:endnote>
  <w:endnote w:type="continuationSeparator" w:id="0">
    <w:p w:rsidR="00F70FDA" w:rsidRDefault="00F70F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03C" w:rsidRDefault="000860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603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603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03C" w:rsidRDefault="000860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FDA" w:rsidRDefault="00F70FDA" w:rsidP="0038231F">
      <w:pPr>
        <w:spacing w:after="0" w:line="240" w:lineRule="auto"/>
      </w:pPr>
      <w:r>
        <w:separator/>
      </w:r>
    </w:p>
  </w:footnote>
  <w:footnote w:type="continuationSeparator" w:id="0">
    <w:p w:rsidR="00F70FDA" w:rsidRDefault="00F70F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03C" w:rsidRDefault="000860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03C" w:rsidRDefault="000860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03C" w:rsidRDefault="000860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FDA"/>
    <w:rsid w:val="00023477"/>
    <w:rsid w:val="000247FF"/>
    <w:rsid w:val="00025C8D"/>
    <w:rsid w:val="000303EE"/>
    <w:rsid w:val="00033443"/>
    <w:rsid w:val="00073C3D"/>
    <w:rsid w:val="000809B6"/>
    <w:rsid w:val="0008603C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0FDA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628239-E844-4295-93E3-5F5515DA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21F4B-7DB6-4CC1-A24E-535F470D6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626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2016-07-26T11:32:00Z</cp:lastPrinted>
  <dcterms:created xsi:type="dcterms:W3CDTF">2023-01-12T07:55:00Z</dcterms:created>
  <dcterms:modified xsi:type="dcterms:W3CDTF">2023-01-12T07:55:00Z</dcterms:modified>
</cp:coreProperties>
</file>