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630EF0" w:rsidRPr="00630EF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30EF0" w:rsidRPr="00630EF0">
        <w:rPr>
          <w:b/>
          <w:sz w:val="22"/>
          <w:szCs w:val="22"/>
        </w:rPr>
        <w:t>NZ/04/D/P/A/2023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0EF0" w:rsidRPr="00110593" w:rsidTr="00A2661E">
        <w:tc>
          <w:tcPr>
            <w:tcW w:w="9104" w:type="dxa"/>
            <w:shd w:val="clear" w:color="auto" w:fill="D9D9D9"/>
          </w:tcPr>
          <w:p w:rsidR="00630EF0" w:rsidRPr="00110593" w:rsidRDefault="00630EF0" w:rsidP="00A2661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30EF0" w:rsidRPr="00110593" w:rsidRDefault="00630EF0" w:rsidP="00A2661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30EF0">
              <w:t>(t.j. Dz. U. z 2022r. poz. 1710)</w:t>
            </w:r>
            <w:r w:rsidRPr="00110593">
              <w:t xml:space="preserve"> (dalej jako: ustawa Pzp), dotyczące:</w:t>
            </w:r>
          </w:p>
          <w:p w:rsidR="00630EF0" w:rsidRPr="0043102D" w:rsidRDefault="00630EF0" w:rsidP="00A2661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30EF0" w:rsidRPr="00110593" w:rsidRDefault="00630EF0" w:rsidP="00A2661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30EF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30EF0">
        <w:rPr>
          <w:b/>
          <w:sz w:val="22"/>
          <w:szCs w:val="22"/>
        </w:rPr>
        <w:t>Dostawa profesjonalnych środków do utrzymania czystości ujete w 2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6DE" w:rsidRDefault="007926DE">
      <w:r>
        <w:separator/>
      </w:r>
    </w:p>
  </w:endnote>
  <w:endnote w:type="continuationSeparator" w:id="0">
    <w:p w:rsidR="007926DE" w:rsidRDefault="00792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0E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0E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6DE" w:rsidRDefault="007926DE">
      <w:r>
        <w:separator/>
      </w:r>
    </w:p>
  </w:footnote>
  <w:footnote w:type="continuationSeparator" w:id="0">
    <w:p w:rsidR="007926DE" w:rsidRDefault="007926D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26D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30EF0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26DE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7801DE-D13D-4F78-9754-A31B5F2D9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7A65F-5D41-4D0B-8B9F-6F731052C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2010-01-07T09:39:00Z</cp:lastPrinted>
  <dcterms:created xsi:type="dcterms:W3CDTF">2023-01-12T08:00:00Z</dcterms:created>
  <dcterms:modified xsi:type="dcterms:W3CDTF">2023-01-12T08:00:00Z</dcterms:modified>
</cp:coreProperties>
</file>