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B1FD7" w:rsidRPr="000B1FD7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B1FD7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0B1FD7">
        <w:rPr>
          <w:rFonts w:ascii="Arial" w:hAnsi="Arial" w:cs="Arial"/>
        </w:rPr>
        <w:t>Szpital Powiatowy w Limanowej Imienia Miłosierdzia Bożego</w:t>
      </w:r>
    </w:p>
    <w:p w:rsidR="006676AE" w:rsidRPr="0012157F" w:rsidRDefault="000B1FD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B1FD7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0B1FD7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B1FD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B1FD7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0B1FD7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1FD7" w:rsidRPr="0012157F" w:rsidTr="00A2661E">
        <w:tc>
          <w:tcPr>
            <w:tcW w:w="9104" w:type="dxa"/>
            <w:shd w:val="clear" w:color="auto" w:fill="D9D9D9"/>
          </w:tcPr>
          <w:p w:rsidR="000B1FD7" w:rsidRPr="0012157F" w:rsidRDefault="000B1FD7" w:rsidP="00A2661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B1FD7" w:rsidRPr="00094F76" w:rsidRDefault="000B1FD7" w:rsidP="00A2661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B1FD7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B1FD7" w:rsidRPr="004B5FB1" w:rsidRDefault="000B1FD7" w:rsidP="00A2661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B1FD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B1FD7">
        <w:rPr>
          <w:rFonts w:ascii="Arial" w:hAnsi="Arial" w:cs="Arial"/>
          <w:b/>
          <w:sz w:val="24"/>
          <w:szCs w:val="24"/>
        </w:rPr>
        <w:t>Dostawa profesjonalnych środków do utrzymania czystości ujete w 2 zadaniach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B1FD7" w:rsidRPr="000B1FD7">
        <w:rPr>
          <w:rFonts w:ascii="Arial" w:hAnsi="Arial" w:cs="Arial"/>
          <w:b/>
          <w:sz w:val="24"/>
          <w:szCs w:val="24"/>
        </w:rPr>
        <w:t>NZ/04/D/P/A/2023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B1FD7" w:rsidRPr="000B1FD7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4F6" w:rsidRDefault="000A54F6" w:rsidP="0038231F">
      <w:pPr>
        <w:spacing w:after="0" w:line="240" w:lineRule="auto"/>
      </w:pPr>
      <w:r>
        <w:separator/>
      </w:r>
    </w:p>
  </w:endnote>
  <w:endnote w:type="continuationSeparator" w:id="0">
    <w:p w:rsidR="000A54F6" w:rsidRDefault="000A54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FD7" w:rsidRDefault="000B1F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1FD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1FD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FD7" w:rsidRDefault="000B1F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4F6" w:rsidRDefault="000A54F6" w:rsidP="0038231F">
      <w:pPr>
        <w:spacing w:after="0" w:line="240" w:lineRule="auto"/>
      </w:pPr>
      <w:r>
        <w:separator/>
      </w:r>
    </w:p>
  </w:footnote>
  <w:footnote w:type="continuationSeparator" w:id="0">
    <w:p w:rsidR="000A54F6" w:rsidRDefault="000A54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FD7" w:rsidRDefault="000B1F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FD7" w:rsidRDefault="000B1F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FD7" w:rsidRDefault="000B1F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4F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54F6"/>
    <w:rsid w:val="000B1025"/>
    <w:rsid w:val="000B1FD7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BBC480A-878A-424D-AFA2-A3000EFD6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71301-8FDE-4EF6-A31C-2374A927B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2016-07-26T11:32:00Z</cp:lastPrinted>
  <dcterms:created xsi:type="dcterms:W3CDTF">2023-01-12T08:00:00Z</dcterms:created>
  <dcterms:modified xsi:type="dcterms:W3CDTF">2023-01-12T08:00:00Z</dcterms:modified>
</cp:coreProperties>
</file>