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D5A0B" w:rsidRPr="00FD5A0B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D5A0B" w:rsidRPr="00FD5A0B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FD5A0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D5A0B">
        <w:rPr>
          <w:rFonts w:ascii="Arial" w:eastAsia="Times New Roman" w:hAnsi="Arial" w:cs="Arial"/>
          <w:b/>
          <w:sz w:val="24"/>
          <w:szCs w:val="24"/>
          <w:lang w:eastAsia="pl-PL"/>
        </w:rPr>
        <w:t>Dostawa profesjonalnych środków do utrzymania czystości ujete w 2 zadaniach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D5A0B" w:rsidRPr="00FD5A0B">
        <w:rPr>
          <w:rFonts w:ascii="Arial" w:eastAsia="Times New Roman" w:hAnsi="Arial" w:cs="Arial"/>
          <w:b/>
          <w:sz w:val="24"/>
          <w:szCs w:val="24"/>
          <w:lang w:eastAsia="pl-PL"/>
        </w:rPr>
        <w:t>NZ/04/D/P/A/2023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05B" w:rsidRDefault="00C5605B" w:rsidP="00025386">
      <w:pPr>
        <w:spacing w:after="0" w:line="240" w:lineRule="auto"/>
      </w:pPr>
      <w:r>
        <w:separator/>
      </w:r>
    </w:p>
  </w:endnote>
  <w:endnote w:type="continuationSeparator" w:id="0">
    <w:p w:rsidR="00C5605B" w:rsidRDefault="00C560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A0B" w:rsidRDefault="00FD5A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5A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5A0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A0B" w:rsidRDefault="00FD5A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05B" w:rsidRDefault="00C5605B" w:rsidP="00025386">
      <w:pPr>
        <w:spacing w:after="0" w:line="240" w:lineRule="auto"/>
      </w:pPr>
      <w:r>
        <w:separator/>
      </w:r>
    </w:p>
  </w:footnote>
  <w:footnote w:type="continuationSeparator" w:id="0">
    <w:p w:rsidR="00C5605B" w:rsidRDefault="00C560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A0B" w:rsidRDefault="00FD5A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A0B" w:rsidRDefault="00FD5A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A0B" w:rsidRDefault="00FD5A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05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605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D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4716BE8-4AFA-4CAD-8BCF-F6066393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wieceka</cp:lastModifiedBy>
  <cp:revision>2</cp:revision>
  <dcterms:created xsi:type="dcterms:W3CDTF">2023-01-12T08:00:00Z</dcterms:created>
  <dcterms:modified xsi:type="dcterms:W3CDTF">2023-01-12T08:00:00Z</dcterms:modified>
</cp:coreProperties>
</file>