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122A80B8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B007F7">
        <w:rPr>
          <w:rFonts w:ascii="Tahoma" w:hAnsi="Tahoma" w:cs="Tahoma"/>
          <w:bCs/>
          <w:sz w:val="20"/>
        </w:rPr>
        <w:t>04</w:t>
      </w:r>
      <w:r w:rsidR="008027BA">
        <w:rPr>
          <w:rFonts w:ascii="Tahoma" w:hAnsi="Tahoma" w:cs="Tahoma"/>
          <w:bCs/>
          <w:sz w:val="20"/>
        </w:rPr>
        <w:t>/D/P/A</w:t>
      </w:r>
      <w:r w:rsidR="009D37B4" w:rsidRPr="009D37B4">
        <w:rPr>
          <w:rFonts w:ascii="Tahoma" w:hAnsi="Tahoma" w:cs="Tahoma"/>
          <w:bCs/>
          <w:sz w:val="20"/>
        </w:rPr>
        <w:t>/202</w:t>
      </w:r>
      <w:r w:rsidR="00B007F7">
        <w:rPr>
          <w:rFonts w:ascii="Tahoma" w:hAnsi="Tahoma" w:cs="Tahoma"/>
          <w:bCs/>
          <w:sz w:val="20"/>
        </w:rPr>
        <w:t>3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0398DEE6" w:rsidR="00123226" w:rsidRDefault="00123226" w:rsidP="00B007F7">
      <w:pPr>
        <w:tabs>
          <w:tab w:val="left" w:pos="6705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  <w:r w:rsidR="00B007F7">
        <w:rPr>
          <w:rStyle w:val="5yl5"/>
          <w:rFonts w:ascii="Tahoma" w:eastAsia="Arial Unicode MS" w:hAnsi="Tahoma" w:cs="Tahoma"/>
          <w:b/>
          <w:sz w:val="16"/>
          <w:szCs w:val="16"/>
        </w:rPr>
        <w:tab/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26017AD" w14:textId="1EA5799F" w:rsidR="00A02D66" w:rsidRDefault="003B22E3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010CA9" w:rsidRPr="00010CA9">
        <w:rPr>
          <w:rFonts w:ascii="Tahoma" w:hAnsi="Tahoma" w:cs="Tahoma"/>
          <w:b/>
          <w:bCs/>
          <w:sz w:val="18"/>
        </w:rPr>
        <w:t xml:space="preserve">Dostawy </w:t>
      </w:r>
      <w:r w:rsidR="009343B8">
        <w:rPr>
          <w:rFonts w:ascii="Tahoma" w:hAnsi="Tahoma" w:cs="Tahoma"/>
          <w:b/>
          <w:bCs/>
          <w:sz w:val="18"/>
        </w:rPr>
        <w:t>profesjonalnych środków do utrzymania czystości ujęte w 2 zadaniach</w:t>
      </w:r>
      <w:bookmarkStart w:id="0" w:name="_GoBack"/>
      <w:bookmarkEnd w:id="0"/>
    </w:p>
    <w:p w14:paraId="6B7930F8" w14:textId="653CF4C6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560D6482" w:rsidR="00DA7228" w:rsidRDefault="00DA7228" w:rsidP="00271177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C62FDA">
        <w:rPr>
          <w:b/>
          <w:bCs/>
          <w:sz w:val="22"/>
          <w:szCs w:val="22"/>
        </w:rPr>
        <w:t>Profesjonalne środki do utrzymania czystości</w:t>
      </w:r>
    </w:p>
    <w:p w14:paraId="57CD03A2" w14:textId="77777777" w:rsidR="00271177" w:rsidRDefault="00271177" w:rsidP="00271177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F1D7A65" w14:textId="0D2AF1EC" w:rsidR="00DA7228" w:rsidRDefault="00DA7228" w:rsidP="000A63A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br/>
      </w:r>
    </w:p>
    <w:p w14:paraId="73E5EFF5" w14:textId="36E7762C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 w:rsidR="009301D5">
        <w:rPr>
          <w:b/>
          <w:bCs/>
          <w:sz w:val="22"/>
          <w:szCs w:val="22"/>
        </w:rPr>
        <w:t xml:space="preserve"> </w:t>
      </w:r>
      <w:r w:rsidR="00C62FDA">
        <w:rPr>
          <w:b/>
          <w:bCs/>
          <w:sz w:val="22"/>
          <w:szCs w:val="22"/>
        </w:rPr>
        <w:t xml:space="preserve">Jednorazowe wkłady mydła w płynie, emulsja do rąk </w:t>
      </w:r>
    </w:p>
    <w:p w14:paraId="0F117196" w14:textId="77777777" w:rsidR="006C412A" w:rsidRPr="00DA7228" w:rsidRDefault="006C412A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E83C007" w14:textId="697B692C" w:rsidR="00801E41" w:rsidRPr="00010CA9" w:rsidRDefault="00DA7228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1D42B1">
        <w:trPr>
          <w:trHeight w:val="70"/>
        </w:trPr>
        <w:tc>
          <w:tcPr>
            <w:tcW w:w="2083" w:type="dxa"/>
          </w:tcPr>
          <w:p w14:paraId="0A30EA59" w14:textId="77777777" w:rsidR="00A02D66" w:rsidRDefault="00A02D66" w:rsidP="00841C8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F8C10A" w14:textId="77777777" w:rsidR="00F95D9E" w:rsidRDefault="00F95D9E">
      <w:r>
        <w:separator/>
      </w:r>
    </w:p>
  </w:endnote>
  <w:endnote w:type="continuationSeparator" w:id="0">
    <w:p w14:paraId="01D4459F" w14:textId="77777777" w:rsidR="00F95D9E" w:rsidRDefault="00F95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5AF447" w14:textId="77777777" w:rsidR="00F95D9E" w:rsidRDefault="00F95D9E">
      <w:r>
        <w:separator/>
      </w:r>
    </w:p>
  </w:footnote>
  <w:footnote w:type="continuationSeparator" w:id="0">
    <w:p w14:paraId="2B69E2C6" w14:textId="77777777" w:rsidR="00F95D9E" w:rsidRDefault="00F95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10CA9"/>
    <w:rsid w:val="00020F7D"/>
    <w:rsid w:val="000459B2"/>
    <w:rsid w:val="000867FD"/>
    <w:rsid w:val="000A63AD"/>
    <w:rsid w:val="000E2299"/>
    <w:rsid w:val="00123226"/>
    <w:rsid w:val="00146806"/>
    <w:rsid w:val="00166060"/>
    <w:rsid w:val="00196ED2"/>
    <w:rsid w:val="001C655F"/>
    <w:rsid w:val="001D42B1"/>
    <w:rsid w:val="001D6811"/>
    <w:rsid w:val="00203C73"/>
    <w:rsid w:val="002346CB"/>
    <w:rsid w:val="002463FB"/>
    <w:rsid w:val="00271177"/>
    <w:rsid w:val="002827B1"/>
    <w:rsid w:val="00294AAF"/>
    <w:rsid w:val="002974F7"/>
    <w:rsid w:val="00325A39"/>
    <w:rsid w:val="00371291"/>
    <w:rsid w:val="003A6F61"/>
    <w:rsid w:val="003B22E3"/>
    <w:rsid w:val="003F5AA9"/>
    <w:rsid w:val="00446A72"/>
    <w:rsid w:val="00460999"/>
    <w:rsid w:val="004843CF"/>
    <w:rsid w:val="004A149A"/>
    <w:rsid w:val="004F677D"/>
    <w:rsid w:val="0058799F"/>
    <w:rsid w:val="005A4CB1"/>
    <w:rsid w:val="005A681E"/>
    <w:rsid w:val="005F5D0E"/>
    <w:rsid w:val="0060370C"/>
    <w:rsid w:val="00606FAB"/>
    <w:rsid w:val="006354DD"/>
    <w:rsid w:val="006C412A"/>
    <w:rsid w:val="006F0C35"/>
    <w:rsid w:val="00790B00"/>
    <w:rsid w:val="007C04B2"/>
    <w:rsid w:val="007C2F61"/>
    <w:rsid w:val="007F5382"/>
    <w:rsid w:val="007F57BB"/>
    <w:rsid w:val="00801E41"/>
    <w:rsid w:val="008027BA"/>
    <w:rsid w:val="00807D61"/>
    <w:rsid w:val="00841C84"/>
    <w:rsid w:val="00841CDF"/>
    <w:rsid w:val="0084758A"/>
    <w:rsid w:val="008E6D57"/>
    <w:rsid w:val="009043A2"/>
    <w:rsid w:val="009301D5"/>
    <w:rsid w:val="009343B8"/>
    <w:rsid w:val="00943CF0"/>
    <w:rsid w:val="00991928"/>
    <w:rsid w:val="0099397D"/>
    <w:rsid w:val="009B5619"/>
    <w:rsid w:val="009D37B4"/>
    <w:rsid w:val="00A02D66"/>
    <w:rsid w:val="00A51B1A"/>
    <w:rsid w:val="00B007F7"/>
    <w:rsid w:val="00B15FBB"/>
    <w:rsid w:val="00B5179A"/>
    <w:rsid w:val="00C446A2"/>
    <w:rsid w:val="00C62FDA"/>
    <w:rsid w:val="00C84496"/>
    <w:rsid w:val="00C8648B"/>
    <w:rsid w:val="00D3160B"/>
    <w:rsid w:val="00D65B15"/>
    <w:rsid w:val="00D850F9"/>
    <w:rsid w:val="00DA7228"/>
    <w:rsid w:val="00DD2495"/>
    <w:rsid w:val="00E23FDB"/>
    <w:rsid w:val="00E35901"/>
    <w:rsid w:val="00E53845"/>
    <w:rsid w:val="00E97EE4"/>
    <w:rsid w:val="00EA489D"/>
    <w:rsid w:val="00ED094F"/>
    <w:rsid w:val="00EF356C"/>
    <w:rsid w:val="00F25B0C"/>
    <w:rsid w:val="00F67D06"/>
    <w:rsid w:val="00F77B4E"/>
    <w:rsid w:val="00F95D9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1049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wieceka</cp:lastModifiedBy>
  <cp:revision>11</cp:revision>
  <cp:lastPrinted>2022-01-25T08:27:00Z</cp:lastPrinted>
  <dcterms:created xsi:type="dcterms:W3CDTF">2022-12-05T13:18:00Z</dcterms:created>
  <dcterms:modified xsi:type="dcterms:W3CDTF">2023-01-19T11:07:00Z</dcterms:modified>
</cp:coreProperties>
</file>