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8AA800" w14:textId="77777777" w:rsidR="00DB251C" w:rsidRDefault="00DB251C" w:rsidP="0049530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</w:rPr>
      </w:pPr>
    </w:p>
    <w:p w14:paraId="2085BA39" w14:textId="636973C1" w:rsidR="00B04206" w:rsidRPr="00B740EE" w:rsidRDefault="00B04206" w:rsidP="0049530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B740EE">
        <w:rPr>
          <w:rFonts w:ascii="Arial" w:hAnsi="Arial" w:cs="Arial"/>
          <w:bCs/>
        </w:rPr>
        <w:t>Znak sprawy:</w:t>
      </w:r>
      <w:r w:rsidRPr="00B740EE">
        <w:rPr>
          <w:rFonts w:ascii="Arial" w:hAnsi="Arial" w:cs="Arial"/>
          <w:b/>
          <w:bCs/>
        </w:rPr>
        <w:t xml:space="preserve"> </w:t>
      </w:r>
      <w:r w:rsidR="00EE1A77" w:rsidRPr="00B740EE">
        <w:rPr>
          <w:rFonts w:ascii="Arial" w:hAnsi="Arial" w:cs="Arial"/>
          <w:b/>
          <w:bCs/>
        </w:rPr>
        <w:t>KA-2/0</w:t>
      </w:r>
      <w:r w:rsidR="00D535F9">
        <w:rPr>
          <w:rFonts w:ascii="Arial" w:hAnsi="Arial" w:cs="Arial"/>
          <w:b/>
          <w:bCs/>
        </w:rPr>
        <w:t>03</w:t>
      </w:r>
      <w:r w:rsidR="00EE1A77" w:rsidRPr="00B740EE">
        <w:rPr>
          <w:rFonts w:ascii="Arial" w:hAnsi="Arial" w:cs="Arial"/>
          <w:b/>
          <w:bCs/>
        </w:rPr>
        <w:t>/202</w:t>
      </w:r>
      <w:r w:rsidR="00D535F9">
        <w:rPr>
          <w:rFonts w:ascii="Arial" w:hAnsi="Arial" w:cs="Arial"/>
          <w:b/>
          <w:bCs/>
        </w:rPr>
        <w:t>3</w:t>
      </w:r>
    </w:p>
    <w:p w14:paraId="4545EDA1" w14:textId="77777777" w:rsidR="00E616D4" w:rsidRPr="00B740EE" w:rsidRDefault="00B639E0" w:rsidP="0049530D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B740EE">
        <w:rPr>
          <w:rFonts w:ascii="Arial" w:hAnsi="Arial" w:cs="Arial"/>
          <w:bCs/>
          <w:i w:val="0"/>
          <w:sz w:val="20"/>
        </w:rPr>
        <w:t>Załącznik nr</w:t>
      </w:r>
      <w:r w:rsidRPr="00B740EE">
        <w:rPr>
          <w:rFonts w:ascii="Arial" w:hAnsi="Arial" w:cs="Arial"/>
          <w:b/>
          <w:bCs/>
          <w:i w:val="0"/>
          <w:sz w:val="20"/>
        </w:rPr>
        <w:t xml:space="preserve"> </w:t>
      </w:r>
      <w:r w:rsidR="00B40C8C" w:rsidRPr="00B740EE">
        <w:rPr>
          <w:rFonts w:ascii="Arial" w:hAnsi="Arial" w:cs="Arial"/>
          <w:b/>
          <w:bCs/>
          <w:i w:val="0"/>
          <w:sz w:val="20"/>
        </w:rPr>
        <w:t xml:space="preserve">2 </w:t>
      </w:r>
      <w:r w:rsidRPr="00B740EE">
        <w:rPr>
          <w:rFonts w:ascii="Arial" w:hAnsi="Arial" w:cs="Arial"/>
          <w:b/>
          <w:bCs/>
          <w:i w:val="0"/>
          <w:sz w:val="20"/>
        </w:rPr>
        <w:t>do SWZ</w:t>
      </w:r>
    </w:p>
    <w:p w14:paraId="26BA19EC" w14:textId="77777777" w:rsidR="00E616D4" w:rsidRPr="00B740EE" w:rsidRDefault="00E616D4" w:rsidP="00E81195">
      <w:pPr>
        <w:pStyle w:val="Nagwek2"/>
        <w:ind w:left="0"/>
        <w:rPr>
          <w:sz w:val="24"/>
        </w:rPr>
      </w:pPr>
    </w:p>
    <w:p w14:paraId="1304AEFC" w14:textId="77777777" w:rsidR="00DB251C" w:rsidRDefault="00DB251C" w:rsidP="00E81195">
      <w:pPr>
        <w:pStyle w:val="Nagwek2"/>
        <w:ind w:left="0"/>
        <w:rPr>
          <w:sz w:val="24"/>
        </w:rPr>
      </w:pPr>
    </w:p>
    <w:p w14:paraId="4C8143CE" w14:textId="655BEFA0" w:rsidR="00EF47EE" w:rsidRPr="00B740EE" w:rsidRDefault="003B310D" w:rsidP="00E81195">
      <w:pPr>
        <w:pStyle w:val="Nagwek2"/>
        <w:ind w:left="0"/>
        <w:rPr>
          <w:sz w:val="24"/>
        </w:rPr>
      </w:pPr>
      <w:r w:rsidRPr="00B740EE">
        <w:rPr>
          <w:sz w:val="24"/>
        </w:rPr>
        <w:t>OFERTA</w:t>
      </w:r>
    </w:p>
    <w:p w14:paraId="16132435" w14:textId="77777777" w:rsidR="00EF47EE" w:rsidRPr="00B740EE" w:rsidRDefault="00EF47EE" w:rsidP="00E81195"/>
    <w:p w14:paraId="7760CE15" w14:textId="77777777" w:rsidR="00902B46" w:rsidRPr="00B740EE" w:rsidRDefault="00902B46" w:rsidP="00E81195">
      <w:pPr>
        <w:ind w:hanging="28"/>
      </w:pPr>
      <w:r w:rsidRPr="00B740EE">
        <w:t>Nazwa</w:t>
      </w:r>
      <w:r w:rsidR="00D24480" w:rsidRPr="00B740EE">
        <w:t>:</w:t>
      </w:r>
      <w:r w:rsidRPr="00B740EE">
        <w:t xml:space="preserve"> </w:t>
      </w:r>
      <w:r w:rsidR="00D24480" w:rsidRPr="00B740EE">
        <w:t>(</w:t>
      </w:r>
      <w:r w:rsidRPr="00B740EE">
        <w:t>Wykonawcy lub Wykonawców w przypadku oferty wspólnej</w:t>
      </w:r>
      <w:r w:rsidR="00D24480" w:rsidRPr="00B740EE">
        <w:t>)</w:t>
      </w:r>
      <w:r w:rsidR="00815C90" w:rsidRPr="00B740EE">
        <w:rPr>
          <w:rStyle w:val="Odwoanieprzypisudolnego"/>
        </w:rPr>
        <w:footnoteReference w:id="1"/>
      </w:r>
      <w:r w:rsidRPr="00B740EE">
        <w:t>:</w:t>
      </w:r>
    </w:p>
    <w:p w14:paraId="57CEEABF" w14:textId="77777777" w:rsidR="00902B46" w:rsidRPr="00B740EE" w:rsidRDefault="00902B46" w:rsidP="00E81195">
      <w:pPr>
        <w:ind w:hanging="28"/>
      </w:pPr>
      <w:r w:rsidRPr="00B740E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10899D" w14:textId="77777777" w:rsidR="00B639E0" w:rsidRPr="00B740EE" w:rsidRDefault="00902B46" w:rsidP="00E81195">
      <w:pPr>
        <w:ind w:hanging="28"/>
      </w:pPr>
      <w:r w:rsidRPr="00B740EE">
        <w:t>Adres: ul. .....................</w:t>
      </w:r>
      <w:r w:rsidR="00B639E0" w:rsidRPr="00B740EE">
        <w:t>...............</w:t>
      </w:r>
      <w:r w:rsidRPr="00B740EE">
        <w:t xml:space="preserve">.................... </w:t>
      </w:r>
      <w:r w:rsidR="00B639E0" w:rsidRPr="00B740EE">
        <w:t xml:space="preserve">       </w:t>
      </w:r>
      <w:r w:rsidRPr="00B740EE">
        <w:t>kod pocztowy</w:t>
      </w:r>
      <w:r w:rsidR="00A23458" w:rsidRPr="00B740EE">
        <w:t>:</w:t>
      </w:r>
      <w:r w:rsidR="00B639E0" w:rsidRPr="00B740EE">
        <w:t>………………</w:t>
      </w:r>
    </w:p>
    <w:p w14:paraId="6D7C18E9" w14:textId="77777777" w:rsidR="00902B46" w:rsidRPr="00B740EE" w:rsidRDefault="00B639E0" w:rsidP="00E81195">
      <w:pPr>
        <w:ind w:hanging="28"/>
      </w:pPr>
      <w:r w:rsidRPr="00B740EE">
        <w:t>m</w:t>
      </w:r>
      <w:r w:rsidR="00902B46" w:rsidRPr="00B740EE">
        <w:t>iasto</w:t>
      </w:r>
      <w:r w:rsidRPr="00B740EE">
        <w:t xml:space="preserve">:     ...............................................        </w:t>
      </w:r>
      <w:r w:rsidR="00902B46" w:rsidRPr="00B740EE">
        <w:t>województwo: ……………………</w:t>
      </w:r>
    </w:p>
    <w:p w14:paraId="4CD48A6B" w14:textId="77777777" w:rsidR="00B12D3B" w:rsidRPr="00B740EE" w:rsidRDefault="00902B46" w:rsidP="00E81195">
      <w:pPr>
        <w:ind w:hanging="27"/>
        <w:jc w:val="both"/>
      </w:pPr>
      <w:r w:rsidRPr="00B740EE">
        <w:t>tel.</w:t>
      </w:r>
      <w:r w:rsidR="00B639E0" w:rsidRPr="00B740EE">
        <w:t>:</w:t>
      </w:r>
      <w:r w:rsidRPr="00B740EE">
        <w:t xml:space="preserve"> ...</w:t>
      </w:r>
      <w:r w:rsidR="00B639E0" w:rsidRPr="00B740EE">
        <w:t>..</w:t>
      </w:r>
      <w:r w:rsidRPr="00B740EE">
        <w:t>.</w:t>
      </w:r>
      <w:r w:rsidR="00B639E0" w:rsidRPr="00B740EE">
        <w:t>.....</w:t>
      </w:r>
      <w:r w:rsidR="00B12D3B" w:rsidRPr="00B740EE">
        <w:t>.....</w:t>
      </w:r>
      <w:r w:rsidR="00B639E0" w:rsidRPr="00B740EE">
        <w:t>.</w:t>
      </w:r>
      <w:r w:rsidRPr="00B740EE">
        <w:t>..</w:t>
      </w:r>
      <w:r w:rsidR="00B12D3B" w:rsidRPr="00B740EE">
        <w:t>.............................</w:t>
      </w:r>
      <w:r w:rsidRPr="00B740EE">
        <w:t>.........</w:t>
      </w:r>
      <w:r w:rsidR="00B639E0" w:rsidRPr="00B740EE">
        <w:t>..</w:t>
      </w:r>
      <w:r w:rsidRPr="00B740EE">
        <w:t>....</w:t>
      </w:r>
      <w:r w:rsidR="00B12D3B" w:rsidRPr="00B740EE">
        <w:t xml:space="preserve">         </w:t>
      </w:r>
    </w:p>
    <w:p w14:paraId="10CF1ABE" w14:textId="77777777" w:rsidR="00902B46" w:rsidRPr="00B740EE" w:rsidRDefault="00B639E0" w:rsidP="00E81195">
      <w:pPr>
        <w:ind w:hanging="27"/>
        <w:jc w:val="both"/>
      </w:pPr>
      <w:r w:rsidRPr="00B740EE">
        <w:t>e-mail: ...........</w:t>
      </w:r>
      <w:r w:rsidR="00B12D3B" w:rsidRPr="00B740EE">
        <w:t>.......</w:t>
      </w:r>
      <w:r w:rsidRPr="00B740EE">
        <w:t>.....................................</w:t>
      </w:r>
      <w:r w:rsidR="00902B46" w:rsidRPr="00B740EE">
        <w:t>na który zamawiający ma przesyłać korespondencję</w:t>
      </w:r>
    </w:p>
    <w:p w14:paraId="7441A5C4" w14:textId="77777777" w:rsidR="00902B46" w:rsidRPr="00B740EE" w:rsidRDefault="00902B46" w:rsidP="00E81195">
      <w:pPr>
        <w:rPr>
          <w:rFonts w:eastAsia="MS Mincho"/>
        </w:rPr>
      </w:pPr>
      <w:r w:rsidRPr="00B740EE">
        <w:rPr>
          <w:rFonts w:eastAsia="MS Mincho"/>
        </w:rPr>
        <w:t>NIP: ................................................, REGON: .......................................................</w:t>
      </w:r>
    </w:p>
    <w:p w14:paraId="158139A1" w14:textId="1BE646AB" w:rsidR="00413B7D" w:rsidRDefault="002D6B17" w:rsidP="00E81195">
      <w:pPr>
        <w:spacing w:before="120" w:after="60"/>
        <w:jc w:val="both"/>
        <w:outlineLvl w:val="1"/>
      </w:pPr>
      <w:r w:rsidRPr="00B740EE">
        <w:t xml:space="preserve">W odpowiedzi na ogłoszenie </w:t>
      </w:r>
      <w:r w:rsidR="00B04206" w:rsidRPr="00B740EE">
        <w:t>do postępowania prowadzonego w trybie</w:t>
      </w:r>
      <w:r w:rsidR="00930F5C" w:rsidRPr="00B740EE">
        <w:t xml:space="preserve"> </w:t>
      </w:r>
      <w:r w:rsidR="00EE1A77" w:rsidRPr="00B740EE">
        <w:t>podstawowy</w:t>
      </w:r>
      <w:r w:rsidR="00E81195">
        <w:t>m</w:t>
      </w:r>
      <w:r w:rsidR="00EE1A77" w:rsidRPr="00B740EE">
        <w:t xml:space="preserve"> </w:t>
      </w:r>
      <w:r w:rsidR="00E81195">
        <w:t>z możliwością negocjacji</w:t>
      </w:r>
      <w:r w:rsidR="00EE1A77" w:rsidRPr="00B740EE">
        <w:t xml:space="preserve"> - art. 275 pkt. </w:t>
      </w:r>
      <w:r w:rsidR="00E81195">
        <w:t>2</w:t>
      </w:r>
      <w:r w:rsidR="00EE1A77" w:rsidRPr="00B740EE">
        <w:t xml:space="preserve"> ustawy </w:t>
      </w:r>
      <w:proofErr w:type="spellStart"/>
      <w:r w:rsidR="00EE1A77" w:rsidRPr="00B740EE">
        <w:t>Pzp</w:t>
      </w:r>
      <w:proofErr w:type="spellEnd"/>
      <w:r w:rsidR="00040674" w:rsidRPr="00B740EE">
        <w:t xml:space="preserve"> </w:t>
      </w:r>
      <w:r w:rsidR="00B639E0" w:rsidRPr="00B740EE">
        <w:t>pn.</w:t>
      </w:r>
      <w:r w:rsidR="00B04206" w:rsidRPr="00B740EE">
        <w:t>:</w:t>
      </w:r>
      <w:r w:rsidR="00E60230" w:rsidRPr="00B740EE">
        <w:t xml:space="preserve"> </w:t>
      </w:r>
      <w:r w:rsidR="00D535F9" w:rsidRPr="00D535F9">
        <w:rPr>
          <w:b/>
        </w:rPr>
        <w:t xml:space="preserve">Montaż instalacji fotowoltaicznej w budynku W-7 (10-36) Galeria GIL Politechniki Krakowskiej </w:t>
      </w:r>
      <w:r w:rsidR="003D32FB">
        <w:rPr>
          <w:b/>
        </w:rPr>
        <w:t xml:space="preserve">                      </w:t>
      </w:r>
      <w:r w:rsidR="00D535F9" w:rsidRPr="00D535F9">
        <w:rPr>
          <w:b/>
        </w:rPr>
        <w:t xml:space="preserve">w ramach zadania inwestycyjnego </w:t>
      </w:r>
      <w:proofErr w:type="spellStart"/>
      <w:r w:rsidR="00D535F9" w:rsidRPr="00D535F9">
        <w:rPr>
          <w:b/>
        </w:rPr>
        <w:t>pn</w:t>
      </w:r>
      <w:proofErr w:type="spellEnd"/>
      <w:r w:rsidR="00D535F9" w:rsidRPr="00D535F9">
        <w:rPr>
          <w:b/>
        </w:rPr>
        <w:t xml:space="preserve">.:Wykonanie instalacji fotowoltaicznej </w:t>
      </w:r>
      <w:r w:rsidR="003D32FB">
        <w:rPr>
          <w:b/>
        </w:rPr>
        <w:t xml:space="preserve">                         </w:t>
      </w:r>
      <w:r w:rsidR="00D535F9" w:rsidRPr="00D535F9">
        <w:rPr>
          <w:b/>
        </w:rPr>
        <w:t xml:space="preserve">w budynku W-7 (10-36) ul. Warszawska 24, Kraków - w formule zaprojektuj </w:t>
      </w:r>
      <w:r w:rsidR="003D32FB">
        <w:rPr>
          <w:b/>
        </w:rPr>
        <w:t xml:space="preserve">                             </w:t>
      </w:r>
      <w:r w:rsidR="00D535F9" w:rsidRPr="00D535F9">
        <w:rPr>
          <w:b/>
        </w:rPr>
        <w:t>i wybuduj</w:t>
      </w:r>
      <w:r w:rsidR="00D535F9" w:rsidRPr="00D535F9">
        <w:t>.</w:t>
      </w:r>
      <w:r w:rsidR="00E81195">
        <w:rPr>
          <w:b/>
          <w:bCs/>
          <w:iCs/>
          <w:color w:val="000000"/>
          <w:lang w:eastAsia="x-none"/>
        </w:rPr>
        <w:t xml:space="preserve">, </w:t>
      </w:r>
      <w:r w:rsidR="00E81195" w:rsidRPr="00B740EE">
        <w:rPr>
          <w:b/>
        </w:rPr>
        <w:t xml:space="preserve"> </w:t>
      </w:r>
      <w:r w:rsidRPr="00B740EE">
        <w:t>oferujemy realizację przedmiotu zamówienia z</w:t>
      </w:r>
      <w:r w:rsidR="00B04206" w:rsidRPr="00B740EE">
        <w:t>godnie</w:t>
      </w:r>
      <w:r w:rsidR="00C70E06" w:rsidRPr="00B740EE">
        <w:t xml:space="preserve"> z wymogami określonymi w SIWZ </w:t>
      </w:r>
      <w:r w:rsidRPr="00B740EE">
        <w:t>za cenę</w:t>
      </w:r>
      <w:r w:rsidR="00C70E06" w:rsidRPr="00B740EE">
        <w:t>:</w:t>
      </w:r>
    </w:p>
    <w:p w14:paraId="3077421C" w14:textId="77777777" w:rsidR="00DB251C" w:rsidRDefault="00DB251C" w:rsidP="00E81195">
      <w:pPr>
        <w:spacing w:before="120" w:after="60"/>
        <w:jc w:val="both"/>
        <w:outlineLvl w:val="1"/>
      </w:pPr>
    </w:p>
    <w:tbl>
      <w:tblPr>
        <w:tblW w:w="978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0"/>
        <w:gridCol w:w="1134"/>
        <w:gridCol w:w="3118"/>
      </w:tblGrid>
      <w:tr w:rsidR="00DB251C" w14:paraId="0E7BAF37" w14:textId="77777777" w:rsidTr="00DB251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C3CE6" w14:textId="77777777" w:rsidR="00DB251C" w:rsidRDefault="00DB251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Zakres zamówienia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91B4C" w14:textId="77777777" w:rsidR="00DB251C" w:rsidRDefault="00DB251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 netto</w:t>
            </w:r>
          </w:p>
          <w:p w14:paraId="703900FB" w14:textId="77777777" w:rsidR="00DB251C" w:rsidRDefault="00DB251C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79D3C" w14:textId="77777777" w:rsidR="00DB251C" w:rsidRDefault="00DB25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</w:t>
            </w:r>
          </w:p>
          <w:p w14:paraId="3187F0F9" w14:textId="77777777" w:rsidR="00DB251C" w:rsidRDefault="00DB25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podatku VAT</w:t>
            </w:r>
          </w:p>
          <w:p w14:paraId="473442B2" w14:textId="77777777" w:rsidR="00DB251C" w:rsidRDefault="00DB251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(w %)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7005" w14:textId="77777777" w:rsidR="00DB251C" w:rsidRDefault="00DB251C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 brutto</w:t>
            </w:r>
          </w:p>
          <w:p w14:paraId="0EA942FD" w14:textId="77777777" w:rsidR="00DB251C" w:rsidRDefault="00DB251C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(w zł)</w:t>
            </w:r>
          </w:p>
        </w:tc>
      </w:tr>
      <w:tr w:rsidR="00DB251C" w14:paraId="01B0F160" w14:textId="77777777" w:rsidTr="00DB251C">
        <w:trPr>
          <w:trHeight w:val="14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D9983" w14:textId="77777777" w:rsidR="00DB251C" w:rsidRDefault="00DB251C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Temat 1</w:t>
            </w:r>
          </w:p>
          <w:p w14:paraId="50F709D6" w14:textId="77777777" w:rsidR="00DB251C" w:rsidRDefault="00DB251C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Wykonanie dokumentacji projektowej 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2904" w14:textId="77777777" w:rsidR="00DB251C" w:rsidRDefault="00DB251C"/>
          <w:p w14:paraId="4ECF42DD" w14:textId="77777777" w:rsidR="00DB251C" w:rsidRDefault="00DB251C">
            <w:r>
              <w:t>………………… zł</w:t>
            </w:r>
          </w:p>
          <w:p w14:paraId="0044EBE9" w14:textId="77777777" w:rsidR="00DB251C" w:rsidRDefault="00DB251C">
            <w:pPr>
              <w:rPr>
                <w:iCs/>
                <w:sz w:val="16"/>
              </w:rPr>
            </w:pPr>
            <w:r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F207" w14:textId="77777777" w:rsidR="00DB251C" w:rsidRDefault="00DB251C">
            <w:pPr>
              <w:rPr>
                <w:sz w:val="20"/>
                <w:szCs w:val="20"/>
              </w:rPr>
            </w:pPr>
          </w:p>
          <w:p w14:paraId="77C3F312" w14:textId="77777777" w:rsidR="00DB251C" w:rsidRDefault="00DB25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23 %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03C8" w14:textId="77777777" w:rsidR="00DB251C" w:rsidRDefault="00DB251C"/>
          <w:p w14:paraId="460AEE71" w14:textId="77777777" w:rsidR="00DB251C" w:rsidRDefault="00DB251C">
            <w:r>
              <w:t>…………………………...zł</w:t>
            </w:r>
          </w:p>
          <w:p w14:paraId="2C6A3646" w14:textId="77777777" w:rsidR="00DB251C" w:rsidRDefault="00DB251C">
            <w:pPr>
              <w:rPr>
                <w:iCs/>
                <w:sz w:val="16"/>
              </w:rPr>
            </w:pPr>
            <w:r>
              <w:rPr>
                <w:i/>
                <w:iCs/>
                <w:sz w:val="16"/>
              </w:rPr>
              <w:t>słownie: ………………………………………………….</w:t>
            </w:r>
            <w:r>
              <w:rPr>
                <w:iCs/>
                <w:sz w:val="16"/>
              </w:rPr>
              <w:t>……………………………………………………………………………………….…</w:t>
            </w:r>
          </w:p>
        </w:tc>
      </w:tr>
      <w:tr w:rsidR="00DB251C" w14:paraId="24E0DEDB" w14:textId="77777777" w:rsidTr="00DB251C">
        <w:trPr>
          <w:trHeight w:val="1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8B076" w14:textId="77777777" w:rsidR="00DB251C" w:rsidRDefault="00DB25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Temat 2 </w:t>
            </w:r>
          </w:p>
          <w:p w14:paraId="40068EBD" w14:textId="5F777372" w:rsidR="00DB251C" w:rsidRDefault="00DB251C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Wykonanie robót budowlanych </w:t>
            </w:r>
            <w:r w:rsidR="006A4F4A">
              <w:rPr>
                <w:b/>
                <w:sz w:val="20"/>
                <w:szCs w:val="20"/>
              </w:rPr>
              <w:t>i instalacyjnych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BA68" w14:textId="77777777" w:rsidR="00DB251C" w:rsidRDefault="00DB251C"/>
          <w:p w14:paraId="22620824" w14:textId="77777777" w:rsidR="00DB251C" w:rsidRDefault="00DB251C">
            <w:r>
              <w:t>………………… zł</w:t>
            </w:r>
          </w:p>
          <w:p w14:paraId="25DF172F" w14:textId="77777777" w:rsidR="00DB251C" w:rsidRDefault="00DB251C">
            <w:pPr>
              <w:rPr>
                <w:iCs/>
                <w:sz w:val="16"/>
              </w:rPr>
            </w:pPr>
            <w:r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93233" w14:textId="77777777" w:rsidR="00DB251C" w:rsidRDefault="00DB251C">
            <w:pPr>
              <w:rPr>
                <w:sz w:val="20"/>
                <w:szCs w:val="20"/>
              </w:rPr>
            </w:pPr>
          </w:p>
          <w:p w14:paraId="7C57BD58" w14:textId="77777777" w:rsidR="00DB251C" w:rsidRDefault="00DB25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23%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CBAF" w14:textId="77777777" w:rsidR="00DB251C" w:rsidRDefault="00DB251C"/>
          <w:p w14:paraId="3F1DD603" w14:textId="77777777" w:rsidR="00DB251C" w:rsidRDefault="00DB251C">
            <w:r>
              <w:t>…………………………...zł</w:t>
            </w:r>
          </w:p>
          <w:p w14:paraId="76A7F7F8" w14:textId="77777777" w:rsidR="00DB251C" w:rsidRDefault="00DB251C">
            <w:pPr>
              <w:rPr>
                <w:iCs/>
                <w:sz w:val="16"/>
              </w:rPr>
            </w:pPr>
            <w:r>
              <w:rPr>
                <w:i/>
                <w:iCs/>
                <w:sz w:val="16"/>
              </w:rPr>
              <w:t>słownie: …………………………………………………..</w:t>
            </w:r>
            <w:r>
              <w:rPr>
                <w:iCs/>
                <w:sz w:val="16"/>
              </w:rPr>
              <w:t>……………………………………………………………………………………………</w:t>
            </w:r>
          </w:p>
        </w:tc>
      </w:tr>
      <w:tr w:rsidR="00DB251C" w14:paraId="5CF8F947" w14:textId="77777777" w:rsidTr="00DB251C"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2317A" w14:textId="77777777" w:rsidR="00DB251C" w:rsidRDefault="00DB251C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</w:t>
            </w:r>
          </w:p>
          <w:p w14:paraId="57C0FED1" w14:textId="77777777" w:rsidR="00DB251C" w:rsidRDefault="00DB251C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RAZEM:</w:t>
            </w:r>
          </w:p>
          <w:p w14:paraId="21FC8E8A" w14:textId="77777777" w:rsidR="00DB251C" w:rsidRDefault="00DB251C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(cena za całość zamówienia)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0C36" w14:textId="77777777" w:rsidR="00DB251C" w:rsidRDefault="00DB251C">
            <w:pPr>
              <w:rPr>
                <w:b/>
              </w:rPr>
            </w:pPr>
          </w:p>
          <w:p w14:paraId="03E269C8" w14:textId="77777777" w:rsidR="00DB251C" w:rsidRDefault="00DB251C">
            <w:pPr>
              <w:rPr>
                <w:b/>
              </w:rPr>
            </w:pPr>
            <w:r>
              <w:rPr>
                <w:b/>
              </w:rPr>
              <w:t>…………………… zł</w:t>
            </w:r>
          </w:p>
          <w:p w14:paraId="2000E25E" w14:textId="77777777" w:rsidR="00DB251C" w:rsidRDefault="00DB251C">
            <w:pPr>
              <w:rPr>
                <w:b/>
                <w:i/>
                <w:iCs/>
                <w:sz w:val="16"/>
              </w:rPr>
            </w:pPr>
            <w:r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410A66AD" w14:textId="77777777" w:rsidR="00DB251C" w:rsidRDefault="00DB251C" w:rsidP="00DB251C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UWAGA : cena za wykonanie dokumentacji projektowej - nie więcej niż 10 % ceny za wykonanie całości prac (Temat 1 i Temat 2)</w:t>
      </w:r>
    </w:p>
    <w:p w14:paraId="6528A5B1" w14:textId="77777777" w:rsidR="00DB251C" w:rsidRDefault="00DB251C" w:rsidP="00B64116">
      <w:pPr>
        <w:widowControl w:val="0"/>
        <w:ind w:right="1"/>
        <w:jc w:val="center"/>
        <w:rPr>
          <w:b/>
          <w:lang w:eastAsia="zh-CN"/>
        </w:rPr>
      </w:pPr>
    </w:p>
    <w:p w14:paraId="4DE803D5" w14:textId="77777777" w:rsidR="00DB251C" w:rsidRDefault="00DB251C" w:rsidP="00B64116">
      <w:pPr>
        <w:widowControl w:val="0"/>
        <w:ind w:right="1"/>
        <w:jc w:val="center"/>
        <w:rPr>
          <w:b/>
          <w:lang w:eastAsia="zh-CN"/>
        </w:rPr>
      </w:pPr>
    </w:p>
    <w:p w14:paraId="43AFD9BF" w14:textId="6A2FFC1E" w:rsidR="00B64116" w:rsidRDefault="00B64116" w:rsidP="00B64116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KRYTERIACH :</w:t>
      </w:r>
    </w:p>
    <w:p w14:paraId="4C415BB6" w14:textId="77777777" w:rsidR="00B64116" w:rsidRDefault="00B64116" w:rsidP="00B64116">
      <w:pPr>
        <w:widowControl w:val="0"/>
        <w:ind w:right="1"/>
        <w:jc w:val="center"/>
        <w:rPr>
          <w:b/>
          <w:lang w:eastAsia="zh-CN"/>
        </w:rPr>
      </w:pPr>
    </w:p>
    <w:p w14:paraId="02684178" w14:textId="4AD5EF81" w:rsidR="00413B7D" w:rsidRDefault="00B64116" w:rsidP="00B64116">
      <w:pPr>
        <w:pStyle w:val="Akapitzlist"/>
        <w:widowControl w:val="0"/>
        <w:numPr>
          <w:ilvl w:val="0"/>
          <w:numId w:val="27"/>
        </w:numPr>
        <w:ind w:right="1"/>
        <w:jc w:val="both"/>
        <w:rPr>
          <w:rFonts w:ascii="Arial" w:hAnsi="Arial" w:cs="Arial"/>
          <w:lang w:eastAsia="zh-CN"/>
        </w:rPr>
      </w:pPr>
      <w:r w:rsidRPr="00B64116">
        <w:rPr>
          <w:rFonts w:ascii="Arial" w:hAnsi="Arial" w:cs="Arial"/>
          <w:lang w:eastAsia="zh-CN"/>
        </w:rPr>
        <w:t>Oświadczamy, że o</w:t>
      </w:r>
      <w:r w:rsidR="00413B7D" w:rsidRPr="00B64116">
        <w:rPr>
          <w:rFonts w:ascii="Arial" w:hAnsi="Arial" w:cs="Arial"/>
          <w:lang w:eastAsia="zh-CN"/>
        </w:rPr>
        <w:t xml:space="preserve">kres udzielonej rękojmi na </w:t>
      </w:r>
      <w:r w:rsidR="00F07781">
        <w:rPr>
          <w:rFonts w:ascii="Arial" w:hAnsi="Arial" w:cs="Arial"/>
          <w:lang w:eastAsia="zh-CN"/>
        </w:rPr>
        <w:t>roboty budowlane</w:t>
      </w:r>
      <w:bookmarkStart w:id="0" w:name="_GoBack"/>
      <w:bookmarkEnd w:id="0"/>
      <w:r w:rsidR="00413B7D" w:rsidRPr="00B64116">
        <w:rPr>
          <w:rFonts w:ascii="Arial" w:hAnsi="Arial" w:cs="Arial"/>
          <w:lang w:eastAsia="zh-CN"/>
        </w:rPr>
        <w:t xml:space="preserve">  </w:t>
      </w:r>
      <w:r w:rsidRPr="00B64116">
        <w:rPr>
          <w:rFonts w:ascii="Arial" w:hAnsi="Arial" w:cs="Arial"/>
          <w:lang w:eastAsia="zh-CN"/>
        </w:rPr>
        <w:t>w</w:t>
      </w:r>
      <w:r w:rsidR="00413B7D" w:rsidRPr="00B64116">
        <w:rPr>
          <w:rFonts w:ascii="Arial" w:hAnsi="Arial" w:cs="Arial"/>
          <w:lang w:eastAsia="zh-CN"/>
        </w:rPr>
        <w:t xml:space="preserve">ynosi: : ………….... lat </w:t>
      </w:r>
    </w:p>
    <w:p w14:paraId="74A43EBB" w14:textId="77777777" w:rsidR="00B64116" w:rsidRPr="00B64116" w:rsidRDefault="00B64116" w:rsidP="00B64116">
      <w:pPr>
        <w:pStyle w:val="Akapitzlist"/>
        <w:widowControl w:val="0"/>
        <w:ind w:right="1"/>
        <w:jc w:val="both"/>
        <w:rPr>
          <w:rFonts w:ascii="Arial" w:hAnsi="Arial" w:cs="Arial"/>
          <w:lang w:eastAsia="zh-CN"/>
        </w:rPr>
      </w:pPr>
    </w:p>
    <w:p w14:paraId="5C07773B" w14:textId="18F07FBE" w:rsidR="00B64116" w:rsidRPr="00B64116" w:rsidRDefault="00B64116" w:rsidP="00B64116">
      <w:pPr>
        <w:pStyle w:val="Akapitzlist"/>
        <w:widowControl w:val="0"/>
        <w:numPr>
          <w:ilvl w:val="0"/>
          <w:numId w:val="27"/>
        </w:numPr>
        <w:ind w:right="1"/>
        <w:jc w:val="both"/>
        <w:rPr>
          <w:rFonts w:ascii="Arial" w:hAnsi="Arial" w:cs="Arial"/>
          <w:lang w:eastAsia="zh-CN"/>
        </w:rPr>
      </w:pPr>
      <w:r w:rsidRPr="00B64116">
        <w:rPr>
          <w:rFonts w:ascii="Arial" w:hAnsi="Arial" w:cs="Arial"/>
        </w:rPr>
        <w:lastRenderedPageBreak/>
        <w:t xml:space="preserve">Informacje dotyczące </w:t>
      </w:r>
      <w:r w:rsidR="000F7460" w:rsidRPr="00C816F3">
        <w:rPr>
          <w:rFonts w:ascii="Arial" w:hAnsi="Arial" w:cs="Arial"/>
        </w:rPr>
        <w:t>p</w:t>
      </w:r>
      <w:r w:rsidRPr="00C816F3">
        <w:rPr>
          <w:rFonts w:ascii="Arial" w:hAnsi="Arial" w:cs="Arial"/>
        </w:rPr>
        <w:t>rojektanta</w:t>
      </w:r>
      <w:r w:rsidR="009532E1" w:rsidRPr="00C816F3">
        <w:rPr>
          <w:rFonts w:ascii="Arial" w:hAnsi="Arial" w:cs="Arial"/>
        </w:rPr>
        <w:t xml:space="preserve"> </w:t>
      </w:r>
      <w:r w:rsidR="000F7460" w:rsidRPr="00C816F3">
        <w:rPr>
          <w:rFonts w:ascii="Arial" w:hAnsi="Arial" w:cs="Arial"/>
        </w:rPr>
        <w:t>b</w:t>
      </w:r>
      <w:r w:rsidR="009532E1" w:rsidRPr="00C816F3">
        <w:rPr>
          <w:rFonts w:ascii="Arial" w:hAnsi="Arial" w:cs="Arial"/>
        </w:rPr>
        <w:t xml:space="preserve">ranży </w:t>
      </w:r>
      <w:r w:rsidR="00DB251C">
        <w:rPr>
          <w:rFonts w:ascii="Arial" w:hAnsi="Arial" w:cs="Arial"/>
        </w:rPr>
        <w:t>elektrycznej</w:t>
      </w:r>
      <w:r w:rsidR="003D32FB">
        <w:rPr>
          <w:rFonts w:ascii="Arial" w:hAnsi="Arial" w:cs="Arial"/>
        </w:rPr>
        <w:t xml:space="preserve"> - Głównego Projektanta</w:t>
      </w:r>
      <w:r w:rsidRPr="00C816F3">
        <w:rPr>
          <w:rFonts w:ascii="Arial" w:hAnsi="Arial" w:cs="Arial"/>
          <w:i/>
        </w:rPr>
        <w:t>:</w:t>
      </w:r>
    </w:p>
    <w:p w14:paraId="2576078C" w14:textId="77777777" w:rsidR="00B64116" w:rsidRDefault="00B64116" w:rsidP="00B64116">
      <w:pPr>
        <w:ind w:left="720"/>
        <w:jc w:val="both"/>
      </w:pPr>
    </w:p>
    <w:p w14:paraId="3C0C5C07" w14:textId="12CDC39C" w:rsidR="00B64116" w:rsidRPr="00B64116" w:rsidRDefault="00B64116" w:rsidP="00B64116">
      <w:pPr>
        <w:ind w:left="720"/>
        <w:jc w:val="both"/>
        <w:rPr>
          <w:i/>
        </w:rPr>
      </w:pPr>
      <w:r w:rsidRPr="00B64116">
        <w:t xml:space="preserve">Funkcje </w:t>
      </w:r>
      <w:r w:rsidR="000F7460" w:rsidRPr="00C816F3">
        <w:t>p</w:t>
      </w:r>
      <w:r w:rsidRPr="00C816F3">
        <w:t xml:space="preserve">rojektanta </w:t>
      </w:r>
      <w:r w:rsidR="000F7460" w:rsidRPr="00C816F3">
        <w:t>b</w:t>
      </w:r>
      <w:r w:rsidR="009532E1" w:rsidRPr="00C816F3">
        <w:t xml:space="preserve">ranży </w:t>
      </w:r>
      <w:r w:rsidR="003D32FB">
        <w:t xml:space="preserve">elektrycznej </w:t>
      </w:r>
      <w:r w:rsidRPr="00B64116">
        <w:t xml:space="preserve">będzie pełnił(a): </w:t>
      </w:r>
      <w:r w:rsidRPr="00B64116">
        <w:rPr>
          <w:b/>
        </w:rPr>
        <w:t xml:space="preserve">………………………………….…………………………….……… </w:t>
      </w:r>
      <w:r w:rsidRPr="00B64116">
        <w:rPr>
          <w:i/>
        </w:rPr>
        <w:t xml:space="preserve">(imię nazwisko) </w:t>
      </w:r>
    </w:p>
    <w:p w14:paraId="0BC380B2" w14:textId="02EFE2A9" w:rsidR="003D32FB" w:rsidRPr="003D32FB" w:rsidRDefault="000F7460" w:rsidP="003D32FB">
      <w:pPr>
        <w:numPr>
          <w:ilvl w:val="0"/>
          <w:numId w:val="29"/>
        </w:numPr>
        <w:tabs>
          <w:tab w:val="left" w:pos="321"/>
          <w:tab w:val="left" w:pos="360"/>
        </w:tabs>
        <w:suppressAutoHyphens/>
        <w:spacing w:before="120" w:after="120"/>
        <w:jc w:val="both"/>
      </w:pPr>
      <w:r>
        <w:t xml:space="preserve"> </w:t>
      </w:r>
      <w:r w:rsidR="00B64116">
        <w:t xml:space="preserve">Osoba wskazana jako </w:t>
      </w:r>
      <w:r>
        <w:t xml:space="preserve">projektant branży </w:t>
      </w:r>
      <w:r w:rsidR="003D32FB">
        <w:t xml:space="preserve">elektrycznej </w:t>
      </w:r>
      <w:r w:rsidR="00B64116" w:rsidRPr="00B64116">
        <w:t xml:space="preserve">posiada uprawnienia budowlane </w:t>
      </w:r>
      <w:r w:rsidRPr="000F7460">
        <w:rPr>
          <w:u w:val="single"/>
        </w:rPr>
        <w:t>bez ograniczeń</w:t>
      </w:r>
      <w:r>
        <w:t xml:space="preserve"> </w:t>
      </w:r>
      <w:r w:rsidR="003D32FB">
        <w:t xml:space="preserve">do projektowania </w:t>
      </w:r>
      <w:r w:rsidR="00B64116" w:rsidRPr="00B64116">
        <w:t xml:space="preserve">w specjalności </w:t>
      </w:r>
      <w:r w:rsidR="003D32FB" w:rsidRPr="003D32FB">
        <w:t xml:space="preserve">instalacyjnej w zakresie sieci, instalacji i urządzeń  elektrycznych </w:t>
      </w:r>
      <w:r w:rsidR="003D32FB">
        <w:t xml:space="preserve">                                                                </w:t>
      </w:r>
      <w:r w:rsidR="003D32FB" w:rsidRPr="003D32FB">
        <w:t>i elektroenergetycznych, lub instalacji teletechnicznych</w:t>
      </w:r>
      <w:r w:rsidR="003D32FB">
        <w:t xml:space="preserve"> oraz była </w:t>
      </w:r>
      <w:r w:rsidR="003D32FB" w:rsidRPr="003D32FB">
        <w:t xml:space="preserve"> projektantem minimum 2 dokumentacji projektowych, każda obejmująca swoim </w:t>
      </w:r>
      <w:r w:rsidR="00056AFC">
        <w:t xml:space="preserve">zakresem </w:t>
      </w:r>
      <w:r w:rsidR="003D32FB" w:rsidRPr="003D32FB">
        <w:t xml:space="preserve">wykonanie instalacji </w:t>
      </w:r>
      <w:proofErr w:type="spellStart"/>
      <w:r w:rsidR="003D32FB" w:rsidRPr="003D32FB">
        <w:t>fotowoltaiki</w:t>
      </w:r>
      <w:proofErr w:type="spellEnd"/>
    </w:p>
    <w:p w14:paraId="684592C6" w14:textId="77777777" w:rsidR="003B22C8" w:rsidRDefault="003B22C8" w:rsidP="00B64116">
      <w:pPr>
        <w:ind w:left="709"/>
        <w:jc w:val="both"/>
      </w:pPr>
    </w:p>
    <w:p w14:paraId="501C9829" w14:textId="63FC915E" w:rsidR="00B64116" w:rsidRPr="009532E1" w:rsidRDefault="003B22C8" w:rsidP="003B22C8">
      <w:pPr>
        <w:ind w:left="709"/>
        <w:jc w:val="center"/>
        <w:rPr>
          <w:color w:val="FF0000"/>
        </w:rPr>
      </w:pPr>
      <w:r w:rsidRPr="009532E1">
        <w:rPr>
          <w:color w:val="FF0000"/>
        </w:rPr>
        <w:t>DOŚWIADCZENIE PROJEKTANTA</w:t>
      </w:r>
      <w:r w:rsidR="009532E1" w:rsidRPr="009532E1">
        <w:rPr>
          <w:color w:val="FF0000"/>
        </w:rPr>
        <w:t xml:space="preserve"> BRANŻY </w:t>
      </w:r>
      <w:r w:rsidR="003D32FB">
        <w:rPr>
          <w:color w:val="FF0000"/>
        </w:rPr>
        <w:t>ELEKTRYCZNEJ</w:t>
      </w:r>
    </w:p>
    <w:p w14:paraId="74063BC0" w14:textId="77777777" w:rsidR="00B64116" w:rsidRPr="009532E1" w:rsidRDefault="00B64116" w:rsidP="003B22C8">
      <w:pPr>
        <w:ind w:left="1200"/>
        <w:jc w:val="both"/>
        <w:rPr>
          <w:color w:val="FF0000"/>
        </w:rPr>
      </w:pPr>
    </w:p>
    <w:tbl>
      <w:tblPr>
        <w:tblW w:w="8489" w:type="dxa"/>
        <w:tblInd w:w="720" w:type="dxa"/>
        <w:tblLook w:val="04A0" w:firstRow="1" w:lastRow="0" w:firstColumn="1" w:lastColumn="0" w:noHBand="0" w:noVBand="1"/>
      </w:tblPr>
      <w:tblGrid>
        <w:gridCol w:w="509"/>
        <w:gridCol w:w="1546"/>
        <w:gridCol w:w="2060"/>
        <w:gridCol w:w="1453"/>
        <w:gridCol w:w="1397"/>
        <w:gridCol w:w="1524"/>
      </w:tblGrid>
      <w:tr w:rsidR="00295510" w:rsidRPr="003F5778" w14:paraId="30D73395" w14:textId="77777777" w:rsidTr="00295510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F334E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L.p.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0093B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Nazwa opracowania projektowego wraz podaniem nazwy lokalizacji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F0ABA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Opis i zakres wykonanego opracowania projektowego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B69CB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Data rozpoczęcia i zakończenia wykonywania opracowania projektowego(</w:t>
            </w:r>
            <w:proofErr w:type="spellStart"/>
            <w:r w:rsidRPr="003F5778">
              <w:rPr>
                <w:sz w:val="16"/>
                <w:szCs w:val="16"/>
              </w:rPr>
              <w:t>dd</w:t>
            </w:r>
            <w:proofErr w:type="spellEnd"/>
            <w:r w:rsidRPr="003F5778">
              <w:rPr>
                <w:sz w:val="16"/>
                <w:szCs w:val="16"/>
              </w:rPr>
              <w:t>-mm-</w:t>
            </w:r>
            <w:proofErr w:type="spellStart"/>
            <w:r w:rsidRPr="003F5778">
              <w:rPr>
                <w:sz w:val="16"/>
                <w:szCs w:val="16"/>
              </w:rPr>
              <w:t>rr</w:t>
            </w:r>
            <w:proofErr w:type="spellEnd"/>
            <w:r w:rsidRPr="003F5778">
              <w:rPr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683FC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Nazwa                   i adres wykonawcy opracowania projektowego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24254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Zamawiający (nazwa, adres)</w:t>
            </w:r>
          </w:p>
        </w:tc>
      </w:tr>
      <w:tr w:rsidR="00295510" w:rsidRPr="003F5778" w14:paraId="4377855C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2B544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0DF3F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16328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5C555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01283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3141E" w14:textId="77777777" w:rsidR="00295510" w:rsidRPr="003F5778" w:rsidRDefault="00295510" w:rsidP="00B30B77">
            <w:pPr>
              <w:jc w:val="both"/>
            </w:pPr>
          </w:p>
        </w:tc>
      </w:tr>
      <w:tr w:rsidR="00295510" w:rsidRPr="003F5778" w14:paraId="74895BB7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3F8AE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81861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C3408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4D4DF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7512A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1B6A9" w14:textId="77777777" w:rsidR="00295510" w:rsidRPr="003F5778" w:rsidRDefault="00295510" w:rsidP="00B30B77">
            <w:pPr>
              <w:jc w:val="both"/>
            </w:pPr>
          </w:p>
        </w:tc>
      </w:tr>
      <w:tr w:rsidR="00295510" w:rsidRPr="003F5778" w14:paraId="34A4E55D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07217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5CAE0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4CA24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BADF4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D529E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73D3C" w14:textId="77777777" w:rsidR="00295510" w:rsidRPr="003F5778" w:rsidRDefault="00295510" w:rsidP="00B30B77">
            <w:pPr>
              <w:jc w:val="both"/>
            </w:pPr>
          </w:p>
        </w:tc>
      </w:tr>
      <w:tr w:rsidR="00295510" w:rsidRPr="003F5778" w14:paraId="48E1A7C4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FEDF6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8D3A7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C8CFA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92E75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81DF7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24FF2" w14:textId="77777777" w:rsidR="00295510" w:rsidRPr="003F5778" w:rsidRDefault="00295510" w:rsidP="00B30B77">
            <w:pPr>
              <w:jc w:val="both"/>
            </w:pPr>
          </w:p>
        </w:tc>
      </w:tr>
      <w:tr w:rsidR="00295510" w:rsidRPr="003F5778" w14:paraId="6AE35F4C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DF488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AAF38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0B875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1346C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4FDDB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BA69C" w14:textId="77777777" w:rsidR="00295510" w:rsidRPr="003F5778" w:rsidRDefault="00295510" w:rsidP="00B30B77">
            <w:pPr>
              <w:jc w:val="both"/>
            </w:pPr>
          </w:p>
        </w:tc>
      </w:tr>
      <w:tr w:rsidR="00295510" w:rsidRPr="003F5778" w14:paraId="4E8D4972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BE264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8F2DD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9EEA3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4C1B3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7CBBD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FF816" w14:textId="77777777" w:rsidR="00295510" w:rsidRPr="003F5778" w:rsidRDefault="00295510" w:rsidP="00B30B77">
            <w:pPr>
              <w:jc w:val="both"/>
            </w:pPr>
          </w:p>
        </w:tc>
      </w:tr>
    </w:tbl>
    <w:p w14:paraId="1D477202" w14:textId="77777777" w:rsidR="00B64116" w:rsidRPr="003F5778" w:rsidRDefault="00B64116" w:rsidP="00B64116">
      <w:pPr>
        <w:ind w:left="720"/>
        <w:jc w:val="both"/>
      </w:pPr>
    </w:p>
    <w:p w14:paraId="58ED772A" w14:textId="77777777" w:rsidR="00413B7D" w:rsidRPr="00B740EE" w:rsidRDefault="00413B7D" w:rsidP="00413B7D">
      <w:pPr>
        <w:suppressAutoHyphens/>
        <w:rPr>
          <w:sz w:val="23"/>
          <w:szCs w:val="23"/>
          <w:lang w:eastAsia="zh-CN"/>
        </w:rPr>
      </w:pPr>
      <w:r w:rsidRPr="00B740EE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9016831" w14:textId="77777777"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Przedmiot zamówienia zostanie wykonany  </w:t>
      </w:r>
      <w:r w:rsidRPr="00B740EE">
        <w:rPr>
          <w:b/>
          <w:sz w:val="23"/>
          <w:szCs w:val="23"/>
          <w:lang w:eastAsia="zh-CN"/>
        </w:rPr>
        <w:t>w terminie zgodnym z SWZ</w:t>
      </w:r>
    </w:p>
    <w:p w14:paraId="3606E2CA" w14:textId="77777777"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B740EE">
        <w:rPr>
          <w:sz w:val="23"/>
          <w:szCs w:val="23"/>
          <w:lang w:eastAsia="zh-CN"/>
        </w:rPr>
        <w:t xml:space="preserve"> </w:t>
      </w:r>
    </w:p>
    <w:p w14:paraId="7B1479FC" w14:textId="77777777"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B740EE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740EE">
        <w:rPr>
          <w:sz w:val="23"/>
          <w:szCs w:val="23"/>
          <w:lang w:eastAsia="ar-SA"/>
        </w:rPr>
        <w:t>zamawiającego</w:t>
      </w:r>
      <w:r w:rsidRPr="00B740EE">
        <w:rPr>
          <w:sz w:val="23"/>
          <w:szCs w:val="23"/>
          <w:lang w:eastAsia="zh-CN"/>
        </w:rPr>
        <w:t xml:space="preserve"> i nie wnosimy do nich żadnych zastrzeżeń.</w:t>
      </w:r>
    </w:p>
    <w:p w14:paraId="5B98ADF5" w14:textId="77777777" w:rsidR="00413B7D" w:rsidRPr="00B740EE" w:rsidRDefault="00413B7D" w:rsidP="00413B7D">
      <w:pPr>
        <w:numPr>
          <w:ilvl w:val="0"/>
          <w:numId w:val="20"/>
        </w:numPr>
        <w:jc w:val="both"/>
        <w:rPr>
          <w:sz w:val="23"/>
          <w:szCs w:val="23"/>
        </w:rPr>
      </w:pPr>
      <w:r w:rsidRPr="00B740EE"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14:paraId="0B568220" w14:textId="77777777"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B740EE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10CAAB3E" w14:textId="77777777"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A18240B" w14:textId="77777777"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B740EE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B740EE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B740EE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B740EE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B740EE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1B2B8E85" w14:textId="77777777" w:rsidR="00413B7D" w:rsidRPr="00B740EE" w:rsidRDefault="00413B7D" w:rsidP="00413B7D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71073398" w14:textId="77777777" w:rsidR="00413B7D" w:rsidRPr="00B740EE" w:rsidRDefault="00413B7D" w:rsidP="00413B7D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B740EE">
        <w:rPr>
          <w:sz w:val="23"/>
          <w:szCs w:val="23"/>
          <w:lang w:eastAsia="zh-CN"/>
        </w:rPr>
        <w:t>*</w:t>
      </w:r>
      <w:r w:rsidRPr="00B740EE">
        <w:rPr>
          <w:color w:val="000000"/>
          <w:sz w:val="23"/>
          <w:szCs w:val="23"/>
          <w:lang w:eastAsia="zh-CN"/>
        </w:rPr>
        <w:t xml:space="preserve"> wobec osób fizycznych, </w:t>
      </w:r>
      <w:r w:rsidRPr="00B740EE">
        <w:rPr>
          <w:sz w:val="23"/>
          <w:szCs w:val="23"/>
          <w:lang w:eastAsia="zh-CN"/>
        </w:rPr>
        <w:t>od których dane osobowe bezpośrednio lub pośrednio pozyskałem</w:t>
      </w:r>
      <w:r w:rsidRPr="00B740EE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B740EE">
        <w:rPr>
          <w:sz w:val="23"/>
          <w:szCs w:val="23"/>
          <w:lang w:eastAsia="zh-CN"/>
        </w:rPr>
        <w:t xml:space="preserve">.* * </w:t>
      </w:r>
    </w:p>
    <w:p w14:paraId="3C533FA9" w14:textId="77777777" w:rsidR="00413B7D" w:rsidRPr="00B740EE" w:rsidRDefault="00413B7D" w:rsidP="00413B7D">
      <w:pPr>
        <w:suppressAutoHyphens/>
        <w:jc w:val="both"/>
        <w:rPr>
          <w:sz w:val="18"/>
          <w:szCs w:val="18"/>
          <w:lang w:eastAsia="zh-CN"/>
        </w:rPr>
      </w:pPr>
      <w:r w:rsidRPr="00B740EE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BE1088" w14:textId="77777777" w:rsidR="00413B7D" w:rsidRPr="00B740EE" w:rsidRDefault="00413B7D" w:rsidP="00413B7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B740EE">
        <w:rPr>
          <w:rFonts w:eastAsia="Calibri"/>
          <w:sz w:val="18"/>
          <w:szCs w:val="18"/>
          <w:lang w:eastAsia="zh-CN"/>
        </w:rPr>
        <w:t>**</w:t>
      </w:r>
      <w:r w:rsidRPr="00B740EE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B740EE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8D1EF3" w14:textId="77777777" w:rsidR="00413B7D" w:rsidRPr="00B740EE" w:rsidRDefault="00413B7D" w:rsidP="00413B7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B740EE">
        <w:rPr>
          <w:lang w:eastAsia="zh-CN"/>
        </w:rPr>
        <w:t xml:space="preserve">Oświadczam/y, że warunki udziału w postępowaniu określone w pkt. </w:t>
      </w:r>
      <w:r w:rsidR="003B22C8">
        <w:rPr>
          <w:lang w:eastAsia="zh-CN"/>
        </w:rPr>
        <w:t>8</w:t>
      </w:r>
      <w:r w:rsidRPr="00B740EE">
        <w:rPr>
          <w:lang w:eastAsia="zh-CN"/>
        </w:rPr>
        <w:t xml:space="preserve"> SWZ spełniamy osobiście</w:t>
      </w:r>
      <w:r w:rsidRPr="00B740EE">
        <w:rPr>
          <w:b/>
          <w:sz w:val="32"/>
          <w:szCs w:val="32"/>
          <w:lang w:eastAsia="zh-CN"/>
        </w:rPr>
        <w:t>/</w:t>
      </w:r>
      <w:r w:rsidRPr="00B740EE">
        <w:rPr>
          <w:lang w:eastAsia="zh-CN"/>
        </w:rPr>
        <w:t>powołujemy się</w:t>
      </w:r>
      <w:r w:rsidRPr="00B740EE">
        <w:rPr>
          <w:b/>
          <w:vertAlign w:val="superscript"/>
          <w:lang w:eastAsia="zh-CN"/>
        </w:rPr>
        <w:t>3</w:t>
      </w:r>
      <w:r w:rsidRPr="00B740EE"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 w:rsidRPr="00B740EE">
        <w:rPr>
          <w:i/>
          <w:sz w:val="20"/>
          <w:szCs w:val="20"/>
          <w:lang w:eastAsia="zh-CN"/>
        </w:rPr>
        <w:t>(podać nazwę i siedzibę)</w:t>
      </w:r>
      <w:r w:rsidRPr="00B740EE">
        <w:rPr>
          <w:lang w:eastAsia="zh-CN"/>
        </w:rPr>
        <w:t xml:space="preserve"> w następującym zakresie </w:t>
      </w:r>
      <w:r w:rsidRPr="00B740EE">
        <w:rPr>
          <w:b/>
          <w:lang w:eastAsia="zh-CN"/>
        </w:rPr>
        <w:t xml:space="preserve"> </w:t>
      </w:r>
      <w:r w:rsidRPr="00B740EE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14:paraId="1EE93F8C" w14:textId="77777777" w:rsidR="00413B7D" w:rsidRPr="00B740EE" w:rsidRDefault="00413B7D" w:rsidP="00413B7D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B740EE">
        <w:rPr>
          <w:b/>
          <w:sz w:val="23"/>
          <w:szCs w:val="23"/>
          <w:vertAlign w:val="superscript"/>
          <w:lang w:eastAsia="zh-CN"/>
        </w:rPr>
        <w:t>4</w:t>
      </w:r>
      <w:r w:rsidRPr="00B740EE">
        <w:rPr>
          <w:sz w:val="23"/>
          <w:szCs w:val="23"/>
          <w:lang w:eastAsia="zh-CN"/>
        </w:rPr>
        <w:t>:</w:t>
      </w:r>
    </w:p>
    <w:p w14:paraId="7537ADA8" w14:textId="77777777" w:rsidR="00413B7D" w:rsidRPr="00B740EE" w:rsidRDefault="00413B7D" w:rsidP="00413B7D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B7D" w:rsidRPr="00B740EE" w14:paraId="2441DE26" w14:textId="77777777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40DF107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E48211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3A5EAF00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C7142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B740EE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13B7D" w:rsidRPr="00B740EE" w14:paraId="20884E82" w14:textId="77777777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F4243C" w14:textId="77777777" w:rsidR="00413B7D" w:rsidRPr="00B740EE" w:rsidRDefault="00413B7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1ECFC3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3B154DFF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3B5E0787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3A25B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283895B6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1DD441B5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72E98761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03FB9126" w14:textId="77777777" w:rsidR="00413B7D" w:rsidRPr="00B740EE" w:rsidRDefault="00413B7D" w:rsidP="00413B7D">
      <w:pPr>
        <w:suppressAutoHyphens/>
        <w:ind w:left="720"/>
        <w:rPr>
          <w:b/>
          <w:sz w:val="23"/>
          <w:szCs w:val="23"/>
          <w:lang w:eastAsia="zh-CN"/>
        </w:rPr>
      </w:pPr>
      <w:r w:rsidRPr="00B740EE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14:paraId="64FC0A7C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342B3347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B740EE">
        <w:rPr>
          <w:sz w:val="23"/>
          <w:szCs w:val="23"/>
          <w:lang w:eastAsia="zh-CN"/>
        </w:rPr>
        <w:t>ych</w:t>
      </w:r>
      <w:proofErr w:type="spellEnd"/>
      <w:r w:rsidRPr="00B740EE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785B0AC6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57B941EB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Załącznikami do niniejszej oferty są:</w:t>
      </w:r>
    </w:p>
    <w:p w14:paraId="7922B51A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438A9364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3645415D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...............................................................................</w:t>
      </w:r>
    </w:p>
    <w:p w14:paraId="19E9650E" w14:textId="77777777" w:rsidR="00413B7D" w:rsidRPr="00B740EE" w:rsidRDefault="00413B7D" w:rsidP="00413B7D">
      <w:pPr>
        <w:ind w:left="2124" w:firstLine="708"/>
        <w:jc w:val="right"/>
        <w:rPr>
          <w:sz w:val="22"/>
          <w:szCs w:val="22"/>
        </w:rPr>
      </w:pPr>
    </w:p>
    <w:p w14:paraId="29D67C84" w14:textId="77777777" w:rsidR="00413B7D" w:rsidRPr="00B740EE" w:rsidRDefault="00413B7D" w:rsidP="00413B7D">
      <w:pPr>
        <w:ind w:left="2124" w:firstLine="708"/>
        <w:jc w:val="right"/>
        <w:rPr>
          <w:sz w:val="23"/>
          <w:szCs w:val="23"/>
        </w:rPr>
      </w:pPr>
      <w:r w:rsidRPr="00B740EE">
        <w:rPr>
          <w:sz w:val="22"/>
          <w:szCs w:val="22"/>
        </w:rPr>
        <w:t>.................................. , dnia ............................................</w:t>
      </w:r>
    </w:p>
    <w:p w14:paraId="247390CC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14:paraId="0086A879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48F9CC93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14:paraId="3229FA19" w14:textId="77777777"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413B7D" w:rsidSect="00D535F9">
      <w:footerReference w:type="even" r:id="rId8"/>
      <w:footerReference w:type="default" r:id="rId9"/>
      <w:pgSz w:w="11906" w:h="16838"/>
      <w:pgMar w:top="851" w:right="1418" w:bottom="568" w:left="1418" w:header="993" w:footer="4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79D6D" w14:textId="77777777" w:rsidR="00971112" w:rsidRDefault="00971112">
      <w:r>
        <w:separator/>
      </w:r>
    </w:p>
  </w:endnote>
  <w:endnote w:type="continuationSeparator" w:id="0">
    <w:p w14:paraId="4320A381" w14:textId="77777777" w:rsidR="00971112" w:rsidRDefault="00971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7E740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9F751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7FD6B" w14:textId="77777777" w:rsidR="00EE1A77" w:rsidRDefault="00EE1A77">
    <w:pPr>
      <w:pStyle w:val="Stopka"/>
    </w:pPr>
  </w:p>
  <w:p w14:paraId="21C1AF46" w14:textId="77777777" w:rsidR="00AA3C36" w:rsidRDefault="00AA3C36">
    <w:pPr>
      <w:pStyle w:val="Stopka"/>
    </w:pPr>
  </w:p>
  <w:p w14:paraId="1E6DE3C1" w14:textId="77777777" w:rsidR="00AA3C36" w:rsidRDefault="00AA3C36">
    <w:pPr>
      <w:pStyle w:val="Stopka"/>
    </w:pPr>
  </w:p>
  <w:p w14:paraId="78C715FD" w14:textId="77777777" w:rsidR="00AA3C36" w:rsidRDefault="00AA3C36" w:rsidP="00AA3C36">
    <w:pPr>
      <w:pStyle w:val="Stopka"/>
      <w:jc w:val="center"/>
      <w:rPr>
        <w:rFonts w:asciiTheme="minorHAnsi" w:hAnsiTheme="minorHAnsi" w:cstheme="minorBidi"/>
        <w:b/>
        <w:color w:val="1F4E79" w:themeColor="accent5" w:themeShade="80"/>
        <w:sz w:val="2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D524DD" w14:textId="77777777" w:rsidR="00971112" w:rsidRDefault="00971112">
      <w:r>
        <w:separator/>
      </w:r>
    </w:p>
  </w:footnote>
  <w:footnote w:type="continuationSeparator" w:id="0">
    <w:p w14:paraId="4B405ECD" w14:textId="77777777" w:rsidR="00971112" w:rsidRDefault="00971112">
      <w:r>
        <w:continuationSeparator/>
      </w:r>
    </w:p>
  </w:footnote>
  <w:footnote w:id="1">
    <w:p w14:paraId="4D22087E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  <w:p w14:paraId="2DACA257" w14:textId="748B3A21" w:rsidR="00E81195" w:rsidRDefault="00E81195" w:rsidP="00E81195">
      <w:pPr>
        <w:pStyle w:val="Stopka"/>
      </w:pPr>
    </w:p>
    <w:p w14:paraId="52DCC04A" w14:textId="77777777" w:rsidR="00E81195" w:rsidRDefault="00E81195">
      <w:pPr>
        <w:pStyle w:val="Tekstprzypisudolnego"/>
      </w:pPr>
    </w:p>
  </w:footnote>
  <w:footnote w:id="2">
    <w:p w14:paraId="79C9CB2B" w14:textId="77777777" w:rsidR="00413B7D" w:rsidRDefault="00413B7D" w:rsidP="00413B7D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B868FF00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4E720A"/>
    <w:multiLevelType w:val="hybridMultilevel"/>
    <w:tmpl w:val="0CF46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E3197E"/>
    <w:multiLevelType w:val="multilevel"/>
    <w:tmpl w:val="AE78E56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9971D43"/>
    <w:multiLevelType w:val="hybridMultilevel"/>
    <w:tmpl w:val="BB8EC68A"/>
    <w:lvl w:ilvl="0" w:tplc="6131FC98">
      <w:start w:val="1"/>
      <w:numFmt w:val="decimal"/>
      <w:lvlText w:val="%1."/>
      <w:lvlJc w:val="left"/>
      <w:pPr>
        <w:ind w:left="720" w:hanging="360"/>
      </w:pPr>
      <w:rPr>
        <w:b w:val="0"/>
        <w:dstrike w:val="0"/>
        <w:color w:val="000000"/>
        <w:kern w:val="1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301538"/>
    <w:multiLevelType w:val="hybridMultilevel"/>
    <w:tmpl w:val="5C0CB1C2"/>
    <w:name w:val="Lista numerowana 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14" w15:restartNumberingAfterBreak="0">
    <w:nsid w:val="4E817714"/>
    <w:multiLevelType w:val="hybridMultilevel"/>
    <w:tmpl w:val="7C8EF0C6"/>
    <w:lvl w:ilvl="0" w:tplc="7A9C2278">
      <w:start w:val="1"/>
      <w:numFmt w:val="lowerLetter"/>
      <w:lvlText w:val="%1)"/>
      <w:lvlJc w:val="left"/>
      <w:pPr>
        <w:ind w:left="1200" w:hanging="4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633520"/>
    <w:multiLevelType w:val="hybridMultilevel"/>
    <w:tmpl w:val="2454FD6A"/>
    <w:lvl w:ilvl="0" w:tplc="29FC2B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6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7"/>
  </w:num>
  <w:num w:numId="25">
    <w:abstractNumId w:val="13"/>
  </w:num>
  <w:num w:numId="26">
    <w:abstractNumId w:val="4"/>
  </w:num>
  <w:num w:numId="27">
    <w:abstractNumId w:val="19"/>
  </w:num>
  <w:num w:numId="28">
    <w:abstractNumId w:val="14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9E"/>
    <w:rsid w:val="00017CA4"/>
    <w:rsid w:val="0002404E"/>
    <w:rsid w:val="00026CC3"/>
    <w:rsid w:val="0003050D"/>
    <w:rsid w:val="00040674"/>
    <w:rsid w:val="00056AFC"/>
    <w:rsid w:val="000C35FF"/>
    <w:rsid w:val="000D401E"/>
    <w:rsid w:val="000F42F4"/>
    <w:rsid w:val="000F7132"/>
    <w:rsid w:val="000F7460"/>
    <w:rsid w:val="00124B57"/>
    <w:rsid w:val="00134E12"/>
    <w:rsid w:val="00142716"/>
    <w:rsid w:val="00151DC1"/>
    <w:rsid w:val="001734DA"/>
    <w:rsid w:val="001940CB"/>
    <w:rsid w:val="00195FD6"/>
    <w:rsid w:val="0019679F"/>
    <w:rsid w:val="001A10CA"/>
    <w:rsid w:val="001A30F2"/>
    <w:rsid w:val="001A7714"/>
    <w:rsid w:val="001B2FB6"/>
    <w:rsid w:val="001C18B2"/>
    <w:rsid w:val="001C2056"/>
    <w:rsid w:val="001C6B7C"/>
    <w:rsid w:val="0020004E"/>
    <w:rsid w:val="00257D3C"/>
    <w:rsid w:val="00260D69"/>
    <w:rsid w:val="002855DD"/>
    <w:rsid w:val="00295510"/>
    <w:rsid w:val="002A2489"/>
    <w:rsid w:val="002C5543"/>
    <w:rsid w:val="002D4A6C"/>
    <w:rsid w:val="002D6B17"/>
    <w:rsid w:val="002E05E0"/>
    <w:rsid w:val="002F4880"/>
    <w:rsid w:val="0033695E"/>
    <w:rsid w:val="0035159A"/>
    <w:rsid w:val="00361679"/>
    <w:rsid w:val="00363F21"/>
    <w:rsid w:val="00382993"/>
    <w:rsid w:val="00394D2A"/>
    <w:rsid w:val="003A2563"/>
    <w:rsid w:val="003B22C8"/>
    <w:rsid w:val="003B310D"/>
    <w:rsid w:val="003D05D2"/>
    <w:rsid w:val="003D32FB"/>
    <w:rsid w:val="00413B7D"/>
    <w:rsid w:val="00417B4B"/>
    <w:rsid w:val="00484004"/>
    <w:rsid w:val="0049530D"/>
    <w:rsid w:val="00504246"/>
    <w:rsid w:val="0051388D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1112"/>
    <w:rsid w:val="005C73D3"/>
    <w:rsid w:val="005C7767"/>
    <w:rsid w:val="005D0E61"/>
    <w:rsid w:val="005D385E"/>
    <w:rsid w:val="006063C6"/>
    <w:rsid w:val="006249FA"/>
    <w:rsid w:val="00641579"/>
    <w:rsid w:val="00647A8A"/>
    <w:rsid w:val="00680103"/>
    <w:rsid w:val="00687135"/>
    <w:rsid w:val="006A4F4A"/>
    <w:rsid w:val="006B221B"/>
    <w:rsid w:val="006C7189"/>
    <w:rsid w:val="006E40A9"/>
    <w:rsid w:val="006F204C"/>
    <w:rsid w:val="006F3485"/>
    <w:rsid w:val="006F4EB2"/>
    <w:rsid w:val="006F5077"/>
    <w:rsid w:val="0070052D"/>
    <w:rsid w:val="0071586B"/>
    <w:rsid w:val="00721B5F"/>
    <w:rsid w:val="007238CE"/>
    <w:rsid w:val="00732B3A"/>
    <w:rsid w:val="00735215"/>
    <w:rsid w:val="007728BA"/>
    <w:rsid w:val="0079153E"/>
    <w:rsid w:val="00791AF5"/>
    <w:rsid w:val="00792229"/>
    <w:rsid w:val="007B2298"/>
    <w:rsid w:val="007E40BF"/>
    <w:rsid w:val="007F1354"/>
    <w:rsid w:val="00815C90"/>
    <w:rsid w:val="00830656"/>
    <w:rsid w:val="00847ABF"/>
    <w:rsid w:val="0086230A"/>
    <w:rsid w:val="008878EE"/>
    <w:rsid w:val="0089429C"/>
    <w:rsid w:val="008A569F"/>
    <w:rsid w:val="008C36D8"/>
    <w:rsid w:val="008D6126"/>
    <w:rsid w:val="008E2001"/>
    <w:rsid w:val="008F273D"/>
    <w:rsid w:val="00900441"/>
    <w:rsid w:val="00902B46"/>
    <w:rsid w:val="00910B76"/>
    <w:rsid w:val="0092106E"/>
    <w:rsid w:val="009268D8"/>
    <w:rsid w:val="00930F5C"/>
    <w:rsid w:val="009532E1"/>
    <w:rsid w:val="00971112"/>
    <w:rsid w:val="009A3137"/>
    <w:rsid w:val="009B1D8D"/>
    <w:rsid w:val="009B5029"/>
    <w:rsid w:val="009C2BDB"/>
    <w:rsid w:val="009D5C1C"/>
    <w:rsid w:val="009D64C9"/>
    <w:rsid w:val="009E726E"/>
    <w:rsid w:val="009F53A2"/>
    <w:rsid w:val="00A17BF5"/>
    <w:rsid w:val="00A23458"/>
    <w:rsid w:val="00A44FFE"/>
    <w:rsid w:val="00AA3C36"/>
    <w:rsid w:val="00AC0384"/>
    <w:rsid w:val="00AD20C3"/>
    <w:rsid w:val="00AD5E04"/>
    <w:rsid w:val="00AE61AA"/>
    <w:rsid w:val="00B04206"/>
    <w:rsid w:val="00B11E95"/>
    <w:rsid w:val="00B12D3B"/>
    <w:rsid w:val="00B40C8C"/>
    <w:rsid w:val="00B639E0"/>
    <w:rsid w:val="00B64116"/>
    <w:rsid w:val="00B740EE"/>
    <w:rsid w:val="00B9752F"/>
    <w:rsid w:val="00BC1E84"/>
    <w:rsid w:val="00BE2535"/>
    <w:rsid w:val="00BE751B"/>
    <w:rsid w:val="00C17EBD"/>
    <w:rsid w:val="00C70E06"/>
    <w:rsid w:val="00C816F3"/>
    <w:rsid w:val="00C85D00"/>
    <w:rsid w:val="00CA56B7"/>
    <w:rsid w:val="00CA6A4D"/>
    <w:rsid w:val="00CB699E"/>
    <w:rsid w:val="00CB7259"/>
    <w:rsid w:val="00CB7BDD"/>
    <w:rsid w:val="00D07BC6"/>
    <w:rsid w:val="00D2078D"/>
    <w:rsid w:val="00D24480"/>
    <w:rsid w:val="00D31A71"/>
    <w:rsid w:val="00D32490"/>
    <w:rsid w:val="00D535F9"/>
    <w:rsid w:val="00DB251C"/>
    <w:rsid w:val="00DB288B"/>
    <w:rsid w:val="00DC034D"/>
    <w:rsid w:val="00DC5CAB"/>
    <w:rsid w:val="00DF26B7"/>
    <w:rsid w:val="00E05EB0"/>
    <w:rsid w:val="00E202D7"/>
    <w:rsid w:val="00E26FD6"/>
    <w:rsid w:val="00E3055F"/>
    <w:rsid w:val="00E45581"/>
    <w:rsid w:val="00E60230"/>
    <w:rsid w:val="00E607EA"/>
    <w:rsid w:val="00E616D4"/>
    <w:rsid w:val="00E81195"/>
    <w:rsid w:val="00E8258E"/>
    <w:rsid w:val="00E93854"/>
    <w:rsid w:val="00EC0743"/>
    <w:rsid w:val="00ED6603"/>
    <w:rsid w:val="00EE1A77"/>
    <w:rsid w:val="00EF47EE"/>
    <w:rsid w:val="00F05FCA"/>
    <w:rsid w:val="00F07781"/>
    <w:rsid w:val="00F15130"/>
    <w:rsid w:val="00F25932"/>
    <w:rsid w:val="00F43FC7"/>
    <w:rsid w:val="00F53FFB"/>
    <w:rsid w:val="00FA0F63"/>
    <w:rsid w:val="00FB2FB5"/>
    <w:rsid w:val="00FE5D4B"/>
    <w:rsid w:val="00FE6C22"/>
    <w:rsid w:val="00FF01BD"/>
    <w:rsid w:val="00FF2760"/>
    <w:rsid w:val="00FF6EE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9E8FE74"/>
  <w15:chartTrackingRefBased/>
  <w15:docId w15:val="{25AE5C3B-71E4-42B0-B90C-DFB47EB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40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qFormat/>
    <w:rsid w:val="00E81195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81195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81195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qFormat/>
    <w:rsid w:val="00E81195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rsid w:val="00E81195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13B7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E8119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8119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8119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8119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81195"/>
    <w:rPr>
      <w:rFonts w:ascii="Arial" w:hAnsi="Arial" w:cs="Arial"/>
      <w:sz w:val="22"/>
      <w:szCs w:val="22"/>
    </w:rPr>
  </w:style>
  <w:style w:type="paragraph" w:styleId="Tytu">
    <w:name w:val="Title"/>
    <w:basedOn w:val="Normalny"/>
    <w:next w:val="Normalny"/>
    <w:link w:val="TytuZnak"/>
    <w:autoRedefine/>
    <w:qFormat/>
    <w:rsid w:val="00E81195"/>
    <w:pPr>
      <w:spacing w:before="240" w:after="60"/>
      <w:jc w:val="center"/>
      <w:outlineLvl w:val="0"/>
    </w:pPr>
    <w:rPr>
      <w:rFonts w:ascii="Times New Roman" w:hAnsi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E81195"/>
    <w:rPr>
      <w:rFonts w:cs="Arial"/>
      <w:b/>
      <w:bCs/>
      <w:kern w:val="28"/>
      <w:sz w:val="32"/>
      <w:szCs w:val="32"/>
    </w:rPr>
  </w:style>
  <w:style w:type="paragraph" w:styleId="Tekstdymka">
    <w:name w:val="Balloon Text"/>
    <w:basedOn w:val="Normalny"/>
    <w:link w:val="TekstdymkaZnak"/>
    <w:semiHidden/>
    <w:unhideWhenUsed/>
    <w:rsid w:val="00F077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07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9C1C1-13F7-4D41-8227-1D6A3C4B6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765</Words>
  <Characters>6512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10</cp:revision>
  <cp:lastPrinted>2023-01-19T11:00:00Z</cp:lastPrinted>
  <dcterms:created xsi:type="dcterms:W3CDTF">2023-01-12T08:20:00Z</dcterms:created>
  <dcterms:modified xsi:type="dcterms:W3CDTF">2023-01-19T11:01:00Z</dcterms:modified>
</cp:coreProperties>
</file>