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864AE" w14:textId="77777777" w:rsidR="005F4BC0" w:rsidRDefault="001D6440" w:rsidP="004F079B">
      <w:pPr>
        <w:spacing w:after="240"/>
        <w:jc w:val="right"/>
        <w:rPr>
          <w:sz w:val="22"/>
          <w:szCs w:val="22"/>
        </w:rPr>
      </w:pPr>
      <w:r w:rsidRPr="001D644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D6440">
        <w:rPr>
          <w:sz w:val="22"/>
          <w:szCs w:val="22"/>
        </w:rPr>
        <w:t>2023-01-26</w:t>
      </w:r>
    </w:p>
    <w:p w14:paraId="3112F7B2" w14:textId="77777777" w:rsidR="001D6440" w:rsidRPr="001D6440" w:rsidRDefault="001D6440">
      <w:pPr>
        <w:rPr>
          <w:b/>
          <w:bCs/>
          <w:sz w:val="22"/>
          <w:szCs w:val="22"/>
        </w:rPr>
      </w:pPr>
      <w:r w:rsidRPr="001D6440">
        <w:rPr>
          <w:b/>
          <w:bCs/>
          <w:sz w:val="22"/>
          <w:szCs w:val="22"/>
        </w:rPr>
        <w:t>Szpital Wojewódzki w Poznaniu</w:t>
      </w:r>
    </w:p>
    <w:p w14:paraId="3FB53EE2" w14:textId="77777777" w:rsidR="00F16C50" w:rsidRPr="00D91931" w:rsidRDefault="001D6440">
      <w:pPr>
        <w:rPr>
          <w:b/>
          <w:bCs/>
          <w:sz w:val="22"/>
          <w:szCs w:val="22"/>
        </w:rPr>
      </w:pPr>
      <w:r w:rsidRPr="001D6440">
        <w:rPr>
          <w:b/>
          <w:bCs/>
          <w:sz w:val="22"/>
          <w:szCs w:val="22"/>
        </w:rPr>
        <w:t>Dział Zamówień Publicznych</w:t>
      </w:r>
    </w:p>
    <w:p w14:paraId="273A2810" w14:textId="45853AFD" w:rsidR="00F16C50" w:rsidRPr="00BD5546" w:rsidRDefault="00A9307D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D6440" w:rsidRPr="001D644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D6440" w:rsidRPr="001D6440">
        <w:rPr>
          <w:sz w:val="22"/>
          <w:szCs w:val="22"/>
        </w:rPr>
        <w:t>7/19</w:t>
      </w:r>
    </w:p>
    <w:p w14:paraId="7D1FBDFB" w14:textId="77777777" w:rsidR="00F16C50" w:rsidRPr="00BD5546" w:rsidRDefault="001D6440">
      <w:pPr>
        <w:rPr>
          <w:sz w:val="22"/>
          <w:szCs w:val="22"/>
        </w:rPr>
      </w:pPr>
      <w:r w:rsidRPr="001D644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D6440">
        <w:rPr>
          <w:sz w:val="22"/>
          <w:szCs w:val="22"/>
        </w:rPr>
        <w:t>Poznań</w:t>
      </w:r>
    </w:p>
    <w:p w14:paraId="54FA0F9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3462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AD07E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6440" w:rsidRPr="001D6440">
        <w:rPr>
          <w:bCs/>
          <w:sz w:val="22"/>
          <w:szCs w:val="22"/>
        </w:rPr>
        <w:t>SZW/DZP/2/2023/10</w:t>
      </w:r>
      <w:r w:rsidRPr="00D91931">
        <w:rPr>
          <w:sz w:val="22"/>
          <w:szCs w:val="22"/>
        </w:rPr>
        <w:tab/>
        <w:t xml:space="preserve"> </w:t>
      </w:r>
    </w:p>
    <w:p w14:paraId="05143B0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2836E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5D030B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E89CE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D79F3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039FE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1B219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8E547B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D6440" w:rsidRPr="00607F9B" w14:paraId="451B9124" w14:textId="77777777" w:rsidTr="0094305B">
        <w:trPr>
          <w:trHeight w:val="638"/>
        </w:trPr>
        <w:tc>
          <w:tcPr>
            <w:tcW w:w="959" w:type="dxa"/>
            <w:shd w:val="clear" w:color="auto" w:fill="auto"/>
          </w:tcPr>
          <w:p w14:paraId="5EFC5254" w14:textId="77777777" w:rsidR="001D6440" w:rsidRPr="00607F9B" w:rsidRDefault="001D6440" w:rsidP="009430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EF3D9E" w14:textId="396D029E" w:rsidR="001D6440" w:rsidRPr="00607F9B" w:rsidRDefault="001D6440" w:rsidP="009430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644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6440">
              <w:rPr>
                <w:b/>
                <w:bCs/>
                <w:sz w:val="22"/>
                <w:szCs w:val="22"/>
              </w:rPr>
              <w:t>Dostawa gazów medycznych dla wszystkich jednostek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6440">
              <w:rPr>
                <w:b/>
                <w:sz w:val="22"/>
                <w:szCs w:val="22"/>
              </w:rPr>
              <w:t>SZW/DZP/2/2023</w:t>
            </w:r>
          </w:p>
        </w:tc>
      </w:tr>
    </w:tbl>
    <w:p w14:paraId="4D9BFB80" w14:textId="77777777" w:rsidR="001D6440" w:rsidRPr="001D644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D6440" w:rsidRPr="001D6440">
        <w:rPr>
          <w:rFonts w:ascii="Times New Roman" w:hAnsi="Times New Roman"/>
          <w:b/>
          <w:szCs w:val="22"/>
        </w:rPr>
        <w:t>Szpital Wojewódzki w Poznaniu</w:t>
      </w:r>
    </w:p>
    <w:p w14:paraId="740C4D24" w14:textId="4D5A9709" w:rsidR="004F079B" w:rsidRDefault="001D644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D644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D6440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A9307D">
        <w:rPr>
          <w:rFonts w:ascii="Times New Roman" w:hAnsi="Times New Roman"/>
          <w:szCs w:val="22"/>
        </w:rPr>
        <w:t xml:space="preserve"> </w:t>
      </w:r>
      <w:r w:rsidR="00A9307D" w:rsidRPr="00A9307D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A9307D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16F850A5" w14:textId="276124E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6440" w:rsidRPr="001D6440">
        <w:rPr>
          <w:rFonts w:ascii="Times New Roman" w:hAnsi="Times New Roman"/>
          <w:b/>
          <w:szCs w:val="22"/>
        </w:rPr>
        <w:t>2023-01-30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D6440" w:rsidRPr="001D644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D6440" w:rsidRPr="001D6440">
        <w:rPr>
          <w:rFonts w:ascii="Times New Roman" w:hAnsi="Times New Roman"/>
          <w:b/>
          <w:szCs w:val="22"/>
        </w:rPr>
        <w:t>2023-02-08</w:t>
      </w:r>
      <w:r w:rsidR="008365E9">
        <w:rPr>
          <w:rFonts w:ascii="Times New Roman" w:hAnsi="Times New Roman"/>
          <w:szCs w:val="22"/>
        </w:rPr>
        <w:t xml:space="preserve"> godz. </w:t>
      </w:r>
      <w:r w:rsidR="001D6440" w:rsidRPr="001D6440">
        <w:rPr>
          <w:rFonts w:ascii="Times New Roman" w:hAnsi="Times New Roman"/>
          <w:b/>
          <w:szCs w:val="22"/>
        </w:rPr>
        <w:t>09:00</w:t>
      </w:r>
    </w:p>
    <w:p w14:paraId="4F3A9971" w14:textId="54D0F28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6440" w:rsidRPr="001D6440">
        <w:rPr>
          <w:rFonts w:ascii="Times New Roman" w:hAnsi="Times New Roman"/>
          <w:b/>
          <w:szCs w:val="22"/>
        </w:rPr>
        <w:t>2023-01-30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D6440" w:rsidRPr="001D644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D6440" w:rsidRPr="001D6440">
        <w:rPr>
          <w:rFonts w:ascii="Times New Roman" w:hAnsi="Times New Roman"/>
          <w:b/>
          <w:szCs w:val="22"/>
        </w:rPr>
        <w:t>2023-02-08</w:t>
      </w:r>
      <w:r w:rsidR="008365E9">
        <w:rPr>
          <w:rFonts w:ascii="Times New Roman" w:hAnsi="Times New Roman"/>
          <w:szCs w:val="22"/>
        </w:rPr>
        <w:t xml:space="preserve"> godz. </w:t>
      </w:r>
      <w:r w:rsidR="001D6440" w:rsidRPr="001D6440">
        <w:rPr>
          <w:rFonts w:ascii="Times New Roman" w:hAnsi="Times New Roman"/>
          <w:b/>
          <w:szCs w:val="22"/>
        </w:rPr>
        <w:t>10:00</w:t>
      </w:r>
    </w:p>
    <w:p w14:paraId="161D532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E0CB7F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8FB728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912A171" w14:textId="77777777" w:rsidR="00A9307D" w:rsidRDefault="00A9307D" w:rsidP="00A9307D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AC83B2D" w14:textId="77777777" w:rsidR="00A9307D" w:rsidRDefault="00A9307D" w:rsidP="00A9307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E92FFFD" w14:textId="77777777" w:rsidR="00A9307D" w:rsidRDefault="00A9307D" w:rsidP="00A9307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8739A86" w14:textId="77777777" w:rsidR="00A9307D" w:rsidRDefault="00A9307D" w:rsidP="00A9307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1656434" w14:textId="199FF8A5" w:rsidR="00F16C50" w:rsidRPr="0046562F" w:rsidRDefault="00F16C50" w:rsidP="00A9307D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6B941" w14:textId="77777777" w:rsidR="00B133F8" w:rsidRDefault="00B133F8">
      <w:r>
        <w:separator/>
      </w:r>
    </w:p>
  </w:endnote>
  <w:endnote w:type="continuationSeparator" w:id="0">
    <w:p w14:paraId="7F822555" w14:textId="77777777" w:rsidR="00B133F8" w:rsidRDefault="00B13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246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13C2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B0CC5C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40B826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6BA2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FEB7A" w14:textId="77777777" w:rsidR="00B133F8" w:rsidRDefault="00B133F8">
      <w:r>
        <w:separator/>
      </w:r>
    </w:p>
  </w:footnote>
  <w:footnote w:type="continuationSeparator" w:id="0">
    <w:p w14:paraId="7316DDE9" w14:textId="77777777" w:rsidR="00B133F8" w:rsidRDefault="00B13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E3A7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76B9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BEE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406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33F8"/>
    <w:rsid w:val="00136AEA"/>
    <w:rsid w:val="0015679F"/>
    <w:rsid w:val="001C0165"/>
    <w:rsid w:val="001C5A4C"/>
    <w:rsid w:val="001D6440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9307D"/>
    <w:rsid w:val="00AC3482"/>
    <w:rsid w:val="00B133F8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EC6349"/>
  <w15:chartTrackingRefBased/>
  <w15:docId w15:val="{608B9C91-D0DE-4A6A-A592-21A4EC5A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2023-01-26T06:51:00Z</cp:lastPrinted>
  <dcterms:created xsi:type="dcterms:W3CDTF">2023-01-26T06:52:00Z</dcterms:created>
  <dcterms:modified xsi:type="dcterms:W3CDTF">2023-01-26T06:52:00Z</dcterms:modified>
</cp:coreProperties>
</file>