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1E3CEA98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77777777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 xml:space="preserve">w trybie tryb podstawowy bez negocjacji pn.: </w:t>
      </w:r>
    </w:p>
    <w:p w14:paraId="424E552C" w14:textId="1F3CA3E2" w:rsidR="00281DC6" w:rsidRPr="00B35E57" w:rsidRDefault="00281DC6" w:rsidP="008C3B3F">
      <w:pPr>
        <w:spacing w:after="240" w:line="276" w:lineRule="auto"/>
        <w:jc w:val="both"/>
        <w:rPr>
          <w:b/>
          <w:bCs/>
          <w:sz w:val="22"/>
          <w:szCs w:val="22"/>
        </w:rPr>
      </w:pPr>
      <w:r w:rsidRPr="00B35E57">
        <w:rPr>
          <w:b/>
          <w:bCs/>
          <w:sz w:val="22"/>
          <w:szCs w:val="22"/>
        </w:rPr>
        <w:t>”</w:t>
      </w:r>
      <w:r w:rsidR="00554471">
        <w:rPr>
          <w:b/>
          <w:bCs/>
          <w:sz w:val="22"/>
          <w:szCs w:val="22"/>
        </w:rPr>
        <w:t xml:space="preserve">Konserwacja i naprawa awarii urządzeń i instalacji zaplecza technicznego </w:t>
      </w:r>
      <w:r w:rsidR="009E4607" w:rsidRPr="00540BA3">
        <w:rPr>
          <w:b/>
        </w:rPr>
        <w:t>Bloku Operacyjnego i Centralnej Sterylizatorni</w:t>
      </w:r>
      <w:r w:rsidRPr="00B35E57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3B1C1FE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056C31AD" w14:textId="77777777" w:rsidR="00125CB3" w:rsidRPr="00281DC6" w:rsidRDefault="00125CB3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BAE10A4" w14:textId="78F35783" w:rsidR="009E4607" w:rsidRPr="009E4607" w:rsidRDefault="009E4607" w:rsidP="009E4607">
      <w:pPr>
        <w:jc w:val="both"/>
        <w:rPr>
          <w:b/>
        </w:rPr>
      </w:pPr>
      <w:r w:rsidRPr="009E4607">
        <w:lastRenderedPageBreak/>
        <w:t xml:space="preserve">Całkowita wartość </w:t>
      </w:r>
      <w:r w:rsidR="00E4237E">
        <w:t>netto</w:t>
      </w:r>
      <w:r w:rsidRPr="009E4607">
        <w:t xml:space="preserve"> za wykonanie całości przedmiotu zamówienia wynosi: ................................ zł</w:t>
      </w:r>
    </w:p>
    <w:p w14:paraId="6FC149ED" w14:textId="7FDAE25B" w:rsidR="009E4607" w:rsidRPr="009E4607" w:rsidRDefault="009E4607" w:rsidP="009E4607">
      <w:pPr>
        <w:ind w:hanging="284"/>
        <w:jc w:val="both"/>
      </w:pPr>
      <w:r w:rsidRPr="009E4607">
        <w:t xml:space="preserve">   </w:t>
      </w:r>
      <w:r w:rsidR="00FD1A54">
        <w:t xml:space="preserve"> </w:t>
      </w:r>
      <w:r w:rsidRPr="009E4607">
        <w:t xml:space="preserve"> stawka  podatku VAT wynosi  ......%</w:t>
      </w:r>
    </w:p>
    <w:p w14:paraId="653E0DF2" w14:textId="77777777" w:rsidR="009E4607" w:rsidRPr="009E4607" w:rsidRDefault="009E4607" w:rsidP="009E4607">
      <w:pPr>
        <w:jc w:val="both"/>
      </w:pPr>
      <w:r w:rsidRPr="009E4607">
        <w:t>wartość podatku VAT …………….. zł</w:t>
      </w:r>
    </w:p>
    <w:p w14:paraId="18A9D8B4" w14:textId="055E5BB5" w:rsidR="009E4607" w:rsidRPr="00E4237E" w:rsidRDefault="00E4237E" w:rsidP="009E4607">
      <w:pPr>
        <w:jc w:val="both"/>
        <w:rPr>
          <w:b/>
          <w:bCs/>
        </w:rPr>
      </w:pPr>
      <w:r>
        <w:rPr>
          <w:b/>
          <w:bCs/>
        </w:rPr>
        <w:t xml:space="preserve">K-1; </w:t>
      </w:r>
      <w:r w:rsidR="009E4607" w:rsidRPr="00E4237E">
        <w:rPr>
          <w:b/>
          <w:bCs/>
        </w:rPr>
        <w:t xml:space="preserve">Całkowita wartość </w:t>
      </w:r>
      <w:r w:rsidRPr="00E4237E">
        <w:rPr>
          <w:b/>
          <w:bCs/>
        </w:rPr>
        <w:t>brutto</w:t>
      </w:r>
      <w:r w:rsidR="009E4607" w:rsidRPr="00E4237E">
        <w:rPr>
          <w:b/>
          <w:bCs/>
        </w:rPr>
        <w:t xml:space="preserve"> za wykonanie całości przedmiotu zamówienia wynosi: ................................ zł</w:t>
      </w:r>
    </w:p>
    <w:p w14:paraId="46EB386C" w14:textId="77777777" w:rsidR="009E4607" w:rsidRPr="009E4607" w:rsidRDefault="009E4607" w:rsidP="009E4607">
      <w:pPr>
        <w:jc w:val="both"/>
      </w:pPr>
    </w:p>
    <w:p w14:paraId="48E06891" w14:textId="7E707C91" w:rsidR="009E4607" w:rsidRPr="009E4607" w:rsidRDefault="00E4237E" w:rsidP="009E4607">
      <w:pPr>
        <w:jc w:val="both"/>
      </w:pPr>
      <w:r>
        <w:t xml:space="preserve">K-2; </w:t>
      </w:r>
      <w:r w:rsidR="009E4607" w:rsidRPr="009E4607">
        <w:t>Stawka (wartość brutto) roboczogodziny dla rozliczenia napraw oraz prac dodatkowych wynosi: ................................ zł</w:t>
      </w:r>
    </w:p>
    <w:p w14:paraId="64185AA4" w14:textId="77777777" w:rsidR="009E4607" w:rsidRPr="009E4607" w:rsidRDefault="009E4607" w:rsidP="009E4607">
      <w:pPr>
        <w:jc w:val="both"/>
      </w:pPr>
    </w:p>
    <w:p w14:paraId="155A28DC" w14:textId="466B3783" w:rsidR="009E4607" w:rsidRPr="009E4607" w:rsidRDefault="00E4237E" w:rsidP="009E4607">
      <w:pPr>
        <w:jc w:val="both"/>
      </w:pPr>
      <w:r>
        <w:t xml:space="preserve">K-3; </w:t>
      </w:r>
      <w:r w:rsidR="009E4607" w:rsidRPr="009E4607">
        <w:t xml:space="preserve">Doświadczenie osób wyznaczonych do realizacji zamówienia ……… lat  </w:t>
      </w:r>
    </w:p>
    <w:p w14:paraId="3EDE4D40" w14:textId="1A3D79CE" w:rsidR="009E4607" w:rsidRDefault="009E4607" w:rsidP="009E4607">
      <w:pPr>
        <w:jc w:val="both"/>
      </w:pPr>
      <w:r w:rsidRPr="009E4607">
        <w:t>(wpisać odpowiednio: 2 lata, 1 rok, 0 lat)</w:t>
      </w:r>
    </w:p>
    <w:p w14:paraId="437685D0" w14:textId="08DD910E" w:rsidR="00E4237E" w:rsidRPr="00E4237E" w:rsidRDefault="00E4237E" w:rsidP="009E4607">
      <w:pPr>
        <w:jc w:val="both"/>
        <w:rPr>
          <w:u w:val="single"/>
        </w:rPr>
      </w:pPr>
      <w:r>
        <w:rPr>
          <w:u w:val="single"/>
        </w:rPr>
        <w:t>(</w:t>
      </w:r>
      <w:r w:rsidRPr="00E4237E">
        <w:rPr>
          <w:u w:val="single"/>
        </w:rPr>
        <w:t>W celu przyznania punktów - do oferty należy dołączyć wykaz doświadczenia osób wyznaczonych do realizacji zamówienia</w:t>
      </w:r>
      <w:r w:rsidR="00554471">
        <w:rPr>
          <w:u w:val="single"/>
        </w:rPr>
        <w:t xml:space="preserve"> zgodnie z załącznikiem nr 7 do SWZ</w:t>
      </w:r>
      <w:r w:rsidRPr="00E4237E">
        <w:rPr>
          <w:u w:val="single"/>
        </w:rPr>
        <w:t xml:space="preserve"> - nie ma tu zastosowania art. 128 ust. 1 Ustawy</w:t>
      </w:r>
      <w:r>
        <w:rPr>
          <w:u w:val="single"/>
        </w:rPr>
        <w:t>)</w:t>
      </w:r>
    </w:p>
    <w:p w14:paraId="7146551B" w14:textId="77777777" w:rsidR="009E4607" w:rsidRPr="009E4607" w:rsidRDefault="009E4607" w:rsidP="009E4607">
      <w:pPr>
        <w:jc w:val="both"/>
      </w:pPr>
    </w:p>
    <w:p w14:paraId="323BEA3D" w14:textId="4F262D3C" w:rsidR="009E4607" w:rsidRPr="009E4607" w:rsidRDefault="009E4607" w:rsidP="009E4607">
      <w:pPr>
        <w:ind w:hanging="284"/>
        <w:jc w:val="both"/>
      </w:pPr>
      <w:r w:rsidRPr="009E4607">
        <w:t xml:space="preserve"> </w:t>
      </w:r>
      <w:r w:rsidRPr="009E4607">
        <w:tab/>
        <w:t>Termin wykonania zamówienia wynosi - 12 miesięcy</w:t>
      </w:r>
    </w:p>
    <w:p w14:paraId="78F24D03" w14:textId="326097B2" w:rsidR="009E4607" w:rsidRPr="009E4607" w:rsidRDefault="009E4607" w:rsidP="009E4607">
      <w:pPr>
        <w:ind w:hanging="284"/>
        <w:jc w:val="both"/>
      </w:pPr>
      <w:r w:rsidRPr="009E4607">
        <w:t xml:space="preserve">   </w:t>
      </w:r>
      <w:r w:rsidRPr="009E4607">
        <w:tab/>
        <w:t>Warunki płatności - 60 dni</w:t>
      </w:r>
    </w:p>
    <w:p w14:paraId="23F42221" w14:textId="67CE03BC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5722287" w14:textId="77777777" w:rsidR="009E4607" w:rsidRDefault="009E460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A26956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>oświadczam, że nie podlegam wykluczeniu z postępowania na podstawie art.108 ust 1 pkt 1-6 ustawy Pzp.</w:t>
      </w:r>
    </w:p>
    <w:p w14:paraId="178A4A05" w14:textId="77777777" w:rsidR="00A26956" w:rsidRPr="007124CE" w:rsidRDefault="00A26956" w:rsidP="00A26956">
      <w:pPr>
        <w:numPr>
          <w:ilvl w:val="0"/>
          <w:numId w:val="36"/>
        </w:numPr>
      </w:pPr>
      <w:r w:rsidRPr="007124CE">
        <w:t>oświadczam, że nie podlegam wykluczeniu z postępowania na podstawie art. 109 ust. 1 pkt 4 ustawy Pzp</w:t>
      </w:r>
    </w:p>
    <w:p w14:paraId="2F4670DE" w14:textId="77777777" w:rsidR="00A26956" w:rsidRPr="007124CE" w:rsidRDefault="00A26956" w:rsidP="00A26956">
      <w:pPr>
        <w:numPr>
          <w:ilvl w:val="0"/>
          <w:numId w:val="36"/>
        </w:numPr>
        <w:jc w:val="both"/>
      </w:pPr>
      <w:r w:rsidRPr="007124CE">
        <w:t xml:space="preserve">oświadczam, że nie podlegam wykluczeniu z postępowania na podstawie art. 7 ust. 1 ustawy z dnia 13 kwietnia 2022 r. o szczególnych rozwiązaniach w zakresie </w:t>
      </w:r>
      <w:r w:rsidRPr="007124CE">
        <w:lastRenderedPageBreak/>
        <w:t>przeciwdziałania wspieraniu agresji na Ukrainę oraz służących ochronie bezpieczeństwa narodowego</w:t>
      </w:r>
    </w:p>
    <w:p w14:paraId="3C64C054" w14:textId="51DA1104" w:rsidR="00A26956" w:rsidRPr="007124CE" w:rsidRDefault="00A26956" w:rsidP="00A26956">
      <w:pPr>
        <w:pStyle w:val="Akapitzlist"/>
        <w:numPr>
          <w:ilvl w:val="0"/>
          <w:numId w:val="3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4BA07" w14:textId="77777777" w:rsidR="00F854E0" w:rsidRDefault="00F854E0">
      <w:r>
        <w:separator/>
      </w:r>
    </w:p>
  </w:endnote>
  <w:endnote w:type="continuationSeparator" w:id="0">
    <w:p w14:paraId="39457DEF" w14:textId="77777777" w:rsidR="00F854E0" w:rsidRDefault="00F8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E2E37" w14:textId="77777777" w:rsidR="00F854E0" w:rsidRDefault="00F854E0">
      <w:r>
        <w:separator/>
      </w:r>
    </w:p>
  </w:footnote>
  <w:footnote w:type="continuationSeparator" w:id="0">
    <w:p w14:paraId="22DBFD04" w14:textId="77777777" w:rsidR="00F854E0" w:rsidRDefault="00F854E0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A2695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54DEBBE3" w:rsidR="00D74BC1" w:rsidRDefault="00281DC6">
    <w:pPr>
      <w:pStyle w:val="Nagwek"/>
    </w:pPr>
    <w:r>
      <w:t>Znak sprawy: SZW/DZP/</w:t>
    </w:r>
    <w:r w:rsidR="00FD1A54">
      <w:t>5</w:t>
    </w:r>
    <w:r>
      <w:t>/202</w:t>
    </w:r>
    <w:r w:rsidR="00FD1A5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0"/>
  </w:num>
  <w:num w:numId="3" w16cid:durableId="135728879">
    <w:abstractNumId w:val="22"/>
  </w:num>
  <w:num w:numId="4" w16cid:durableId="1692337425">
    <w:abstractNumId w:val="5"/>
  </w:num>
  <w:num w:numId="5" w16cid:durableId="1917203569">
    <w:abstractNumId w:val="27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1"/>
  </w:num>
  <w:num w:numId="9" w16cid:durableId="1455365856">
    <w:abstractNumId w:val="4"/>
  </w:num>
  <w:num w:numId="10" w16cid:durableId="1510488085">
    <w:abstractNumId w:val="30"/>
  </w:num>
  <w:num w:numId="11" w16cid:durableId="2056856613">
    <w:abstractNumId w:val="25"/>
  </w:num>
  <w:num w:numId="12" w16cid:durableId="1699509249">
    <w:abstractNumId w:val="11"/>
  </w:num>
  <w:num w:numId="13" w16cid:durableId="995260547">
    <w:abstractNumId w:val="23"/>
  </w:num>
  <w:num w:numId="14" w16cid:durableId="1492940868">
    <w:abstractNumId w:val="37"/>
  </w:num>
  <w:num w:numId="15" w16cid:durableId="165413100">
    <w:abstractNumId w:val="21"/>
  </w:num>
  <w:num w:numId="16" w16cid:durableId="974262028">
    <w:abstractNumId w:val="36"/>
  </w:num>
  <w:num w:numId="17" w16cid:durableId="1418208049">
    <w:abstractNumId w:val="10"/>
  </w:num>
  <w:num w:numId="18" w16cid:durableId="1642954715">
    <w:abstractNumId w:val="15"/>
  </w:num>
  <w:num w:numId="19" w16cid:durableId="1932929790">
    <w:abstractNumId w:val="34"/>
  </w:num>
  <w:num w:numId="20" w16cid:durableId="502206572">
    <w:abstractNumId w:val="1"/>
  </w:num>
  <w:num w:numId="21" w16cid:durableId="301467643">
    <w:abstractNumId w:val="28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2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8"/>
  </w:num>
  <w:num w:numId="28" w16cid:durableId="1003553827">
    <w:abstractNumId w:val="16"/>
  </w:num>
  <w:num w:numId="29" w16cid:durableId="571744768">
    <w:abstractNumId w:val="3"/>
  </w:num>
  <w:num w:numId="30" w16cid:durableId="292563970">
    <w:abstractNumId w:val="17"/>
  </w:num>
  <w:num w:numId="31" w16cid:durableId="477118080">
    <w:abstractNumId w:val="0"/>
  </w:num>
  <w:num w:numId="32" w16cid:durableId="439253944">
    <w:abstractNumId w:val="26"/>
  </w:num>
  <w:num w:numId="33" w16cid:durableId="1741752617">
    <w:abstractNumId w:val="19"/>
  </w:num>
  <w:num w:numId="34" w16cid:durableId="1393696512">
    <w:abstractNumId w:val="29"/>
  </w:num>
  <w:num w:numId="35" w16cid:durableId="1341085151">
    <w:abstractNumId w:val="35"/>
  </w:num>
  <w:num w:numId="36" w16cid:durableId="1481120531">
    <w:abstractNumId w:val="33"/>
  </w:num>
  <w:num w:numId="37" w16cid:durableId="1485971000">
    <w:abstractNumId w:val="13"/>
  </w:num>
  <w:num w:numId="38" w16cid:durableId="16688272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25CB3"/>
    <w:rsid w:val="0018410E"/>
    <w:rsid w:val="0023183F"/>
    <w:rsid w:val="00281DC6"/>
    <w:rsid w:val="0030391A"/>
    <w:rsid w:val="003A652F"/>
    <w:rsid w:val="00443C09"/>
    <w:rsid w:val="00460383"/>
    <w:rsid w:val="004A2566"/>
    <w:rsid w:val="00535E57"/>
    <w:rsid w:val="00554471"/>
    <w:rsid w:val="005A70C7"/>
    <w:rsid w:val="00613B65"/>
    <w:rsid w:val="006A0EFD"/>
    <w:rsid w:val="00740C0B"/>
    <w:rsid w:val="007717C3"/>
    <w:rsid w:val="007E2FC5"/>
    <w:rsid w:val="008C3B3F"/>
    <w:rsid w:val="009E4607"/>
    <w:rsid w:val="00A26956"/>
    <w:rsid w:val="00B22D6B"/>
    <w:rsid w:val="00B35E57"/>
    <w:rsid w:val="00CA0475"/>
    <w:rsid w:val="00CA7C6C"/>
    <w:rsid w:val="00CB2BE7"/>
    <w:rsid w:val="00D74BC1"/>
    <w:rsid w:val="00E4237E"/>
    <w:rsid w:val="00EA40F9"/>
    <w:rsid w:val="00F2537A"/>
    <w:rsid w:val="00F854E0"/>
    <w:rsid w:val="00FA3974"/>
    <w:rsid w:val="00FB3FEA"/>
    <w:rsid w:val="00F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4</Pages>
  <Words>702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17</cp:revision>
  <cp:lastPrinted>2007-10-05T06:59:00Z</cp:lastPrinted>
  <dcterms:created xsi:type="dcterms:W3CDTF">2021-03-05T08:11:00Z</dcterms:created>
  <dcterms:modified xsi:type="dcterms:W3CDTF">2023-01-18T10:00:00Z</dcterms:modified>
</cp:coreProperties>
</file>