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B331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3532" w:rsidRPr="00C14101" w:rsidTr="000441E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3532" w:rsidRPr="00C14101" w:rsidRDefault="00693532" w:rsidP="000441E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93532" w:rsidRPr="00C14101" w:rsidRDefault="00693532" w:rsidP="000441E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69353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9353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93532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93532" w:rsidRPr="00C14101" w:rsidRDefault="00693532" w:rsidP="00044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93532" w:rsidRPr="00C14101" w:rsidRDefault="00693532" w:rsidP="00044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69353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3532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 na wyposażenie gabinetu okulistycznego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93532" w:rsidRPr="00693532">
        <w:rPr>
          <w:rFonts w:ascii="Arial" w:eastAsia="Times New Roman" w:hAnsi="Arial" w:cs="Arial"/>
          <w:b/>
          <w:sz w:val="24"/>
          <w:szCs w:val="24"/>
          <w:lang w:eastAsia="pl-PL"/>
        </w:rPr>
        <w:t>10/2023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693532" w:rsidRPr="00693532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69353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96" w:rsidRDefault="00BF0896">
      <w:r>
        <w:separator/>
      </w:r>
    </w:p>
  </w:endnote>
  <w:endnote w:type="continuationSeparator" w:id="0">
    <w:p w:rsidR="00BF0896" w:rsidRDefault="00BF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6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6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532" w:rsidRDefault="006935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96" w:rsidRDefault="00BF0896">
      <w:r>
        <w:separator/>
      </w:r>
    </w:p>
  </w:footnote>
  <w:footnote w:type="continuationSeparator" w:id="0">
    <w:p w:rsidR="00BF0896" w:rsidRDefault="00BF0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532" w:rsidRDefault="006935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532" w:rsidRDefault="006935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532" w:rsidRDefault="006935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89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3315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46B8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3532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0896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6B5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14201-667E-4996-BFE0-5E344CB2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233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2023-01-26T10:42:00Z</dcterms:created>
  <dcterms:modified xsi:type="dcterms:W3CDTF">2023-01-26T10:50:00Z</dcterms:modified>
</cp:coreProperties>
</file>