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161529">
        <w:rPr>
          <w:rFonts w:ascii="Arial" w:hAnsi="Arial" w:cs="Arial"/>
          <w:bCs/>
          <w:i w:val="0"/>
          <w:szCs w:val="24"/>
        </w:rPr>
        <w:t>7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96729" w:rsidRPr="00F96729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proofErr w:type="gramStart"/>
      <w:r w:rsidR="00F96729" w:rsidRPr="00F96729">
        <w:rPr>
          <w:rFonts w:ascii="Arial" w:hAnsi="Arial" w:cs="Arial"/>
        </w:rPr>
        <w:t>ul</w:t>
      </w:r>
      <w:proofErr w:type="gramEnd"/>
      <w:r w:rsidR="00F96729" w:rsidRPr="00F96729">
        <w:rPr>
          <w:rFonts w:ascii="Arial" w:hAnsi="Arial" w:cs="Arial"/>
        </w:rPr>
        <w:t>. Powstańców Warszawy</w:t>
      </w:r>
      <w:r w:rsidRPr="0012157F">
        <w:rPr>
          <w:rFonts w:ascii="Arial" w:hAnsi="Arial" w:cs="Arial"/>
        </w:rPr>
        <w:t xml:space="preserve"> </w:t>
      </w:r>
      <w:r w:rsidR="00F96729" w:rsidRPr="00F96729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96729" w:rsidRPr="00F96729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F96729" w:rsidRPr="00F96729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</w:rPr>
      </w:pPr>
      <w:r w:rsidRPr="0012157F">
        <w:rPr>
          <w:rFonts w:ascii="Arial" w:hAnsi="Arial" w:cs="Arial"/>
          <w:i/>
        </w:rPr>
        <w:t xml:space="preserve"> </w:t>
      </w:r>
    </w:p>
    <w:p w:rsidR="00161529" w:rsidRPr="0012157F" w:rsidRDefault="00161529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:rsidR="00C4103F" w:rsidRPr="0012157F" w:rsidRDefault="00D762C5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D762C5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D762C5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96729" w:rsidRPr="0012157F" w:rsidTr="000441E1">
        <w:tc>
          <w:tcPr>
            <w:tcW w:w="9104" w:type="dxa"/>
            <w:shd w:val="clear" w:color="auto" w:fill="D9D9D9"/>
          </w:tcPr>
          <w:p w:rsidR="00F96729" w:rsidRPr="00D762C5" w:rsidRDefault="00F96729" w:rsidP="000441E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:rsidR="00F96729" w:rsidRDefault="00F96729" w:rsidP="000441E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składane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F9672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9672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96729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F96729" w:rsidRPr="00534752" w:rsidRDefault="00F96729" w:rsidP="000441E1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F96729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F96729">
        <w:rPr>
          <w:rFonts w:ascii="Arial" w:hAnsi="Arial" w:cs="Arial"/>
          <w:b/>
          <w:sz w:val="24"/>
          <w:szCs w:val="24"/>
        </w:rPr>
        <w:t>Dostawa sprzętu medycznego na wyposażenie gabinetu okulistycznego</w:t>
      </w:r>
    </w:p>
    <w:p w:rsidR="00766D1F" w:rsidRPr="00766D1F" w:rsidRDefault="00766D1F" w:rsidP="00766D1F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96729" w:rsidRPr="00F96729">
        <w:rPr>
          <w:rFonts w:ascii="Arial" w:hAnsi="Arial" w:cs="Arial"/>
          <w:b/>
          <w:sz w:val="24"/>
          <w:szCs w:val="24"/>
        </w:rPr>
        <w:t>10/2023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F96729" w:rsidRPr="00F96729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F96729" w:rsidRPr="00992BD8" w:rsidRDefault="00F96729" w:rsidP="00F96729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922A11" w:rsidRDefault="00F96729" w:rsidP="00F96729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:rsidR="00F96729" w:rsidRPr="0012157F" w:rsidRDefault="00F96729" w:rsidP="00F96729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6729" w:rsidRPr="0012157F" w:rsidRDefault="00F96729" w:rsidP="00F96729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1</w:t>
      </w:r>
    </w:p>
    <w:p w:rsidR="00F96729" w:rsidRPr="0012157F" w:rsidRDefault="00F96729" w:rsidP="00F96729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12157F">
        <w:rPr>
          <w:rFonts w:ascii="Arial" w:hAnsi="Arial" w:cs="Arial"/>
          <w:sz w:val="24"/>
          <w:szCs w:val="24"/>
        </w:rPr>
        <w:t>chyba że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F96729" w:rsidRPr="00922A11" w:rsidRDefault="00F96729" w:rsidP="00F96729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F96729" w:rsidRPr="0012157F" w:rsidRDefault="00F96729" w:rsidP="00F96729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F96729" w:rsidRPr="0012157F" w:rsidRDefault="00F96729" w:rsidP="00F96729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 xml:space="preserve">Wykonawca w </w:t>
      </w:r>
      <w:proofErr w:type="gramStart"/>
      <w:r w:rsidRPr="0012157F">
        <w:rPr>
          <w:rFonts w:ascii="Arial" w:hAnsi="Arial" w:cs="Arial"/>
          <w:color w:val="auto"/>
          <w:sz w:val="24"/>
          <w:szCs w:val="24"/>
        </w:rPr>
        <w:t>stosunku do którego</w:t>
      </w:r>
      <w:proofErr w:type="gramEnd"/>
      <w:r w:rsidRPr="0012157F">
        <w:rPr>
          <w:rFonts w:ascii="Arial" w:hAnsi="Arial" w:cs="Arial"/>
          <w:color w:val="auto"/>
          <w:sz w:val="24"/>
          <w:szCs w:val="24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7A2BCB">
        <w:rPr>
          <w:rFonts w:ascii="Arial" w:hAnsi="Arial" w:cs="Arial"/>
          <w:sz w:val="24"/>
          <w:szCs w:val="24"/>
        </w:rPr>
        <w:t>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proofErr w:type="gramEnd"/>
    </w:p>
    <w:p w:rsidR="00161529" w:rsidRDefault="00161529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96729" w:rsidRPr="0012157F" w:rsidTr="000441E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729" w:rsidRPr="0012157F" w:rsidRDefault="00F96729" w:rsidP="000441E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672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729" w:rsidRPr="0012157F" w:rsidRDefault="00F96729" w:rsidP="000441E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96729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F96729" w:rsidRPr="0012157F" w:rsidRDefault="00F96729" w:rsidP="000441E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6729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posiadania zdolności do występowania w obrocie gospodarczym. Ocena spełniania warunków udziału w postępowaniu będzie dokonana na zasadzie spełnia/nie spełnia. Wpis do krajowego rejestru </w:t>
            </w:r>
            <w:proofErr w:type="gramStart"/>
            <w:r w:rsidRPr="00F96729">
              <w:rPr>
                <w:rFonts w:ascii="Arial" w:hAnsi="Arial" w:cs="Arial"/>
                <w:sz w:val="24"/>
                <w:szCs w:val="24"/>
              </w:rPr>
              <w:t>Sądowego  lub</w:t>
            </w:r>
            <w:proofErr w:type="gramEnd"/>
            <w:r w:rsidRPr="00F96729">
              <w:rPr>
                <w:rFonts w:ascii="Arial" w:hAnsi="Arial" w:cs="Arial"/>
                <w:sz w:val="24"/>
                <w:szCs w:val="24"/>
              </w:rPr>
              <w:t xml:space="preserve"> CEDG RP.</w:t>
            </w:r>
          </w:p>
        </w:tc>
      </w:tr>
    </w:tbl>
    <w:p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6B67" w:rsidRDefault="00976B67" w:rsidP="0038231F">
      <w:pPr>
        <w:spacing w:after="0" w:line="240" w:lineRule="auto"/>
      </w:pPr>
      <w:r>
        <w:separator/>
      </w:r>
    </w:p>
  </w:endnote>
  <w:endnote w:type="continuationSeparator" w:id="0">
    <w:p w:rsidR="00976B67" w:rsidRDefault="00976B6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729" w:rsidRDefault="00F9672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F3CE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F3CE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729" w:rsidRDefault="00F9672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6B67" w:rsidRDefault="00976B67" w:rsidP="0038231F">
      <w:pPr>
        <w:spacing w:after="0" w:line="240" w:lineRule="auto"/>
      </w:pPr>
      <w:r>
        <w:separator/>
      </w:r>
    </w:p>
  </w:footnote>
  <w:footnote w:type="continuationSeparator" w:id="0">
    <w:p w:rsidR="00976B67" w:rsidRDefault="00976B67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729" w:rsidRDefault="00F9672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729" w:rsidRDefault="00F9672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729" w:rsidRDefault="00F9672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6B67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61529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3F3CE2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76B67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6729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C5FA96-735F-41EC-9436-39D5D320F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631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2023-01-26T11:00:00Z</cp:lastPrinted>
  <dcterms:created xsi:type="dcterms:W3CDTF">2023-01-26T10:59:00Z</dcterms:created>
  <dcterms:modified xsi:type="dcterms:W3CDTF">2023-01-26T11:00:00Z</dcterms:modified>
</cp:coreProperties>
</file>