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9D4" w:rsidRDefault="00D60E53" w:rsidP="00ED40CB">
      <w:pPr>
        <w:pStyle w:val="Nagwek6"/>
        <w:spacing w:before="0" w:after="0"/>
        <w:rPr>
          <w:rFonts w:ascii="Arial" w:hAnsi="Arial" w:cs="Arial"/>
          <w:b w:val="0"/>
        </w:rPr>
      </w:pPr>
      <w:r w:rsidRPr="00B61A5E">
        <w:rPr>
          <w:noProof/>
        </w:rPr>
        <w:drawing>
          <wp:inline distT="0" distB="0" distL="0" distR="0">
            <wp:extent cx="5695950" cy="750056"/>
            <wp:effectExtent l="0" t="0" r="0" b="0"/>
            <wp:docPr id="1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9D4" w:rsidRDefault="000809D4" w:rsidP="00910797">
      <w:pPr>
        <w:pStyle w:val="Nagwek6"/>
        <w:spacing w:before="0" w:after="0"/>
        <w:jc w:val="right"/>
        <w:rPr>
          <w:rFonts w:ascii="Arial" w:hAnsi="Arial" w:cs="Arial"/>
          <w:b w:val="0"/>
        </w:rPr>
      </w:pPr>
    </w:p>
    <w:p w:rsidR="00FE6DC2" w:rsidRPr="00910797" w:rsidRDefault="00246E1A" w:rsidP="00910797">
      <w:pPr>
        <w:pStyle w:val="Nagwek6"/>
        <w:spacing w:before="0" w:after="0"/>
        <w:jc w:val="righ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Załącznik nr  1 do S</w:t>
      </w:r>
      <w:r w:rsidR="00FE6DC2" w:rsidRPr="00910797">
        <w:rPr>
          <w:rFonts w:ascii="Arial" w:hAnsi="Arial" w:cs="Arial"/>
          <w:b w:val="0"/>
        </w:rPr>
        <w:t>WZ</w:t>
      </w:r>
    </w:p>
    <w:p w:rsidR="000809D4" w:rsidRPr="00910797" w:rsidRDefault="000809D4" w:rsidP="00910797">
      <w:pPr>
        <w:rPr>
          <w:rFonts w:ascii="Arial" w:hAnsi="Arial" w:cs="Arial"/>
          <w:sz w:val="22"/>
          <w:szCs w:val="22"/>
        </w:rPr>
      </w:pPr>
    </w:p>
    <w:p w:rsidR="00FE6DC2" w:rsidRPr="00910797" w:rsidRDefault="00FE6DC2" w:rsidP="00910797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FE6DC2" w:rsidRPr="00910797" w:rsidRDefault="00FE6DC2" w:rsidP="00910797">
      <w:pPr>
        <w:jc w:val="center"/>
        <w:rPr>
          <w:rFonts w:ascii="Arial" w:hAnsi="Arial" w:cs="Arial"/>
          <w:b/>
          <w:szCs w:val="22"/>
          <w:u w:val="single"/>
        </w:rPr>
      </w:pPr>
    </w:p>
    <w:p w:rsidR="00FE6DC2" w:rsidRPr="00910797" w:rsidRDefault="006C198B" w:rsidP="00910797">
      <w:pPr>
        <w:jc w:val="center"/>
        <w:rPr>
          <w:rFonts w:ascii="Arial" w:hAnsi="Arial" w:cs="Arial"/>
          <w:b/>
          <w:szCs w:val="22"/>
          <w:u w:val="single"/>
        </w:rPr>
      </w:pPr>
      <w:r w:rsidRPr="00910797">
        <w:rPr>
          <w:rFonts w:ascii="Arial" w:hAnsi="Arial" w:cs="Arial"/>
          <w:b/>
          <w:szCs w:val="22"/>
          <w:u w:val="single"/>
        </w:rPr>
        <w:t>FORMULARZ OFERTOWY</w:t>
      </w:r>
    </w:p>
    <w:p w:rsidR="006C1534" w:rsidRPr="00910797" w:rsidRDefault="006C1534" w:rsidP="00910797">
      <w:pPr>
        <w:jc w:val="center"/>
        <w:rPr>
          <w:rFonts w:ascii="Arial" w:hAnsi="Arial" w:cs="Arial"/>
          <w:b/>
          <w:szCs w:val="22"/>
          <w:u w:val="single"/>
        </w:rPr>
      </w:pPr>
    </w:p>
    <w:p w:rsidR="00FE6DC2" w:rsidRPr="00910797" w:rsidRDefault="00FE6DC2" w:rsidP="00C04C98">
      <w:pPr>
        <w:pStyle w:val="Listownik"/>
        <w:rPr>
          <w:rFonts w:cs="Arial"/>
          <w:color w:val="FF0000"/>
          <w:szCs w:val="22"/>
        </w:rPr>
      </w:pPr>
    </w:p>
    <w:p w:rsidR="008627D8" w:rsidRPr="00FA5C04" w:rsidRDefault="008627D8" w:rsidP="00C04C98">
      <w:pPr>
        <w:pStyle w:val="Listownik"/>
        <w:rPr>
          <w:rFonts w:cs="Arial"/>
          <w:szCs w:val="24"/>
        </w:rPr>
      </w:pPr>
      <w:r w:rsidRPr="00FA5C04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8627D8" w:rsidRDefault="008627D8" w:rsidP="00C04C98">
      <w:pPr>
        <w:rPr>
          <w:rFonts w:ascii="Arial" w:hAnsi="Arial" w:cs="Arial"/>
          <w:sz w:val="22"/>
        </w:rPr>
      </w:pPr>
      <w:r w:rsidRPr="00FA5C04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8627D8" w:rsidRPr="00FA5C04" w:rsidRDefault="008627D8" w:rsidP="00C04C9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Województwo…………………………………………………………………..</w:t>
      </w:r>
    </w:p>
    <w:p w:rsidR="008627D8" w:rsidRPr="00FA5C04" w:rsidRDefault="008627D8" w:rsidP="00C04C98">
      <w:pPr>
        <w:rPr>
          <w:rFonts w:ascii="Arial" w:hAnsi="Arial" w:cs="Arial"/>
          <w:sz w:val="22"/>
        </w:rPr>
      </w:pPr>
      <w:r w:rsidRPr="00FA5C04">
        <w:rPr>
          <w:rFonts w:ascii="Arial" w:hAnsi="Arial" w:cs="Arial"/>
          <w:sz w:val="22"/>
        </w:rPr>
        <w:t>NR TELEFONU: ........................................................</w:t>
      </w:r>
    </w:p>
    <w:p w:rsidR="008627D8" w:rsidRPr="008627D8" w:rsidRDefault="008627D8" w:rsidP="00C04C98">
      <w:pPr>
        <w:rPr>
          <w:rFonts w:ascii="Arial" w:hAnsi="Arial" w:cs="Arial"/>
          <w:sz w:val="22"/>
          <w:lang w:val="en-GB"/>
        </w:rPr>
      </w:pPr>
      <w:r w:rsidRPr="008627D8">
        <w:rPr>
          <w:rFonts w:ascii="Arial" w:hAnsi="Arial" w:cs="Arial"/>
          <w:sz w:val="22"/>
          <w:lang w:val="en-GB"/>
        </w:rPr>
        <w:t>E-MAIL …………………………………………………………………………………………………..</w:t>
      </w:r>
    </w:p>
    <w:p w:rsidR="008627D8" w:rsidRPr="008627D8" w:rsidRDefault="008627D8" w:rsidP="00C04C98">
      <w:pPr>
        <w:rPr>
          <w:rFonts w:ascii="Arial" w:hAnsi="Arial" w:cs="Arial"/>
          <w:sz w:val="22"/>
          <w:lang w:val="en-GB"/>
        </w:rPr>
      </w:pPr>
      <w:r w:rsidRPr="008627D8">
        <w:rPr>
          <w:rFonts w:ascii="Arial" w:hAnsi="Arial" w:cs="Arial"/>
          <w:sz w:val="22"/>
          <w:lang w:val="en-GB"/>
        </w:rPr>
        <w:t>NIP: ..........................................................</w:t>
      </w:r>
    </w:p>
    <w:p w:rsidR="008627D8" w:rsidRPr="008627D8" w:rsidRDefault="008627D8" w:rsidP="00C04C98">
      <w:pPr>
        <w:rPr>
          <w:rFonts w:ascii="Arial" w:hAnsi="Arial" w:cs="Arial"/>
          <w:sz w:val="22"/>
          <w:lang w:val="en-GB"/>
        </w:rPr>
      </w:pPr>
      <w:r w:rsidRPr="008627D8">
        <w:rPr>
          <w:rFonts w:ascii="Arial" w:hAnsi="Arial" w:cs="Arial"/>
          <w:sz w:val="22"/>
          <w:lang w:val="en-GB"/>
        </w:rPr>
        <w:t>REGON: .................................................................</w:t>
      </w:r>
    </w:p>
    <w:p w:rsidR="008627D8" w:rsidRPr="008627D8" w:rsidRDefault="008627D8" w:rsidP="00C04C98">
      <w:pPr>
        <w:rPr>
          <w:rFonts w:ascii="Arial" w:hAnsi="Arial" w:cs="Arial"/>
          <w:sz w:val="22"/>
          <w:lang w:val="en-GB"/>
        </w:rPr>
      </w:pPr>
      <w:r w:rsidRPr="008627D8">
        <w:rPr>
          <w:rFonts w:ascii="Arial" w:hAnsi="Arial" w:cs="Arial"/>
          <w:sz w:val="22"/>
          <w:lang w:val="en-GB"/>
        </w:rPr>
        <w:t>KRS: …………………………………………………….</w:t>
      </w:r>
    </w:p>
    <w:p w:rsidR="008627D8" w:rsidRPr="008627D8" w:rsidRDefault="008627D8" w:rsidP="00C04C98">
      <w:pPr>
        <w:rPr>
          <w:rFonts w:ascii="Arial" w:hAnsi="Arial" w:cs="Arial"/>
          <w:spacing w:val="8"/>
          <w:sz w:val="18"/>
          <w:szCs w:val="20"/>
          <w:lang w:val="en-GB"/>
        </w:rPr>
      </w:pPr>
    </w:p>
    <w:p w:rsidR="008627D8" w:rsidRPr="00A071AE" w:rsidRDefault="008627D8" w:rsidP="008627D8">
      <w:pPr>
        <w:widowControl w:val="0"/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i/>
          <w:sz w:val="22"/>
          <w:szCs w:val="22"/>
        </w:rPr>
      </w:pPr>
      <w:r w:rsidRPr="007903B2">
        <w:rPr>
          <w:rFonts w:ascii="Arial" w:eastAsia="Calibri" w:hAnsi="Arial" w:cs="Arial"/>
          <w:sz w:val="22"/>
          <w:szCs w:val="22"/>
          <w:lang w:eastAsia="en-GB"/>
        </w:rPr>
        <w:t>Wykonawca jest: mikroprzedsiębiorstwem, małym przedsiębiorstwem, średnim przedsiębiorstwem, prowadzi jednoosobową działalność gospodarczą</w:t>
      </w:r>
      <w:r>
        <w:rPr>
          <w:rFonts w:ascii="Arial" w:eastAsia="Calibri" w:hAnsi="Arial" w:cs="Arial"/>
          <w:b/>
          <w:sz w:val="22"/>
          <w:szCs w:val="22"/>
          <w:vertAlign w:val="superscript"/>
          <w:lang w:eastAsia="en-GB"/>
        </w:rPr>
        <w:t xml:space="preserve">**** </w:t>
      </w:r>
      <w:r w:rsidRPr="00A071AE">
        <w:rPr>
          <w:rFonts w:ascii="Arial" w:hAnsi="Arial" w:cs="Arial"/>
          <w:i/>
          <w:sz w:val="18"/>
          <w:szCs w:val="18"/>
        </w:rPr>
        <w:t>(</w:t>
      </w:r>
      <w:r w:rsidRPr="00A071AE">
        <w:rPr>
          <w:rFonts w:ascii="Arial" w:hAnsi="Arial" w:cs="Arial"/>
          <w:i/>
          <w:sz w:val="18"/>
          <w:szCs w:val="18"/>
          <w:u w:val="single"/>
        </w:rPr>
        <w:t>niepotrzebne skreślić)***</w:t>
      </w:r>
    </w:p>
    <w:p w:rsidR="006C3195" w:rsidRDefault="006C3195" w:rsidP="00910797">
      <w:pPr>
        <w:jc w:val="both"/>
        <w:rPr>
          <w:rFonts w:ascii="Arial" w:hAnsi="Arial" w:cs="Arial"/>
          <w:sz w:val="22"/>
          <w:szCs w:val="22"/>
        </w:rPr>
      </w:pPr>
    </w:p>
    <w:p w:rsidR="006854C6" w:rsidRDefault="006854C6" w:rsidP="00714784">
      <w:pPr>
        <w:jc w:val="both"/>
        <w:rPr>
          <w:rFonts w:cs="Arial"/>
          <w:b/>
          <w:sz w:val="22"/>
          <w:szCs w:val="22"/>
        </w:rPr>
      </w:pPr>
      <w:r w:rsidRPr="00216996">
        <w:rPr>
          <w:rFonts w:cs="Arial"/>
          <w:sz w:val="22"/>
          <w:szCs w:val="22"/>
        </w:rPr>
        <w:t xml:space="preserve">Nawiązując do ogłoszenia w postępowaniu prowadzonym w trybie </w:t>
      </w:r>
      <w:r w:rsidRPr="00216996">
        <w:rPr>
          <w:rFonts w:cs="Arial"/>
          <w:bCs/>
          <w:sz w:val="22"/>
          <w:szCs w:val="22"/>
        </w:rPr>
        <w:t>podstawowym bez negocjacji</w:t>
      </w:r>
      <w:r w:rsidRPr="00216996">
        <w:rPr>
          <w:rFonts w:cs="Arial"/>
          <w:sz w:val="22"/>
          <w:szCs w:val="22"/>
        </w:rPr>
        <w:t>, o którym mowa w art. 275 pkt 1) ustawy PZP</w:t>
      </w:r>
      <w:r>
        <w:rPr>
          <w:rFonts w:cs="Arial"/>
          <w:sz w:val="22"/>
          <w:szCs w:val="22"/>
        </w:rPr>
        <w:t xml:space="preserve"> na</w:t>
      </w:r>
      <w:r w:rsidRPr="00216996">
        <w:rPr>
          <w:rFonts w:cs="Arial"/>
          <w:sz w:val="22"/>
          <w:szCs w:val="22"/>
        </w:rPr>
        <w:t xml:space="preserve">  </w:t>
      </w:r>
      <w:r w:rsidRPr="00FB2485">
        <w:rPr>
          <w:rFonts w:ascii="Arial" w:hAnsi="Arial" w:cs="Arial"/>
          <w:b/>
          <w:sz w:val="22"/>
          <w:szCs w:val="22"/>
        </w:rPr>
        <w:t>dostaw</w:t>
      </w:r>
      <w:r>
        <w:rPr>
          <w:rFonts w:ascii="Arial" w:hAnsi="Arial" w:cs="Arial"/>
          <w:b/>
          <w:sz w:val="22"/>
          <w:szCs w:val="22"/>
        </w:rPr>
        <w:t>ę</w:t>
      </w:r>
      <w:r w:rsidRPr="00FB248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aparatury laboratoryjnej wraz z przeprowadzeniem szkolenia aparaturowego dla studentów I stopnia  II i III roku wszystkich spec</w:t>
      </w:r>
      <w:r w:rsidR="00714784">
        <w:rPr>
          <w:rFonts w:ascii="Arial" w:hAnsi="Arial" w:cs="Arial"/>
          <w:b/>
          <w:sz w:val="22"/>
          <w:szCs w:val="22"/>
        </w:rPr>
        <w:t xml:space="preserve">jalności na Wydziale Chemii UAM, </w:t>
      </w:r>
      <w:r w:rsidRPr="00216996">
        <w:rPr>
          <w:rFonts w:cs="Arial"/>
          <w:bCs/>
          <w:sz w:val="22"/>
          <w:szCs w:val="22"/>
        </w:rPr>
        <w:t xml:space="preserve"> nr postępowania  </w:t>
      </w:r>
      <w:r w:rsidRPr="00216996">
        <w:rPr>
          <w:rFonts w:cs="Arial"/>
          <w:sz w:val="22"/>
          <w:szCs w:val="22"/>
        </w:rPr>
        <w:t>ZP/</w:t>
      </w:r>
      <w:r w:rsidR="00714784">
        <w:rPr>
          <w:rFonts w:cs="Arial"/>
          <w:sz w:val="22"/>
          <w:szCs w:val="22"/>
        </w:rPr>
        <w:t>5006</w:t>
      </w:r>
      <w:r w:rsidRPr="00216996">
        <w:rPr>
          <w:rFonts w:cs="Arial"/>
          <w:sz w:val="22"/>
          <w:szCs w:val="22"/>
        </w:rPr>
        <w:t>/D/2</w:t>
      </w:r>
      <w:r>
        <w:rPr>
          <w:rFonts w:cs="Arial"/>
          <w:sz w:val="22"/>
          <w:szCs w:val="22"/>
        </w:rPr>
        <w:t>2</w:t>
      </w:r>
      <w:r w:rsidRPr="00216996">
        <w:rPr>
          <w:rFonts w:cs="Arial"/>
          <w:sz w:val="22"/>
          <w:szCs w:val="22"/>
        </w:rPr>
        <w:t xml:space="preserve"> zgodnie z wymaganiami określonymi w SWZ oświadczamy, iż</w:t>
      </w:r>
      <w:r>
        <w:rPr>
          <w:rFonts w:cs="Arial"/>
          <w:sz w:val="22"/>
          <w:szCs w:val="22"/>
        </w:rPr>
        <w:t>:</w:t>
      </w:r>
    </w:p>
    <w:p w:rsidR="006854C6" w:rsidRDefault="006854C6" w:rsidP="00910797">
      <w:pPr>
        <w:jc w:val="both"/>
        <w:rPr>
          <w:rFonts w:ascii="Arial" w:hAnsi="Arial" w:cs="Arial"/>
          <w:sz w:val="22"/>
          <w:szCs w:val="22"/>
        </w:rPr>
      </w:pPr>
    </w:p>
    <w:p w:rsidR="006854C6" w:rsidRPr="00910797" w:rsidRDefault="006854C6" w:rsidP="00910797">
      <w:pPr>
        <w:jc w:val="both"/>
        <w:rPr>
          <w:rFonts w:ascii="Arial" w:hAnsi="Arial" w:cs="Arial"/>
          <w:sz w:val="22"/>
          <w:szCs w:val="22"/>
        </w:rPr>
      </w:pPr>
    </w:p>
    <w:p w:rsidR="00246E1A" w:rsidRPr="00246E1A" w:rsidRDefault="00246E1A" w:rsidP="00246E1A">
      <w:pPr>
        <w:numPr>
          <w:ilvl w:val="0"/>
          <w:numId w:val="9"/>
        </w:numPr>
        <w:tabs>
          <w:tab w:val="clear" w:pos="502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46E1A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246E1A">
        <w:rPr>
          <w:rFonts w:ascii="Arial" w:hAnsi="Arial" w:cs="Arial"/>
          <w:b/>
          <w:sz w:val="22"/>
          <w:szCs w:val="22"/>
        </w:rPr>
        <w:t>nie będzie / będzie* (niepotrzebne skreślić)</w:t>
      </w:r>
      <w:r w:rsidRPr="00246E1A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 usług.</w:t>
      </w:r>
    </w:p>
    <w:p w:rsidR="00246E1A" w:rsidRPr="00246E1A" w:rsidRDefault="00246E1A" w:rsidP="00246E1A">
      <w:pPr>
        <w:tabs>
          <w:tab w:val="left" w:pos="284"/>
        </w:tabs>
        <w:suppressAutoHyphens/>
        <w:ind w:left="502"/>
        <w:jc w:val="both"/>
        <w:rPr>
          <w:rFonts w:ascii="Arial" w:hAnsi="Arial" w:cs="Arial"/>
          <w:sz w:val="22"/>
          <w:szCs w:val="22"/>
        </w:rPr>
      </w:pPr>
    </w:p>
    <w:p w:rsidR="00246E1A" w:rsidRPr="00246E1A" w:rsidRDefault="00246E1A" w:rsidP="00246E1A">
      <w:pPr>
        <w:tabs>
          <w:tab w:val="left" w:pos="284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246E1A">
        <w:rPr>
          <w:rFonts w:ascii="Arial" w:hAnsi="Arial" w:cs="Arial"/>
          <w:sz w:val="20"/>
          <w:szCs w:val="22"/>
        </w:rPr>
        <w:t>UWAGA: powstanie u Zamawiającego obowiązku podatkowego nastąpi przede wszystkim w 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 i 5 ustawy o podatku od towarów i usług).</w:t>
      </w:r>
    </w:p>
    <w:p w:rsidR="006C198B" w:rsidRPr="00246E1A" w:rsidRDefault="006C198B" w:rsidP="00246E1A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</w:rPr>
      </w:pPr>
    </w:p>
    <w:p w:rsidR="00E026F9" w:rsidRPr="00246E1A" w:rsidRDefault="00FE6DC2" w:rsidP="00246E1A">
      <w:pPr>
        <w:pStyle w:val="Tekstpodstawowy"/>
        <w:numPr>
          <w:ilvl w:val="0"/>
          <w:numId w:val="9"/>
        </w:numPr>
        <w:tabs>
          <w:tab w:val="clear" w:pos="502"/>
          <w:tab w:val="num" w:pos="284"/>
        </w:tabs>
        <w:suppressAutoHyphens/>
        <w:spacing w:after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246E1A">
        <w:rPr>
          <w:rFonts w:ascii="Arial" w:hAnsi="Arial" w:cs="Arial"/>
          <w:sz w:val="22"/>
          <w:szCs w:val="22"/>
        </w:rPr>
        <w:t xml:space="preserve">Oferujemy </w:t>
      </w:r>
      <w:r w:rsidRPr="005F7DDA">
        <w:rPr>
          <w:rFonts w:ascii="Arial" w:hAnsi="Arial" w:cs="Arial"/>
          <w:sz w:val="22"/>
          <w:szCs w:val="22"/>
        </w:rPr>
        <w:t xml:space="preserve">wykonanie przedmiotu zamówienia zgodnie z wymaganiami określonymi </w:t>
      </w:r>
      <w:r w:rsidR="00246E1A" w:rsidRPr="005F7DDA">
        <w:rPr>
          <w:rFonts w:ascii="Arial" w:hAnsi="Arial" w:cs="Arial"/>
          <w:sz w:val="22"/>
          <w:szCs w:val="22"/>
        </w:rPr>
        <w:t>w S</w:t>
      </w:r>
      <w:r w:rsidRPr="005F7DDA">
        <w:rPr>
          <w:rFonts w:ascii="Arial" w:hAnsi="Arial" w:cs="Arial"/>
          <w:sz w:val="22"/>
          <w:szCs w:val="22"/>
        </w:rPr>
        <w:t>WZ</w:t>
      </w:r>
      <w:r w:rsidRPr="005F7DDA">
        <w:rPr>
          <w:rFonts w:ascii="Arial" w:hAnsi="Arial" w:cs="Arial"/>
          <w:bCs/>
          <w:sz w:val="22"/>
          <w:szCs w:val="22"/>
        </w:rPr>
        <w:t xml:space="preserve"> </w:t>
      </w:r>
      <w:r w:rsidRPr="005F7DDA">
        <w:rPr>
          <w:rFonts w:ascii="Arial" w:hAnsi="Arial" w:cs="Arial"/>
          <w:sz w:val="22"/>
          <w:szCs w:val="22"/>
        </w:rPr>
        <w:t xml:space="preserve">za łączną </w:t>
      </w:r>
      <w:r w:rsidR="0089317B" w:rsidRPr="005F7DDA">
        <w:rPr>
          <w:rFonts w:ascii="Arial" w:hAnsi="Arial" w:cs="Arial"/>
          <w:sz w:val="22"/>
          <w:szCs w:val="22"/>
        </w:rPr>
        <w:t xml:space="preserve">maksymalną </w:t>
      </w:r>
      <w:r w:rsidRPr="005F7DDA">
        <w:rPr>
          <w:rFonts w:ascii="Arial" w:hAnsi="Arial" w:cs="Arial"/>
          <w:sz w:val="22"/>
          <w:szCs w:val="22"/>
        </w:rPr>
        <w:t>cenę</w:t>
      </w:r>
      <w:r w:rsidR="006F5F49" w:rsidRPr="005F7DDA">
        <w:rPr>
          <w:rFonts w:ascii="Arial" w:hAnsi="Arial" w:cs="Arial"/>
          <w:sz w:val="22"/>
          <w:szCs w:val="22"/>
        </w:rPr>
        <w:t xml:space="preserve"> wyliczoną </w:t>
      </w:r>
      <w:r w:rsidR="0089317B" w:rsidRPr="005F7DDA">
        <w:rPr>
          <w:rFonts w:ascii="Arial" w:hAnsi="Arial" w:cs="Arial"/>
          <w:sz w:val="22"/>
          <w:szCs w:val="22"/>
        </w:rPr>
        <w:t xml:space="preserve"> zgodnie z SWZ</w:t>
      </w:r>
      <w:r w:rsidR="0089317B">
        <w:rPr>
          <w:rFonts w:ascii="Arial" w:hAnsi="Arial" w:cs="Arial"/>
          <w:color w:val="FF0000"/>
          <w:sz w:val="22"/>
          <w:szCs w:val="22"/>
        </w:rPr>
        <w:t xml:space="preserve">  </w:t>
      </w:r>
      <w:r w:rsidR="006F5F49" w:rsidRPr="00246E1A">
        <w:rPr>
          <w:rFonts w:ascii="Arial" w:hAnsi="Arial" w:cs="Arial"/>
          <w:sz w:val="22"/>
          <w:szCs w:val="22"/>
        </w:rPr>
        <w:t>w Formularzu cenowym</w:t>
      </w:r>
      <w:r w:rsidR="007E7BD6" w:rsidRPr="00246E1A">
        <w:rPr>
          <w:rFonts w:ascii="Arial" w:hAnsi="Arial" w:cs="Arial"/>
          <w:sz w:val="22"/>
          <w:szCs w:val="22"/>
        </w:rPr>
        <w:t xml:space="preserve"> w okresie obowiązywania umowy</w:t>
      </w:r>
      <w:r w:rsidR="006F5F49" w:rsidRPr="00246E1A">
        <w:rPr>
          <w:rFonts w:ascii="Arial" w:hAnsi="Arial" w:cs="Arial"/>
          <w:b/>
          <w:sz w:val="22"/>
          <w:szCs w:val="22"/>
        </w:rPr>
        <w:t>:</w:t>
      </w:r>
    </w:p>
    <w:p w:rsidR="006C3195" w:rsidRPr="00910797" w:rsidRDefault="006C3195" w:rsidP="00910797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Arial" w:hAnsi="Arial" w:cs="Arial"/>
          <w:sz w:val="22"/>
          <w:szCs w:val="22"/>
        </w:rPr>
      </w:pPr>
    </w:p>
    <w:p w:rsidR="00FE6DC2" w:rsidRDefault="006C3195" w:rsidP="00C04C98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Arial" w:hAnsi="Arial" w:cs="Arial"/>
          <w:b/>
          <w:bCs/>
          <w:szCs w:val="22"/>
        </w:rPr>
      </w:pPr>
      <w:r w:rsidRPr="00910797">
        <w:rPr>
          <w:rFonts w:ascii="Arial" w:hAnsi="Arial" w:cs="Arial"/>
          <w:b/>
          <w:szCs w:val="22"/>
        </w:rPr>
        <w:tab/>
      </w:r>
      <w:r w:rsidR="00FE6DC2" w:rsidRPr="00910797">
        <w:rPr>
          <w:rFonts w:ascii="Arial" w:hAnsi="Arial" w:cs="Arial"/>
          <w:b/>
          <w:bCs/>
          <w:szCs w:val="22"/>
        </w:rPr>
        <w:t xml:space="preserve">łącznie brutto .................................. zł,   </w:t>
      </w:r>
    </w:p>
    <w:p w:rsidR="00C04C98" w:rsidRDefault="00C04C98" w:rsidP="00C04C98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Arial" w:hAnsi="Arial" w:cs="Arial"/>
          <w:b/>
          <w:bCs/>
          <w:szCs w:val="22"/>
        </w:rPr>
      </w:pPr>
    </w:p>
    <w:p w:rsidR="00C04C98" w:rsidRPr="00C04C98" w:rsidRDefault="00C04C98" w:rsidP="00C04C98">
      <w:pPr>
        <w:pStyle w:val="Tekstpodstawowy"/>
        <w:tabs>
          <w:tab w:val="left" w:pos="284"/>
        </w:tabs>
        <w:suppressAutoHyphens/>
        <w:spacing w:after="0"/>
        <w:ind w:left="284"/>
        <w:jc w:val="both"/>
        <w:rPr>
          <w:rFonts w:ascii="Arial" w:hAnsi="Arial" w:cs="Arial"/>
          <w:bCs/>
          <w:szCs w:val="22"/>
        </w:rPr>
      </w:pPr>
      <w:r w:rsidRPr="00C04C98">
        <w:rPr>
          <w:rFonts w:ascii="Arial" w:hAnsi="Arial" w:cs="Arial"/>
          <w:szCs w:val="22"/>
        </w:rPr>
        <w:t>łącznie netto</w:t>
      </w:r>
      <w:r w:rsidRPr="00C04C98">
        <w:rPr>
          <w:rFonts w:ascii="Arial" w:hAnsi="Arial" w:cs="Arial"/>
          <w:bCs/>
          <w:szCs w:val="22"/>
        </w:rPr>
        <w:t xml:space="preserve"> : ………………………zł</w:t>
      </w:r>
    </w:p>
    <w:p w:rsidR="008627D8" w:rsidRDefault="008627D8" w:rsidP="00910797">
      <w:pPr>
        <w:pStyle w:val="Tekstpodstawowywcity"/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4"/>
          <w:szCs w:val="22"/>
        </w:rPr>
      </w:pPr>
    </w:p>
    <w:p w:rsidR="008627D8" w:rsidRDefault="008627D8" w:rsidP="00910797">
      <w:pPr>
        <w:pStyle w:val="Tekstpodstawowywcity"/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4"/>
          <w:szCs w:val="22"/>
        </w:rPr>
      </w:pPr>
    </w:p>
    <w:p w:rsidR="00C04C98" w:rsidRDefault="00C04C98" w:rsidP="00910797">
      <w:pPr>
        <w:pStyle w:val="Tekstpodstawowywcity"/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4"/>
          <w:szCs w:val="22"/>
        </w:rPr>
      </w:pPr>
    </w:p>
    <w:p w:rsidR="00C04C98" w:rsidRDefault="00C04C98" w:rsidP="00910797">
      <w:pPr>
        <w:pStyle w:val="Tekstpodstawowywcity"/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4"/>
          <w:szCs w:val="22"/>
        </w:rPr>
      </w:pPr>
    </w:p>
    <w:p w:rsidR="0051307F" w:rsidRDefault="0051307F" w:rsidP="00910797">
      <w:pPr>
        <w:pStyle w:val="Tekstpodstawowywcity"/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4"/>
          <w:szCs w:val="22"/>
        </w:rPr>
      </w:pPr>
    </w:p>
    <w:p w:rsidR="00246E1A" w:rsidRPr="00C8091E" w:rsidRDefault="00246E1A" w:rsidP="00246E1A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/>
          <w:bCs/>
          <w:i/>
          <w:sz w:val="16"/>
          <w:szCs w:val="16"/>
        </w:rPr>
      </w:pPr>
      <w:r w:rsidRPr="00C8091E">
        <w:rPr>
          <w:rFonts w:ascii="Arial" w:hAnsi="Arial" w:cs="Arial"/>
          <w:b/>
          <w:sz w:val="16"/>
          <w:szCs w:val="16"/>
        </w:rPr>
        <w:lastRenderedPageBreak/>
        <w:t xml:space="preserve">*Wypełnić </w:t>
      </w:r>
      <w:r w:rsidRPr="00C8091E">
        <w:rPr>
          <w:rFonts w:ascii="Arial" w:hAnsi="Arial" w:cs="Arial"/>
          <w:b/>
          <w:sz w:val="16"/>
          <w:szCs w:val="16"/>
          <w:u w:val="single"/>
        </w:rPr>
        <w:t>TYLKO</w:t>
      </w:r>
      <w:r w:rsidRPr="00C8091E">
        <w:rPr>
          <w:rFonts w:ascii="Arial" w:hAnsi="Arial" w:cs="Arial"/>
          <w:b/>
          <w:i/>
          <w:sz w:val="16"/>
          <w:szCs w:val="16"/>
        </w:rPr>
        <w:t xml:space="preserve">, gdy wybór oferty Wykonawcy </w:t>
      </w:r>
      <w:r w:rsidRPr="00C8091E">
        <w:rPr>
          <w:rFonts w:ascii="Arial" w:hAnsi="Arial" w:cs="Arial"/>
          <w:b/>
          <w:i/>
          <w:sz w:val="16"/>
          <w:szCs w:val="16"/>
          <w:u w:val="single"/>
        </w:rPr>
        <w:t>BĘDZIE</w:t>
      </w:r>
      <w:r w:rsidRPr="00C8091E">
        <w:rPr>
          <w:rFonts w:ascii="Arial" w:hAnsi="Arial" w:cs="Arial"/>
          <w:b/>
          <w:i/>
          <w:sz w:val="16"/>
          <w:szCs w:val="16"/>
        </w:rPr>
        <w:t xml:space="preserve"> prowadził do powstania u Zamawiającego obowiązku podatkowego</w:t>
      </w:r>
      <w:r w:rsidRPr="00C8091E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Pr="00C8091E">
        <w:rPr>
          <w:rFonts w:ascii="Arial" w:hAnsi="Arial" w:cs="Arial"/>
          <w:b/>
          <w:i/>
          <w:sz w:val="16"/>
          <w:szCs w:val="16"/>
        </w:rPr>
        <w:t>zgodnie z ustawą z dnia 11 marca 2004 r. o podatku od towarów i usług</w:t>
      </w:r>
    </w:p>
    <w:p w:rsidR="00246E1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:rsidR="00246E1A" w:rsidRPr="003A429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246E1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:rsidR="00246E1A" w:rsidRPr="003A429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246E1A" w:rsidRPr="00985D97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– </w:t>
      </w:r>
      <w:r w:rsidRPr="005F7DDA">
        <w:rPr>
          <w:rFonts w:ascii="Arial" w:hAnsi="Arial" w:cs="Arial"/>
          <w:i/>
          <w:sz w:val="16"/>
          <w:szCs w:val="16"/>
        </w:rPr>
        <w:t>wykaz</w:t>
      </w:r>
      <w:r>
        <w:rPr>
          <w:rFonts w:ascii="Arial" w:hAnsi="Arial" w:cs="Arial"/>
          <w:i/>
          <w:sz w:val="16"/>
          <w:szCs w:val="16"/>
        </w:rPr>
        <w:t xml:space="preserve">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246E1A" w:rsidRPr="00613256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F06207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46E1A" w:rsidRPr="00613256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613256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613256" w:rsidTr="00811D8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46E1A" w:rsidRPr="00613256" w:rsidRDefault="00246E1A" w:rsidP="00246E1A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0E3906" w:rsidRPr="000E3906" w:rsidRDefault="000E3906" w:rsidP="002B3E05">
      <w:pPr>
        <w:rPr>
          <w:rFonts w:ascii="Arial" w:hAnsi="Arial" w:cs="Arial"/>
          <w:sz w:val="22"/>
          <w:szCs w:val="22"/>
        </w:rPr>
      </w:pPr>
    </w:p>
    <w:p w:rsidR="00D162F5" w:rsidRDefault="00C04C98" w:rsidP="00D162F5">
      <w:pPr>
        <w:ind w:left="284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Termin realizacji</w:t>
      </w:r>
      <w:r w:rsidR="007079F6">
        <w:rPr>
          <w:rFonts w:ascii="Arial" w:hAnsi="Arial" w:cs="Arial"/>
          <w:b/>
          <w:sz w:val="22"/>
          <w:szCs w:val="22"/>
        </w:rPr>
        <w:t xml:space="preserve"> całości</w:t>
      </w:r>
      <w:r w:rsidRPr="001A7118">
        <w:rPr>
          <w:rFonts w:ascii="Arial" w:hAnsi="Arial" w:cs="Arial"/>
          <w:b/>
          <w:sz w:val="22"/>
          <w:szCs w:val="22"/>
        </w:rPr>
        <w:t xml:space="preserve">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2C3B75">
        <w:rPr>
          <w:rFonts w:ascii="Arial" w:hAnsi="Arial" w:cs="Arial"/>
          <w:sz w:val="22"/>
          <w:szCs w:val="22"/>
        </w:rPr>
        <w:t>do 11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</w:t>
      </w:r>
      <w:r w:rsidRPr="00C04C98">
        <w:rPr>
          <w:rFonts w:ascii="Arial" w:hAnsi="Arial" w:cs="Arial"/>
          <w:sz w:val="22"/>
          <w:szCs w:val="22"/>
        </w:rPr>
        <w:t>tygodni  od daty zawarcia umowy</w:t>
      </w:r>
    </w:p>
    <w:p w:rsidR="007079F6" w:rsidRDefault="007079F6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7079F6" w:rsidRPr="001A7118" w:rsidRDefault="007079F6" w:rsidP="007079F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gwarancji</w:t>
      </w:r>
      <w:r w:rsidR="00D60E53">
        <w:rPr>
          <w:rFonts w:ascii="Arial" w:hAnsi="Arial" w:cs="Arial"/>
          <w:b/>
          <w:sz w:val="22"/>
          <w:szCs w:val="22"/>
        </w:rPr>
        <w:t xml:space="preserve"> na spektrometr skaningowy UV/vis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7079F6" w:rsidRDefault="007079F6" w:rsidP="007079F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24 miesiące / 36 miesięcy*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079F6" w:rsidRPr="001A7118" w:rsidRDefault="007079F6" w:rsidP="007079F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D60E53" w:rsidRDefault="00D60E53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7079F6" w:rsidRDefault="00D60E53" w:rsidP="00D162F5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Gwarancja na pozostałe sprzęty:……………………………………………………………..</w:t>
      </w:r>
    </w:p>
    <w:p w:rsidR="00D60E53" w:rsidRPr="001A7118" w:rsidRDefault="00D60E53" w:rsidP="00D60E5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>*(Proszę wpisać okresy gwarancji dla wszystkich pozycji dla których gwarancja jest wymagana)</w:t>
      </w:r>
    </w:p>
    <w:p w:rsidR="00D60E53" w:rsidRDefault="00D60E53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D60E53" w:rsidRPr="00C04C98" w:rsidRDefault="00D60E53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2B3E05" w:rsidRDefault="002B3E05" w:rsidP="002B3E05">
      <w:pPr>
        <w:jc w:val="both"/>
        <w:rPr>
          <w:rFonts w:ascii="Arial" w:hAnsi="Arial" w:cs="Arial"/>
          <w:sz w:val="22"/>
          <w:szCs w:val="22"/>
        </w:rPr>
      </w:pPr>
    </w:p>
    <w:p w:rsidR="00FE6DC2" w:rsidRDefault="002B3E05" w:rsidP="002B3E05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E6DC2" w:rsidRPr="00910797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2B3E05" w:rsidRDefault="002B3E05" w:rsidP="002B3E05">
      <w:pPr>
        <w:jc w:val="both"/>
        <w:rPr>
          <w:rFonts w:ascii="Arial" w:hAnsi="Arial" w:cs="Arial"/>
          <w:sz w:val="22"/>
          <w:szCs w:val="22"/>
        </w:rPr>
      </w:pPr>
    </w:p>
    <w:p w:rsidR="00FE6DC2" w:rsidRDefault="002B3E05" w:rsidP="002B3E05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E6DC2" w:rsidRPr="00910797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E16E69" w:rsidRPr="00910797" w:rsidRDefault="00E16E69" w:rsidP="00E16E69">
      <w:pPr>
        <w:jc w:val="both"/>
        <w:rPr>
          <w:rFonts w:ascii="Arial" w:hAnsi="Arial" w:cs="Arial"/>
          <w:sz w:val="22"/>
          <w:szCs w:val="22"/>
        </w:rPr>
      </w:pPr>
    </w:p>
    <w:p w:rsidR="00E16E69" w:rsidRPr="00246E1A" w:rsidRDefault="002B3E05" w:rsidP="002B3E05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E6DC2" w:rsidRPr="00910797">
        <w:rPr>
          <w:rFonts w:ascii="Arial" w:hAnsi="Arial" w:cs="Arial"/>
          <w:sz w:val="22"/>
          <w:szCs w:val="22"/>
        </w:rPr>
        <w:t xml:space="preserve">Oświadczamy, że zapoznaliśmy się ze Specyfikacją Warunków Zamówienia oraz </w:t>
      </w:r>
      <w:r w:rsidR="00246E1A">
        <w:rPr>
          <w:rFonts w:ascii="Arial" w:hAnsi="Arial" w:cs="Arial"/>
          <w:sz w:val="22"/>
          <w:szCs w:val="22"/>
        </w:rPr>
        <w:t xml:space="preserve">projektowanymi </w:t>
      </w:r>
      <w:r w:rsidR="00FE6DC2" w:rsidRPr="00910797">
        <w:rPr>
          <w:rFonts w:ascii="Arial" w:hAnsi="Arial" w:cs="Arial"/>
          <w:sz w:val="22"/>
          <w:szCs w:val="22"/>
        </w:rPr>
        <w:t>postanowieniami umowy i nie wnosimy w stosunku do nich żadnych uwag, a w przypadku wyboru naszej oferty p</w:t>
      </w:r>
      <w:r w:rsidR="00246E1A">
        <w:rPr>
          <w:rFonts w:ascii="Arial" w:hAnsi="Arial" w:cs="Arial"/>
          <w:sz w:val="22"/>
          <w:szCs w:val="22"/>
        </w:rPr>
        <w:t>odpiszemy umowę zgodnie z tymi projektowanymi</w:t>
      </w:r>
      <w:r w:rsidR="00FE6DC2" w:rsidRPr="00910797">
        <w:rPr>
          <w:rFonts w:ascii="Arial" w:hAnsi="Arial" w:cs="Arial"/>
          <w:sz w:val="22"/>
          <w:szCs w:val="22"/>
        </w:rPr>
        <w:t xml:space="preserve"> postanowieniami umowy.</w:t>
      </w:r>
    </w:p>
    <w:p w:rsidR="002B3E05" w:rsidRDefault="002B3E05" w:rsidP="002B3E05">
      <w:pPr>
        <w:jc w:val="both"/>
        <w:rPr>
          <w:rFonts w:ascii="Arial" w:hAnsi="Arial" w:cs="Arial"/>
          <w:sz w:val="22"/>
          <w:szCs w:val="22"/>
        </w:rPr>
      </w:pPr>
    </w:p>
    <w:p w:rsidR="00FE6DC2" w:rsidRDefault="002B3E05" w:rsidP="002B3E0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FE6DC2" w:rsidRPr="00910797">
        <w:rPr>
          <w:rFonts w:ascii="Arial" w:hAnsi="Arial" w:cs="Arial"/>
          <w:sz w:val="22"/>
          <w:szCs w:val="22"/>
        </w:rPr>
        <w:t>Oświadczamy, że akceptujemy termin re</w:t>
      </w:r>
      <w:r w:rsidR="00246E1A">
        <w:rPr>
          <w:rFonts w:ascii="Arial" w:hAnsi="Arial" w:cs="Arial"/>
          <w:sz w:val="22"/>
          <w:szCs w:val="22"/>
        </w:rPr>
        <w:t>alizacji zamówienia zgodnie z S</w:t>
      </w:r>
      <w:r w:rsidR="00FE6DC2" w:rsidRPr="00910797">
        <w:rPr>
          <w:rFonts w:ascii="Arial" w:hAnsi="Arial" w:cs="Arial"/>
          <w:sz w:val="22"/>
          <w:szCs w:val="22"/>
        </w:rPr>
        <w:t>WZ.</w:t>
      </w:r>
    </w:p>
    <w:p w:rsidR="00E16E69" w:rsidRPr="00910797" w:rsidRDefault="00E16E69" w:rsidP="00E16E69">
      <w:pPr>
        <w:jc w:val="both"/>
        <w:rPr>
          <w:rFonts w:ascii="Arial" w:hAnsi="Arial" w:cs="Arial"/>
          <w:sz w:val="22"/>
          <w:szCs w:val="22"/>
        </w:rPr>
      </w:pPr>
    </w:p>
    <w:p w:rsidR="00FE6DC2" w:rsidRDefault="002B3E05" w:rsidP="002B3E05">
      <w:pPr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 w:rsidR="00FE6DC2" w:rsidRPr="00910797">
        <w:rPr>
          <w:rFonts w:ascii="Arial" w:hAnsi="Arial" w:cs="Arial"/>
          <w:sz w:val="22"/>
          <w:szCs w:val="22"/>
        </w:rPr>
        <w:t>W razie wybrania naszej oferty zobowiązujemy się do podpisania umowy w miejscu i   terminie określonym przez Zamawiającego.</w:t>
      </w:r>
    </w:p>
    <w:p w:rsidR="002B3E05" w:rsidRDefault="002B3E05" w:rsidP="002B3E05">
      <w:pPr>
        <w:ind w:left="567"/>
        <w:jc w:val="both"/>
        <w:rPr>
          <w:rFonts w:ascii="Arial" w:hAnsi="Arial" w:cs="Arial"/>
          <w:sz w:val="22"/>
          <w:szCs w:val="22"/>
        </w:rPr>
      </w:pPr>
    </w:p>
    <w:p w:rsidR="00B17EEA" w:rsidRDefault="002B3E05" w:rsidP="002B3E05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</w:t>
      </w:r>
      <w:r w:rsidR="00246E1A" w:rsidRPr="00246E1A">
        <w:rPr>
          <w:rFonts w:ascii="Arial" w:hAnsi="Arial" w:cs="Arial"/>
          <w:sz w:val="22"/>
          <w:szCs w:val="22"/>
        </w:rPr>
        <w:t>Oświadczamy, że czujemy się związani ofertą przez okres 30 dni od daty upływu terminu składania ofert.</w:t>
      </w:r>
    </w:p>
    <w:p w:rsidR="002B3E05" w:rsidRPr="002B3E05" w:rsidRDefault="002B3E05" w:rsidP="002B3E05">
      <w:pPr>
        <w:ind w:left="567"/>
        <w:jc w:val="both"/>
        <w:rPr>
          <w:rFonts w:ascii="Arial" w:hAnsi="Arial" w:cs="Arial"/>
          <w:sz w:val="22"/>
          <w:szCs w:val="22"/>
        </w:rPr>
      </w:pPr>
    </w:p>
    <w:p w:rsidR="00B17EEA" w:rsidRPr="00B17EEA" w:rsidRDefault="00B17EEA" w:rsidP="00A365F5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A365F5">
        <w:rPr>
          <w:rFonts w:ascii="Arial" w:hAnsi="Arial" w:cs="Arial"/>
          <w:sz w:val="22"/>
          <w:szCs w:val="22"/>
          <w:lang w:eastAsia="ar-SA"/>
        </w:rPr>
        <w:t xml:space="preserve">0. </w:t>
      </w:r>
      <w:r w:rsidRPr="00B17EEA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Pr="00B17EEA">
        <w:rPr>
          <w:rFonts w:ascii="Arial" w:hAnsi="Arial" w:cs="Arial"/>
          <w:b/>
          <w:sz w:val="22"/>
          <w:szCs w:val="22"/>
          <w:lang w:eastAsia="ar-SA"/>
        </w:rPr>
        <w:t>samodzielnie/ z udziałem podwykonawców*</w:t>
      </w:r>
      <w:r w:rsidRPr="00B17EEA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B17EEA" w:rsidRPr="00B17EEA" w:rsidRDefault="00B17EEA" w:rsidP="00B17EEA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B17EEA" w:rsidRPr="00B17EEA" w:rsidRDefault="00B17EEA" w:rsidP="00B17EEA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lastRenderedPageBreak/>
        <w:t>Podwykonawcom zostaną powierzone do wykonania następujące części zamówienia**:</w:t>
      </w:r>
    </w:p>
    <w:p w:rsidR="00B17EEA" w:rsidRPr="00B17EEA" w:rsidRDefault="00B17EEA" w:rsidP="00B17EEA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B17EEA" w:rsidRPr="00B17EEA" w:rsidRDefault="00B17EEA" w:rsidP="00B17EEA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 xml:space="preserve"> (opis czynności zlecanych podwykonawcy oraz wskazanie firm podwykonawców)</w:t>
      </w:r>
    </w:p>
    <w:p w:rsidR="00B17EEA" w:rsidRPr="00B17EEA" w:rsidRDefault="00B17EEA" w:rsidP="00B17EEA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B17EEA">
        <w:rPr>
          <w:rFonts w:ascii="Arial" w:hAnsi="Arial" w:cs="Arial"/>
          <w:i/>
          <w:sz w:val="22"/>
          <w:szCs w:val="22"/>
          <w:lang w:eastAsia="ar-SA"/>
        </w:rPr>
        <w:t xml:space="preserve">(stosowanie do art. </w:t>
      </w:r>
      <w:r w:rsidRPr="00B17EEA">
        <w:rPr>
          <w:rFonts w:ascii="Arial" w:hAnsi="Arial" w:cs="Arial"/>
          <w:i/>
          <w:sz w:val="20"/>
          <w:szCs w:val="22"/>
          <w:lang w:eastAsia="ar-SA"/>
        </w:rPr>
        <w:t xml:space="preserve">462 ust. 2 </w:t>
      </w:r>
      <w:r w:rsidRPr="00B17EEA">
        <w:rPr>
          <w:rFonts w:ascii="Arial" w:hAnsi="Arial" w:cs="Arial"/>
          <w:i/>
          <w:sz w:val="22"/>
          <w:szCs w:val="22"/>
          <w:lang w:eastAsia="ar-SA"/>
        </w:rPr>
        <w:t xml:space="preserve">ustawy </w:t>
      </w:r>
      <w:proofErr w:type="spellStart"/>
      <w:r w:rsidRPr="00B17EEA">
        <w:rPr>
          <w:rFonts w:ascii="Arial" w:hAnsi="Arial" w:cs="Arial"/>
          <w:i/>
          <w:sz w:val="22"/>
          <w:szCs w:val="22"/>
          <w:lang w:eastAsia="ar-SA"/>
        </w:rPr>
        <w:t>Pzp</w:t>
      </w:r>
      <w:proofErr w:type="spellEnd"/>
      <w:r w:rsidRPr="00B17EEA">
        <w:rPr>
          <w:rFonts w:ascii="Arial" w:hAnsi="Arial" w:cs="Arial"/>
          <w:i/>
          <w:sz w:val="22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B17EEA" w:rsidRPr="00B17EEA" w:rsidRDefault="00B17EEA" w:rsidP="00B17EEA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 xml:space="preserve">………………………………………………………………………………………………………. </w:t>
      </w:r>
    </w:p>
    <w:p w:rsidR="00B17EEA" w:rsidRPr="00B17EEA" w:rsidRDefault="00B17EEA" w:rsidP="00B17EEA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 xml:space="preserve">   (nazwa (firma) podwykonawcy).</w:t>
      </w:r>
    </w:p>
    <w:p w:rsidR="00B17EEA" w:rsidRPr="00B17EEA" w:rsidRDefault="00B17EEA" w:rsidP="00B17EEA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B17EEA" w:rsidRDefault="002B3E05" w:rsidP="00B17EEA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0"/>
          <w:lang w:eastAsia="ar-SA"/>
        </w:rPr>
      </w:pPr>
      <w:r>
        <w:rPr>
          <w:rFonts w:ascii="Arial" w:hAnsi="Arial" w:cs="Arial"/>
          <w:sz w:val="22"/>
          <w:szCs w:val="20"/>
          <w:lang w:eastAsia="ar-SA"/>
        </w:rPr>
        <w:t>1</w:t>
      </w:r>
      <w:r w:rsidR="00A365F5">
        <w:rPr>
          <w:rFonts w:ascii="Arial" w:hAnsi="Arial" w:cs="Arial"/>
          <w:sz w:val="22"/>
          <w:szCs w:val="20"/>
          <w:lang w:eastAsia="ar-SA"/>
        </w:rPr>
        <w:t>1</w:t>
      </w:r>
      <w:r w:rsidR="00B17EEA">
        <w:rPr>
          <w:rFonts w:ascii="Arial" w:hAnsi="Arial" w:cs="Arial"/>
          <w:sz w:val="22"/>
          <w:szCs w:val="20"/>
          <w:lang w:eastAsia="ar-SA"/>
        </w:rPr>
        <w:t xml:space="preserve">. </w:t>
      </w:r>
      <w:r w:rsidR="00B17EEA" w:rsidRPr="00B17EEA">
        <w:rPr>
          <w:rFonts w:ascii="Arial" w:hAnsi="Arial" w:cs="Arial"/>
          <w:sz w:val="22"/>
          <w:szCs w:val="20"/>
          <w:lang w:eastAsia="ar-SA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C0496C" w:rsidRPr="00B17EEA" w:rsidRDefault="00C0496C" w:rsidP="00B17EEA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0"/>
          <w:lang w:eastAsia="ar-SA"/>
        </w:rPr>
      </w:pPr>
    </w:p>
    <w:p w:rsidR="00B17EEA" w:rsidRPr="00B17EEA" w:rsidRDefault="00B17EEA" w:rsidP="00B17EEA">
      <w:pPr>
        <w:spacing w:before="60" w:after="60"/>
        <w:ind w:left="284"/>
        <w:jc w:val="both"/>
        <w:rPr>
          <w:rFonts w:ascii="Arial" w:hAnsi="Arial" w:cs="Arial"/>
          <w:sz w:val="20"/>
          <w:szCs w:val="20"/>
          <w:lang w:eastAsia="ar-SA"/>
        </w:rPr>
      </w:pPr>
      <w:r w:rsidRPr="00B17EEA">
        <w:rPr>
          <w:rFonts w:ascii="Arial" w:hAnsi="Arial" w:cs="Arial"/>
          <w:sz w:val="20"/>
          <w:szCs w:val="20"/>
          <w:lang w:eastAsia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B17EEA">
        <w:rPr>
          <w:rFonts w:ascii="Arial" w:hAnsi="Arial" w:cs="Arial"/>
          <w:b/>
          <w:sz w:val="20"/>
          <w:szCs w:val="20"/>
          <w:lang w:eastAsia="ar-SA"/>
        </w:rPr>
        <w:t>np. przez jego wykreślenie).</w:t>
      </w:r>
    </w:p>
    <w:p w:rsidR="00B17EEA" w:rsidRDefault="00B17EEA" w:rsidP="00C0496C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17EEA" w:rsidRDefault="00B17EEA" w:rsidP="00246E1A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246E1A" w:rsidRDefault="00246E1A" w:rsidP="00A365F5">
      <w:pPr>
        <w:widowControl w:val="0"/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A365F5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 Integralną częścią oferty są:</w:t>
      </w:r>
    </w:p>
    <w:p w:rsidR="00246E1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246E1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246E1A" w:rsidRDefault="00246E1A" w:rsidP="00246E1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:rsidR="00246E1A" w:rsidRPr="0008067A" w:rsidRDefault="00246E1A" w:rsidP="00246E1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:rsidR="00246E1A" w:rsidRPr="00A81451" w:rsidRDefault="00246E1A" w:rsidP="00246E1A">
      <w:pPr>
        <w:pStyle w:val="Tekstpodstawowywcity"/>
        <w:rPr>
          <w:rFonts w:eastAsia="MS Mincho" w:cs="Arial"/>
          <w:color w:val="auto"/>
          <w:sz w:val="20"/>
          <w:szCs w:val="22"/>
        </w:rPr>
      </w:pPr>
      <w:r w:rsidRPr="00A81451">
        <w:rPr>
          <w:rFonts w:eastAsia="MS Mincho" w:cs="Arial"/>
          <w:color w:val="auto"/>
          <w:sz w:val="20"/>
          <w:szCs w:val="22"/>
        </w:rPr>
        <w:t>* niepotrzebne skreślić;</w:t>
      </w:r>
    </w:p>
    <w:p w:rsidR="00246E1A" w:rsidRPr="00A81451" w:rsidRDefault="00246E1A" w:rsidP="00246E1A">
      <w:pPr>
        <w:pStyle w:val="Tekstpodstawowywcity"/>
        <w:rPr>
          <w:rFonts w:eastAsia="MS Mincho" w:cs="Arial"/>
          <w:color w:val="auto"/>
          <w:sz w:val="20"/>
          <w:szCs w:val="22"/>
        </w:rPr>
      </w:pPr>
      <w:r w:rsidRPr="00A81451">
        <w:rPr>
          <w:rFonts w:eastAsia="MS Mincho" w:cs="Arial"/>
          <w:color w:val="auto"/>
          <w:sz w:val="20"/>
          <w:szCs w:val="22"/>
        </w:rPr>
        <w:t>** wypełnić jeżeli dotyczy</w:t>
      </w:r>
    </w:p>
    <w:p w:rsidR="00246E1A" w:rsidRDefault="00246E1A" w:rsidP="00246E1A">
      <w:pPr>
        <w:pStyle w:val="Tekstpodstawowywcity"/>
        <w:rPr>
          <w:rFonts w:eastAsia="MS Mincho" w:cs="Arial"/>
          <w:sz w:val="20"/>
          <w:szCs w:val="22"/>
        </w:rPr>
      </w:pPr>
    </w:p>
    <w:p w:rsidR="00246E1A" w:rsidRDefault="00246E1A" w:rsidP="00246E1A">
      <w:pPr>
        <w:pStyle w:val="Tekstpodstawowywcity"/>
        <w:rPr>
          <w:rFonts w:eastAsia="MS Mincho" w:cs="Arial"/>
          <w:sz w:val="20"/>
          <w:szCs w:val="22"/>
        </w:rPr>
      </w:pPr>
    </w:p>
    <w:p w:rsidR="00246E1A" w:rsidRDefault="00246E1A" w:rsidP="00246E1A">
      <w:pPr>
        <w:pStyle w:val="Tekstprzypisudolnego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Cs/>
          <w:sz w:val="18"/>
          <w:szCs w:val="18"/>
          <w:lang w:eastAsia="en-GB"/>
        </w:rPr>
        <w:t>***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246E1A" w:rsidRDefault="00246E1A" w:rsidP="00246E1A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246E1A" w:rsidRDefault="00246E1A" w:rsidP="00246E1A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246E1A" w:rsidRDefault="00246E1A" w:rsidP="00246E1A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246E1A" w:rsidRDefault="00246E1A" w:rsidP="00C0496C">
      <w:pPr>
        <w:jc w:val="both"/>
        <w:rPr>
          <w:rFonts w:ascii="Arial" w:hAnsi="Arial" w:cs="Arial"/>
          <w:sz w:val="22"/>
          <w:szCs w:val="22"/>
        </w:rPr>
      </w:pPr>
    </w:p>
    <w:sectPr w:rsidR="00246E1A" w:rsidSect="00246E1A">
      <w:headerReference w:type="default" r:id="rId8"/>
      <w:pgSz w:w="11906" w:h="16838"/>
      <w:pgMar w:top="1418" w:right="1418" w:bottom="1276" w:left="1418" w:header="708" w:footer="87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33D" w:rsidRDefault="00D7033D">
      <w:r>
        <w:separator/>
      </w:r>
    </w:p>
  </w:endnote>
  <w:endnote w:type="continuationSeparator" w:id="0">
    <w:p w:rsidR="00D7033D" w:rsidRDefault="00D7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33D" w:rsidRDefault="00D7033D">
      <w:r>
        <w:separator/>
      </w:r>
    </w:p>
  </w:footnote>
  <w:footnote w:type="continuationSeparator" w:id="0">
    <w:p w:rsidR="00D7033D" w:rsidRDefault="00D70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7E5" w:rsidRDefault="005467E5">
    <w:pPr>
      <w:pStyle w:val="Nagwek"/>
    </w:pPr>
    <w:r>
      <w:t>Znak Sprawy:</w:t>
    </w:r>
    <w:r w:rsidR="00242554">
      <w:t xml:space="preserve"> ZP/</w:t>
    </w:r>
    <w:r w:rsidR="006854C6">
      <w:t>5006</w:t>
    </w:r>
    <w:r w:rsidR="00246E1A">
      <w:t>/</w:t>
    </w:r>
    <w:r w:rsidR="00EC273E">
      <w:t>D</w:t>
    </w:r>
    <w:r w:rsidR="00246E1A">
      <w:t>/2</w:t>
    </w:r>
    <w:r w:rsidR="008627D8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296A1F"/>
    <w:multiLevelType w:val="multilevel"/>
    <w:tmpl w:val="51D0002E"/>
    <w:lvl w:ilvl="0">
      <w:start w:val="1"/>
      <w:numFmt w:val="decimal"/>
      <w:lvlText w:val="%1."/>
      <w:legacy w:legacy="1" w:legacySpace="0" w:legacyIndent="209"/>
      <w:lvlJc w:val="left"/>
      <w:pPr>
        <w:ind w:left="0" w:firstLine="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0B5C9D"/>
    <w:multiLevelType w:val="hybridMultilevel"/>
    <w:tmpl w:val="66DEF338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0147FDA"/>
    <w:multiLevelType w:val="hybridMultilevel"/>
    <w:tmpl w:val="48C2CCFA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373E1F"/>
    <w:multiLevelType w:val="hybridMultilevel"/>
    <w:tmpl w:val="0E427F82"/>
    <w:lvl w:ilvl="0" w:tplc="011ABDA6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5F8F40AC"/>
    <w:multiLevelType w:val="hybridMultilevel"/>
    <w:tmpl w:val="56E6115A"/>
    <w:lvl w:ilvl="0" w:tplc="D2D8235E">
      <w:start w:val="1"/>
      <w:numFmt w:val="lowerLetter"/>
      <w:lvlText w:val="%1)"/>
      <w:lvlJc w:val="left"/>
      <w:pPr>
        <w:ind w:left="9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81" w:hanging="360"/>
      </w:pPr>
    </w:lvl>
    <w:lvl w:ilvl="2" w:tplc="0415001B" w:tentative="1">
      <w:start w:val="1"/>
      <w:numFmt w:val="lowerRoman"/>
      <w:lvlText w:val="%3."/>
      <w:lvlJc w:val="right"/>
      <w:pPr>
        <w:ind w:left="2401" w:hanging="180"/>
      </w:pPr>
    </w:lvl>
    <w:lvl w:ilvl="3" w:tplc="0415000F" w:tentative="1">
      <w:start w:val="1"/>
      <w:numFmt w:val="decimal"/>
      <w:lvlText w:val="%4."/>
      <w:lvlJc w:val="left"/>
      <w:pPr>
        <w:ind w:left="3121" w:hanging="360"/>
      </w:pPr>
    </w:lvl>
    <w:lvl w:ilvl="4" w:tplc="04150019" w:tentative="1">
      <w:start w:val="1"/>
      <w:numFmt w:val="lowerLetter"/>
      <w:lvlText w:val="%5."/>
      <w:lvlJc w:val="left"/>
      <w:pPr>
        <w:ind w:left="3841" w:hanging="360"/>
      </w:pPr>
    </w:lvl>
    <w:lvl w:ilvl="5" w:tplc="0415001B" w:tentative="1">
      <w:start w:val="1"/>
      <w:numFmt w:val="lowerRoman"/>
      <w:lvlText w:val="%6."/>
      <w:lvlJc w:val="right"/>
      <w:pPr>
        <w:ind w:left="4561" w:hanging="180"/>
      </w:pPr>
    </w:lvl>
    <w:lvl w:ilvl="6" w:tplc="0415000F" w:tentative="1">
      <w:start w:val="1"/>
      <w:numFmt w:val="decimal"/>
      <w:lvlText w:val="%7."/>
      <w:lvlJc w:val="left"/>
      <w:pPr>
        <w:ind w:left="5281" w:hanging="360"/>
      </w:pPr>
    </w:lvl>
    <w:lvl w:ilvl="7" w:tplc="04150019" w:tentative="1">
      <w:start w:val="1"/>
      <w:numFmt w:val="lowerLetter"/>
      <w:lvlText w:val="%8."/>
      <w:lvlJc w:val="left"/>
      <w:pPr>
        <w:ind w:left="6001" w:hanging="360"/>
      </w:pPr>
    </w:lvl>
    <w:lvl w:ilvl="8" w:tplc="0415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9" w15:restartNumberingAfterBreak="0">
    <w:nsid w:val="61A54F2C"/>
    <w:multiLevelType w:val="singleLevel"/>
    <w:tmpl w:val="CF2C4F54"/>
    <w:lvl w:ilvl="0">
      <w:start w:val="1"/>
      <w:numFmt w:val="decimal"/>
      <w:lvlText w:val="%1."/>
      <w:legacy w:legacy="1" w:legacySpace="0" w:legacyIndent="194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0" w15:restartNumberingAfterBreak="0">
    <w:nsid w:val="6F7F324B"/>
    <w:multiLevelType w:val="hybridMultilevel"/>
    <w:tmpl w:val="51326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042056"/>
    <w:multiLevelType w:val="hybridMultilevel"/>
    <w:tmpl w:val="D4FAF4EE"/>
    <w:lvl w:ilvl="0" w:tplc="B4DAAA2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25E4E"/>
    <w:multiLevelType w:val="hybridMultilevel"/>
    <w:tmpl w:val="3912CEEC"/>
    <w:lvl w:ilvl="0" w:tplc="584A9F7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D4788338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9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11"/>
  </w:num>
  <w:num w:numId="7">
    <w:abstractNumId w:val="7"/>
  </w:num>
  <w:num w:numId="8">
    <w:abstractNumId w:val="1"/>
  </w:num>
  <w:num w:numId="9">
    <w:abstractNumId w:val="2"/>
  </w:num>
  <w:num w:numId="10">
    <w:abstractNumId w:val="1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7EA"/>
    <w:rsid w:val="00017342"/>
    <w:rsid w:val="0001746D"/>
    <w:rsid w:val="00022693"/>
    <w:rsid w:val="00032A22"/>
    <w:rsid w:val="00053929"/>
    <w:rsid w:val="00077329"/>
    <w:rsid w:val="000809D4"/>
    <w:rsid w:val="0008200E"/>
    <w:rsid w:val="000E3906"/>
    <w:rsid w:val="000F6A49"/>
    <w:rsid w:val="00154EFF"/>
    <w:rsid w:val="0016013C"/>
    <w:rsid w:val="001718AA"/>
    <w:rsid w:val="00190539"/>
    <w:rsid w:val="001B697E"/>
    <w:rsid w:val="001C6D90"/>
    <w:rsid w:val="001D5831"/>
    <w:rsid w:val="002317FA"/>
    <w:rsid w:val="00242554"/>
    <w:rsid w:val="002430A0"/>
    <w:rsid w:val="00246E1A"/>
    <w:rsid w:val="00260EF6"/>
    <w:rsid w:val="002900C5"/>
    <w:rsid w:val="002A3FF9"/>
    <w:rsid w:val="002A5049"/>
    <w:rsid w:val="002B018D"/>
    <w:rsid w:val="002B3E05"/>
    <w:rsid w:val="002C3B75"/>
    <w:rsid w:val="00326A3C"/>
    <w:rsid w:val="003414FE"/>
    <w:rsid w:val="00347B33"/>
    <w:rsid w:val="003563BC"/>
    <w:rsid w:val="00380EE6"/>
    <w:rsid w:val="00390B43"/>
    <w:rsid w:val="003C1AFF"/>
    <w:rsid w:val="003E3D84"/>
    <w:rsid w:val="003F529D"/>
    <w:rsid w:val="003F6497"/>
    <w:rsid w:val="004444A2"/>
    <w:rsid w:val="00444F53"/>
    <w:rsid w:val="00470FFF"/>
    <w:rsid w:val="004734E7"/>
    <w:rsid w:val="00480BE1"/>
    <w:rsid w:val="00490546"/>
    <w:rsid w:val="004E5483"/>
    <w:rsid w:val="0051307F"/>
    <w:rsid w:val="005467E5"/>
    <w:rsid w:val="0056176C"/>
    <w:rsid w:val="00580B8B"/>
    <w:rsid w:val="00586ECD"/>
    <w:rsid w:val="00590D92"/>
    <w:rsid w:val="00594322"/>
    <w:rsid w:val="005F7DDA"/>
    <w:rsid w:val="00602073"/>
    <w:rsid w:val="00603380"/>
    <w:rsid w:val="00603BC5"/>
    <w:rsid w:val="0062710A"/>
    <w:rsid w:val="0064485E"/>
    <w:rsid w:val="006450C8"/>
    <w:rsid w:val="006854C6"/>
    <w:rsid w:val="006C1534"/>
    <w:rsid w:val="006C198B"/>
    <w:rsid w:val="006C3195"/>
    <w:rsid w:val="006C65D2"/>
    <w:rsid w:val="006D402C"/>
    <w:rsid w:val="006E64D6"/>
    <w:rsid w:val="006F2386"/>
    <w:rsid w:val="006F5F49"/>
    <w:rsid w:val="007079F6"/>
    <w:rsid w:val="00714784"/>
    <w:rsid w:val="00717795"/>
    <w:rsid w:val="007268F6"/>
    <w:rsid w:val="00751EB6"/>
    <w:rsid w:val="007654C1"/>
    <w:rsid w:val="007A2932"/>
    <w:rsid w:val="007D4550"/>
    <w:rsid w:val="007E3DF1"/>
    <w:rsid w:val="007E7BD6"/>
    <w:rsid w:val="00811D8D"/>
    <w:rsid w:val="008247EA"/>
    <w:rsid w:val="0085491A"/>
    <w:rsid w:val="008627D8"/>
    <w:rsid w:val="0089317B"/>
    <w:rsid w:val="0089444D"/>
    <w:rsid w:val="0089724F"/>
    <w:rsid w:val="008E7F79"/>
    <w:rsid w:val="008F6153"/>
    <w:rsid w:val="00910797"/>
    <w:rsid w:val="00923FC7"/>
    <w:rsid w:val="009573C2"/>
    <w:rsid w:val="00991C3C"/>
    <w:rsid w:val="0099565A"/>
    <w:rsid w:val="009A2728"/>
    <w:rsid w:val="009A2959"/>
    <w:rsid w:val="009A3ECD"/>
    <w:rsid w:val="009B79F7"/>
    <w:rsid w:val="009C5C99"/>
    <w:rsid w:val="009E6B6E"/>
    <w:rsid w:val="00A20527"/>
    <w:rsid w:val="00A365F5"/>
    <w:rsid w:val="00A428B5"/>
    <w:rsid w:val="00A81451"/>
    <w:rsid w:val="00AC120E"/>
    <w:rsid w:val="00AC4D39"/>
    <w:rsid w:val="00AF03AF"/>
    <w:rsid w:val="00B00259"/>
    <w:rsid w:val="00B0034F"/>
    <w:rsid w:val="00B17EEA"/>
    <w:rsid w:val="00B27F72"/>
    <w:rsid w:val="00B4607E"/>
    <w:rsid w:val="00B6675C"/>
    <w:rsid w:val="00B7247B"/>
    <w:rsid w:val="00B8294D"/>
    <w:rsid w:val="00BA10C2"/>
    <w:rsid w:val="00C0496C"/>
    <w:rsid w:val="00C04C98"/>
    <w:rsid w:val="00C22C76"/>
    <w:rsid w:val="00C24E1B"/>
    <w:rsid w:val="00C64436"/>
    <w:rsid w:val="00C6776A"/>
    <w:rsid w:val="00C77965"/>
    <w:rsid w:val="00C8091E"/>
    <w:rsid w:val="00C8537E"/>
    <w:rsid w:val="00CA3F58"/>
    <w:rsid w:val="00CA7852"/>
    <w:rsid w:val="00CE5613"/>
    <w:rsid w:val="00D03212"/>
    <w:rsid w:val="00D162F5"/>
    <w:rsid w:val="00D20F7B"/>
    <w:rsid w:val="00D4651E"/>
    <w:rsid w:val="00D575C0"/>
    <w:rsid w:val="00D60DBC"/>
    <w:rsid w:val="00D60E53"/>
    <w:rsid w:val="00D7033D"/>
    <w:rsid w:val="00D8439B"/>
    <w:rsid w:val="00DB36B5"/>
    <w:rsid w:val="00E026F9"/>
    <w:rsid w:val="00E16E69"/>
    <w:rsid w:val="00E17970"/>
    <w:rsid w:val="00E30469"/>
    <w:rsid w:val="00E35E6C"/>
    <w:rsid w:val="00E42F7B"/>
    <w:rsid w:val="00E61817"/>
    <w:rsid w:val="00E65733"/>
    <w:rsid w:val="00EC273E"/>
    <w:rsid w:val="00ED40CB"/>
    <w:rsid w:val="00F04FBA"/>
    <w:rsid w:val="00F41C8F"/>
    <w:rsid w:val="00F52391"/>
    <w:rsid w:val="00F72D05"/>
    <w:rsid w:val="00FA2549"/>
    <w:rsid w:val="00FA2A18"/>
    <w:rsid w:val="00FD08EC"/>
    <w:rsid w:val="00FD1EB5"/>
    <w:rsid w:val="00FE6DC2"/>
    <w:rsid w:val="00FF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D75C5"/>
  <w15:chartTrackingRefBased/>
  <w15:docId w15:val="{CCBA9C3F-F0B9-4819-883C-C3C7856A0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semiHidden/>
    <w:rPr>
      <w:rFonts w:ascii="Courier New" w:hAnsi="Courier New" w:cs="Courier New"/>
      <w:sz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widowControl w:val="0"/>
      <w:suppressAutoHyphens/>
      <w:ind w:left="737" w:hanging="397"/>
    </w:pPr>
    <w:rPr>
      <w:color w:val="000080"/>
      <w:sz w:val="26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B4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semiHidden/>
    <w:pPr>
      <w:spacing w:after="120"/>
    </w:pPr>
  </w:style>
  <w:style w:type="character" w:customStyle="1" w:styleId="Nagwek6Znak">
    <w:name w:val="Nagłówek 6 Znak"/>
    <w:rPr>
      <w:b/>
      <w:bCs/>
      <w:sz w:val="22"/>
      <w:szCs w:val="22"/>
    </w:rPr>
  </w:style>
  <w:style w:type="character" w:customStyle="1" w:styleId="TekstpodstawowywcityZnak">
    <w:name w:val="Tekst podstawowy wcięty Znak"/>
    <w:rPr>
      <w:color w:val="000080"/>
      <w:sz w:val="26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390B4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260EF6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E16E69"/>
    <w:pPr>
      <w:ind w:left="708"/>
    </w:pPr>
  </w:style>
  <w:style w:type="paragraph" w:styleId="Tekstprzypisudolnego">
    <w:name w:val="footnote text"/>
    <w:basedOn w:val="Normalny"/>
    <w:link w:val="TekstprzypisudolnegoZnak"/>
    <w:unhideWhenUsed/>
    <w:rsid w:val="00246E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46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802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@t_siwz_wym_dok#+nr_zal</vt:lpstr>
    </vt:vector>
  </TitlesOfParts>
  <Company>UAM</Company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@t_siwz_wym_dok#+nr_zal</dc:title>
  <dc:subject/>
  <dc:creator>arlcze</dc:creator>
  <cp:keywords/>
  <cp:lastModifiedBy>Iwona Zerbin</cp:lastModifiedBy>
  <cp:revision>2</cp:revision>
  <cp:lastPrinted>2023-01-18T08:28:00Z</cp:lastPrinted>
  <dcterms:created xsi:type="dcterms:W3CDTF">2023-01-27T07:20:00Z</dcterms:created>
  <dcterms:modified xsi:type="dcterms:W3CDTF">2023-01-27T07:20:00Z</dcterms:modified>
</cp:coreProperties>
</file>