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452CE" w:rsidRPr="005452CE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452CE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5452CE">
        <w:rPr>
          <w:rFonts w:ascii="Arial" w:hAnsi="Arial" w:cs="Arial"/>
        </w:rPr>
        <w:t>Szpital Powiatowy w Limanowej Imienia Miłosierdzia Bożego</w:t>
      </w:r>
    </w:p>
    <w:p w:rsidR="006676AE" w:rsidRPr="0012157F" w:rsidRDefault="005452CE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5452CE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5452CE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452CE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5452CE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5452CE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452CE" w:rsidRPr="0012157F" w:rsidTr="00A23E6C">
        <w:tc>
          <w:tcPr>
            <w:tcW w:w="9104" w:type="dxa"/>
            <w:shd w:val="clear" w:color="auto" w:fill="D9D9D9"/>
          </w:tcPr>
          <w:p w:rsidR="005452CE" w:rsidRPr="0012157F" w:rsidRDefault="005452CE" w:rsidP="00A23E6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452CE" w:rsidRPr="00094F76" w:rsidRDefault="005452CE" w:rsidP="00A23E6C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452CE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5452CE" w:rsidRPr="004B5FB1" w:rsidRDefault="005452CE" w:rsidP="00A23E6C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452CE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452CE">
        <w:rPr>
          <w:rFonts w:ascii="Arial" w:hAnsi="Arial" w:cs="Arial"/>
          <w:b/>
          <w:sz w:val="24"/>
          <w:szCs w:val="24"/>
        </w:rPr>
        <w:t>Dostawy wyrobów medycznych ujęte w 16 zadaniach asortymentowych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452CE" w:rsidRPr="005452CE">
        <w:rPr>
          <w:rFonts w:ascii="Arial" w:hAnsi="Arial" w:cs="Arial"/>
          <w:b/>
          <w:sz w:val="24"/>
          <w:szCs w:val="24"/>
        </w:rPr>
        <w:t>NZ/08/D/P/AC/2023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452CE" w:rsidRPr="005452CE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A557A2" w:rsidRDefault="00A557A2" w:rsidP="00A557A2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>
        <w:rPr>
          <w:rFonts w:ascii="Arial" w:hAnsi="Arial" w:cs="Arial"/>
          <w:sz w:val="24"/>
          <w:szCs w:val="24"/>
        </w:rPr>
        <w:t>ustawy Pzp,</w:t>
      </w:r>
    </w:p>
    <w:p w:rsidR="00A557A2" w:rsidRPr="00A557A2" w:rsidRDefault="00A557A2" w:rsidP="00A557A2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109</w:t>
      </w:r>
      <w:r w:rsidRPr="00886689">
        <w:rPr>
          <w:rFonts w:ascii="Arial" w:hAnsi="Arial" w:cs="Arial"/>
          <w:sz w:val="24"/>
          <w:szCs w:val="24"/>
        </w:rPr>
        <w:t xml:space="preserve"> ust. 1 pkt </w:t>
      </w:r>
      <w:r>
        <w:rPr>
          <w:rFonts w:ascii="Arial" w:hAnsi="Arial" w:cs="Arial"/>
          <w:sz w:val="24"/>
          <w:szCs w:val="24"/>
        </w:rPr>
        <w:t>4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Pzp,</w:t>
      </w: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</w:t>
      </w:r>
      <w:bookmarkStart w:id="0" w:name="_GoBack"/>
      <w:bookmarkEnd w:id="0"/>
      <w:r w:rsidRPr="004B5FB1">
        <w:rPr>
          <w:rFonts w:ascii="Arial" w:hAnsi="Arial" w:cs="Arial"/>
          <w:bCs/>
          <w:sz w:val="24"/>
          <w:szCs w:val="24"/>
        </w:rPr>
        <w:t xml:space="preserve">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E9B" w:rsidRDefault="00C02E9B" w:rsidP="0038231F">
      <w:pPr>
        <w:spacing w:after="0" w:line="240" w:lineRule="auto"/>
      </w:pPr>
      <w:r>
        <w:separator/>
      </w:r>
    </w:p>
  </w:endnote>
  <w:endnote w:type="continuationSeparator" w:id="0">
    <w:p w:rsidR="00C02E9B" w:rsidRDefault="00C02E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2CE" w:rsidRDefault="005452C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557A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557A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2CE" w:rsidRDefault="005452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E9B" w:rsidRDefault="00C02E9B" w:rsidP="0038231F">
      <w:pPr>
        <w:spacing w:after="0" w:line="240" w:lineRule="auto"/>
      </w:pPr>
      <w:r>
        <w:separator/>
      </w:r>
    </w:p>
  </w:footnote>
  <w:footnote w:type="continuationSeparator" w:id="0">
    <w:p w:rsidR="00C02E9B" w:rsidRDefault="00C02E9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2CE" w:rsidRDefault="005452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2CE" w:rsidRDefault="005452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52CE" w:rsidRDefault="005452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2E9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452CE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57A2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02E9B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1298540A-52F2-4F11-8045-E27C96C43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94718-A6A1-43D6-BA63-C9BDE12A9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3</cp:revision>
  <cp:lastPrinted>2016-07-26T11:32:00Z</cp:lastPrinted>
  <dcterms:created xsi:type="dcterms:W3CDTF">2023-01-25T11:36:00Z</dcterms:created>
  <dcterms:modified xsi:type="dcterms:W3CDTF">2023-01-25T11:37:00Z</dcterms:modified>
</cp:coreProperties>
</file>