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71943" w14:textId="494A3FC7" w:rsidR="00A02E94" w:rsidRPr="00FE14EA" w:rsidRDefault="00CE10BA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FE14EA">
        <w:rPr>
          <w:sz w:val="22"/>
          <w:szCs w:val="22"/>
        </w:rPr>
        <w:t>Poznań</w:t>
      </w:r>
      <w:r w:rsidR="00A02E94" w:rsidRPr="00FE14EA">
        <w:rPr>
          <w:sz w:val="22"/>
          <w:szCs w:val="22"/>
        </w:rPr>
        <w:t xml:space="preserve"> dnia: </w:t>
      </w:r>
      <w:r w:rsidRPr="00FE14EA">
        <w:rPr>
          <w:sz w:val="22"/>
          <w:szCs w:val="22"/>
        </w:rPr>
        <w:t>2023-01-3</w:t>
      </w:r>
      <w:r w:rsidR="00D6437A">
        <w:rPr>
          <w:sz w:val="22"/>
          <w:szCs w:val="22"/>
        </w:rPr>
        <w:t>1</w:t>
      </w:r>
    </w:p>
    <w:p w14:paraId="0CFB1FF3" w14:textId="77777777" w:rsidR="00CE10BA" w:rsidRPr="00FE14EA" w:rsidRDefault="00CE10BA" w:rsidP="00A02E94">
      <w:pPr>
        <w:spacing w:after="40"/>
        <w:rPr>
          <w:b/>
          <w:bCs/>
          <w:sz w:val="22"/>
          <w:szCs w:val="22"/>
        </w:rPr>
      </w:pPr>
      <w:r w:rsidRPr="00FE14EA">
        <w:rPr>
          <w:b/>
          <w:bCs/>
          <w:sz w:val="22"/>
          <w:szCs w:val="22"/>
        </w:rPr>
        <w:t>Szpital Wojewódzki w Poznaniu</w:t>
      </w:r>
    </w:p>
    <w:p w14:paraId="19056361" w14:textId="77777777" w:rsidR="00A02E94" w:rsidRPr="00FE14EA" w:rsidRDefault="00CE10BA" w:rsidP="00A02E94">
      <w:pPr>
        <w:spacing w:after="40"/>
        <w:rPr>
          <w:b/>
          <w:bCs/>
          <w:sz w:val="22"/>
          <w:szCs w:val="22"/>
        </w:rPr>
      </w:pPr>
      <w:r w:rsidRPr="00FE14EA">
        <w:rPr>
          <w:b/>
          <w:bCs/>
          <w:sz w:val="22"/>
          <w:szCs w:val="22"/>
        </w:rPr>
        <w:t>Dział Zamówień Publicznych</w:t>
      </w:r>
    </w:p>
    <w:p w14:paraId="7EC23941" w14:textId="56901D6F" w:rsidR="00A02E94" w:rsidRPr="00FE14EA" w:rsidRDefault="00FE14EA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E10BA" w:rsidRPr="00FE14EA">
        <w:rPr>
          <w:sz w:val="22"/>
          <w:szCs w:val="22"/>
        </w:rPr>
        <w:t>Juraszów</w:t>
      </w:r>
      <w:r w:rsidR="00A02E94" w:rsidRPr="00FE14EA">
        <w:rPr>
          <w:sz w:val="22"/>
          <w:szCs w:val="22"/>
        </w:rPr>
        <w:t xml:space="preserve"> </w:t>
      </w:r>
      <w:r w:rsidR="00CE10BA" w:rsidRPr="00FE14EA">
        <w:rPr>
          <w:sz w:val="22"/>
          <w:szCs w:val="22"/>
        </w:rPr>
        <w:t>7/19</w:t>
      </w:r>
    </w:p>
    <w:p w14:paraId="7C1B7B94" w14:textId="77777777" w:rsidR="00A02E94" w:rsidRPr="00FE14EA" w:rsidRDefault="00CE10BA" w:rsidP="00A02E94">
      <w:pPr>
        <w:rPr>
          <w:sz w:val="22"/>
          <w:szCs w:val="22"/>
        </w:rPr>
      </w:pPr>
      <w:r w:rsidRPr="00FE14EA">
        <w:rPr>
          <w:sz w:val="22"/>
          <w:szCs w:val="22"/>
        </w:rPr>
        <w:t>60-479</w:t>
      </w:r>
      <w:r w:rsidR="00A02E94" w:rsidRPr="00FE14EA">
        <w:rPr>
          <w:sz w:val="22"/>
          <w:szCs w:val="22"/>
        </w:rPr>
        <w:t xml:space="preserve"> </w:t>
      </w:r>
      <w:r w:rsidRPr="00FE14EA">
        <w:rPr>
          <w:sz w:val="22"/>
          <w:szCs w:val="22"/>
        </w:rPr>
        <w:t>Poznań</w:t>
      </w:r>
    </w:p>
    <w:p w14:paraId="24904947" w14:textId="77777777" w:rsidR="00A02E94" w:rsidRPr="00FE14EA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FE14EA">
        <w:rPr>
          <w:b/>
          <w:sz w:val="22"/>
          <w:szCs w:val="22"/>
        </w:rPr>
        <w:t>WYKONAWCY</w:t>
      </w:r>
    </w:p>
    <w:p w14:paraId="4E57FA64" w14:textId="77777777" w:rsidR="00A02E94" w:rsidRPr="00FE14EA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FE14EA">
        <w:rPr>
          <w:sz w:val="22"/>
          <w:szCs w:val="22"/>
        </w:rPr>
        <w:t>ubiegający się o zamówienie</w:t>
      </w:r>
    </w:p>
    <w:p w14:paraId="202DA0C0" w14:textId="77777777" w:rsidR="00A02E94" w:rsidRPr="00FE14EA" w:rsidRDefault="00A02E94" w:rsidP="00A02E94">
      <w:pPr>
        <w:pStyle w:val="Nagwek1"/>
        <w:spacing w:before="600"/>
        <w:rPr>
          <w:sz w:val="22"/>
          <w:szCs w:val="22"/>
        </w:rPr>
      </w:pPr>
      <w:r w:rsidRPr="00FE14EA">
        <w:rPr>
          <w:sz w:val="22"/>
          <w:szCs w:val="22"/>
        </w:rPr>
        <w:t>ZAWIADOMIENIE</w:t>
      </w:r>
    </w:p>
    <w:p w14:paraId="117CB819" w14:textId="77777777" w:rsidR="00A02E94" w:rsidRPr="00FE14EA" w:rsidRDefault="00A02E94" w:rsidP="00A02E94">
      <w:pPr>
        <w:spacing w:after="480"/>
        <w:jc w:val="center"/>
        <w:rPr>
          <w:b/>
          <w:sz w:val="22"/>
          <w:szCs w:val="22"/>
        </w:rPr>
      </w:pPr>
      <w:r w:rsidRPr="00FE14EA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E10BA" w:rsidRPr="00FE14EA" w14:paraId="56F09D59" w14:textId="77777777" w:rsidTr="00D11572">
        <w:trPr>
          <w:trHeight w:val="638"/>
        </w:trPr>
        <w:tc>
          <w:tcPr>
            <w:tcW w:w="959" w:type="dxa"/>
            <w:hideMark/>
          </w:tcPr>
          <w:p w14:paraId="78AF6275" w14:textId="77777777" w:rsidR="00CE10BA" w:rsidRPr="00FE14EA" w:rsidRDefault="00CE10BA" w:rsidP="00D115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7B61185D" w14:textId="1D84A3B1" w:rsidR="00CE10BA" w:rsidRPr="00FE14EA" w:rsidRDefault="00CE10BA" w:rsidP="00D115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FE14EA">
              <w:rPr>
                <w:b/>
                <w:sz w:val="22"/>
                <w:szCs w:val="22"/>
              </w:rPr>
              <w:t xml:space="preserve"> </w:t>
            </w:r>
            <w:r w:rsidRPr="00FE14EA">
              <w:rPr>
                <w:bCs/>
                <w:sz w:val="22"/>
                <w:szCs w:val="22"/>
              </w:rPr>
              <w:t>na</w:t>
            </w:r>
            <w:r w:rsidRPr="00FE14EA">
              <w:rPr>
                <w:b/>
                <w:sz w:val="22"/>
                <w:szCs w:val="22"/>
              </w:rPr>
              <w:t xml:space="preserve"> </w:t>
            </w:r>
            <w:r w:rsidRPr="00FE14EA">
              <w:rPr>
                <w:bCs/>
                <w:sz w:val="22"/>
                <w:szCs w:val="22"/>
              </w:rPr>
              <w:t>”</w:t>
            </w:r>
            <w:r w:rsidRPr="00FE14EA">
              <w:rPr>
                <w:b/>
                <w:bCs/>
                <w:sz w:val="22"/>
                <w:szCs w:val="22"/>
              </w:rPr>
              <w:t>Przeglądy i naprawy respiratorów</w:t>
            </w:r>
            <w:r w:rsidRPr="00FE14EA">
              <w:rPr>
                <w:bCs/>
                <w:sz w:val="22"/>
                <w:szCs w:val="22"/>
              </w:rPr>
              <w:t>”</w:t>
            </w:r>
            <w:r w:rsidRPr="00FE14EA">
              <w:rPr>
                <w:b/>
                <w:sz w:val="22"/>
                <w:szCs w:val="22"/>
              </w:rPr>
              <w:t xml:space="preserve"> </w:t>
            </w:r>
            <w:r w:rsidRPr="00FE14EA">
              <w:rPr>
                <w:bCs/>
                <w:sz w:val="22"/>
                <w:szCs w:val="22"/>
              </w:rPr>
              <w:t>– znak sprawy</w:t>
            </w:r>
            <w:r w:rsidRPr="00FE14EA">
              <w:rPr>
                <w:b/>
                <w:sz w:val="22"/>
                <w:szCs w:val="22"/>
              </w:rPr>
              <w:t xml:space="preserve"> SZW/DZP/70/2022</w:t>
            </w:r>
          </w:p>
        </w:tc>
      </w:tr>
    </w:tbl>
    <w:p w14:paraId="67D13905" w14:textId="0919BED7" w:rsidR="00A02E94" w:rsidRPr="00FE14EA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FE14EA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CE10BA" w:rsidRPr="00FE14EA">
        <w:rPr>
          <w:sz w:val="22"/>
          <w:szCs w:val="22"/>
        </w:rPr>
        <w:t>(t.j. Dz. U. z 2022r. poz. 1710)</w:t>
      </w:r>
      <w:r w:rsidRPr="00FE14EA">
        <w:rPr>
          <w:sz w:val="22"/>
          <w:szCs w:val="22"/>
        </w:rPr>
        <w:t xml:space="preserve">, zwanej dalej „ustawą Pzp”, informuje, że w toczącym </w:t>
      </w:r>
      <w:r w:rsidR="00FE1CD4">
        <w:rPr>
          <w:sz w:val="22"/>
          <w:szCs w:val="22"/>
        </w:rPr>
        <w:br/>
      </w:r>
      <w:r w:rsidRPr="00FE14EA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CE10BA" w:rsidRPr="00FE14EA" w14:paraId="54FD0C84" w14:textId="77777777" w:rsidTr="00D1157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55EEA" w14:textId="77777777" w:rsidR="00CE10BA" w:rsidRPr="00FE14EA" w:rsidRDefault="00CE10BA" w:rsidP="00D1157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>Zadanie nr 1</w:t>
            </w:r>
            <w:r w:rsidRPr="00FE14EA">
              <w:rPr>
                <w:sz w:val="22"/>
                <w:szCs w:val="22"/>
              </w:rPr>
              <w:t>: Respiratory producent Acutronic</w:t>
            </w:r>
          </w:p>
          <w:p w14:paraId="779718A3" w14:textId="051B68C6" w:rsidR="00CE10BA" w:rsidRPr="00FE14EA" w:rsidRDefault="00CE10BA" w:rsidP="00D1157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E14EA">
              <w:rPr>
                <w:b/>
                <w:sz w:val="22"/>
                <w:szCs w:val="22"/>
              </w:rPr>
              <w:t>Promed S.</w:t>
            </w:r>
            <w:r w:rsidR="00FE14EA">
              <w:rPr>
                <w:b/>
                <w:sz w:val="22"/>
                <w:szCs w:val="22"/>
              </w:rPr>
              <w:t>A</w:t>
            </w:r>
            <w:r w:rsidRPr="00FE14EA">
              <w:rPr>
                <w:b/>
                <w:sz w:val="22"/>
                <w:szCs w:val="22"/>
              </w:rPr>
              <w:t>.</w:t>
            </w:r>
          </w:p>
          <w:p w14:paraId="7A99190D" w14:textId="2BB65111" w:rsidR="00CE10BA" w:rsidRPr="00FE14EA" w:rsidRDefault="00FE14EA" w:rsidP="00D1157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E10BA" w:rsidRPr="00FE14EA">
              <w:rPr>
                <w:bCs/>
                <w:sz w:val="22"/>
                <w:szCs w:val="22"/>
              </w:rPr>
              <w:t xml:space="preserve">Działkowa 56 </w:t>
            </w:r>
          </w:p>
          <w:p w14:paraId="5E630108" w14:textId="77777777" w:rsidR="00CE10BA" w:rsidRPr="00FE14EA" w:rsidRDefault="00CE10BA" w:rsidP="00D11572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bCs/>
                <w:sz w:val="22"/>
                <w:szCs w:val="22"/>
              </w:rPr>
              <w:t>02-234 Warszawa</w:t>
            </w:r>
          </w:p>
          <w:p w14:paraId="172B6CBF" w14:textId="77777777" w:rsidR="00CE10BA" w:rsidRPr="00FE14EA" w:rsidRDefault="00CE10BA" w:rsidP="00D11572">
            <w:pPr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za cenę brutto </w:t>
            </w:r>
            <w:r w:rsidRPr="00FE14EA">
              <w:rPr>
                <w:b/>
                <w:sz w:val="22"/>
                <w:szCs w:val="22"/>
              </w:rPr>
              <w:t>7 944.03 zł</w:t>
            </w:r>
            <w:r w:rsidRPr="00FE14EA">
              <w:rPr>
                <w:bCs/>
                <w:sz w:val="22"/>
                <w:szCs w:val="22"/>
              </w:rPr>
              <w:t>.</w:t>
            </w:r>
          </w:p>
          <w:p w14:paraId="77F790E2" w14:textId="77777777" w:rsidR="00CE10BA" w:rsidRPr="00FE14EA" w:rsidRDefault="00CE10BA" w:rsidP="00D115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E14EA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FE14EA">
              <w:rPr>
                <w:color w:val="000000"/>
                <w:sz w:val="22"/>
                <w:szCs w:val="22"/>
              </w:rPr>
              <w:t>:</w:t>
            </w:r>
          </w:p>
          <w:p w14:paraId="6F7E2276" w14:textId="0E69DED4" w:rsidR="00CE10BA" w:rsidRPr="00FE14EA" w:rsidRDefault="00CE10BA" w:rsidP="00FE14EA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i jest zgodna z zapisami SWZ.</w:t>
            </w:r>
          </w:p>
        </w:tc>
      </w:tr>
      <w:tr w:rsidR="00CE10BA" w:rsidRPr="00FE14EA" w14:paraId="61D7A05E" w14:textId="77777777" w:rsidTr="00D1157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60357" w14:textId="77777777" w:rsidR="00CE10BA" w:rsidRPr="00FE14EA" w:rsidRDefault="00CE10BA" w:rsidP="00D1157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>Zadanie nr 4</w:t>
            </w:r>
            <w:r w:rsidRPr="00FE14EA">
              <w:rPr>
                <w:sz w:val="22"/>
                <w:szCs w:val="22"/>
              </w:rPr>
              <w:t>: Respiratory producent Draeger</w:t>
            </w:r>
          </w:p>
          <w:p w14:paraId="4F4ADCD9" w14:textId="77777777" w:rsidR="00CE10BA" w:rsidRPr="00FE14EA" w:rsidRDefault="00CE10BA" w:rsidP="00D1157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14EA">
              <w:rPr>
                <w:b/>
                <w:sz w:val="22"/>
                <w:szCs w:val="22"/>
              </w:rPr>
              <w:t>Drager</w:t>
            </w:r>
            <w:proofErr w:type="spellEnd"/>
            <w:r w:rsidRPr="00FE14EA">
              <w:rPr>
                <w:b/>
                <w:sz w:val="22"/>
                <w:szCs w:val="22"/>
              </w:rPr>
              <w:t xml:space="preserve"> Polska sp. z o.o.</w:t>
            </w:r>
          </w:p>
          <w:p w14:paraId="06074C2C" w14:textId="5026AA94" w:rsidR="00CE10BA" w:rsidRPr="00FE14EA" w:rsidRDefault="00FE14EA" w:rsidP="00D1157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Posag 7 Panien 1</w:t>
            </w:r>
            <w:r w:rsidR="00CE10BA" w:rsidRPr="00FE14EA">
              <w:rPr>
                <w:bCs/>
                <w:sz w:val="22"/>
                <w:szCs w:val="22"/>
              </w:rPr>
              <w:t xml:space="preserve"> </w:t>
            </w:r>
          </w:p>
          <w:p w14:paraId="6101F791" w14:textId="00869AC0" w:rsidR="00CE10BA" w:rsidRPr="00FE14EA" w:rsidRDefault="00FE14EA" w:rsidP="00D11572">
            <w:pPr>
              <w:spacing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</w:t>
            </w:r>
            <w:r w:rsidR="00CE10BA" w:rsidRPr="00FE14EA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495</w:t>
            </w:r>
            <w:r w:rsidR="00CE10BA" w:rsidRPr="00FE14EA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Warszawa</w:t>
            </w:r>
          </w:p>
          <w:p w14:paraId="23836FBC" w14:textId="77777777" w:rsidR="00CE10BA" w:rsidRPr="00FE14EA" w:rsidRDefault="00CE10BA" w:rsidP="00D11572">
            <w:pPr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za cenę brutto </w:t>
            </w:r>
            <w:r w:rsidRPr="00FE14EA">
              <w:rPr>
                <w:b/>
                <w:sz w:val="22"/>
                <w:szCs w:val="22"/>
              </w:rPr>
              <w:t>13 280.11 zł</w:t>
            </w:r>
            <w:r w:rsidRPr="00FE14EA">
              <w:rPr>
                <w:bCs/>
                <w:sz w:val="22"/>
                <w:szCs w:val="22"/>
              </w:rPr>
              <w:t>.</w:t>
            </w:r>
          </w:p>
          <w:p w14:paraId="04625505" w14:textId="77777777" w:rsidR="00CE10BA" w:rsidRPr="00FE14EA" w:rsidRDefault="00CE10BA" w:rsidP="00D115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E14EA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FE14EA">
              <w:rPr>
                <w:color w:val="000000"/>
                <w:sz w:val="22"/>
                <w:szCs w:val="22"/>
              </w:rPr>
              <w:t>:</w:t>
            </w:r>
          </w:p>
          <w:p w14:paraId="4B644C80" w14:textId="39FBF225" w:rsidR="00CE10BA" w:rsidRPr="00FE14EA" w:rsidRDefault="00CE10BA" w:rsidP="00FE14EA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i jest zgodna z zapisami SWZ.</w:t>
            </w:r>
          </w:p>
        </w:tc>
      </w:tr>
      <w:tr w:rsidR="00CE10BA" w:rsidRPr="00FE14EA" w14:paraId="0955F3DC" w14:textId="77777777" w:rsidTr="00D1157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01622" w14:textId="77777777" w:rsidR="00CE10BA" w:rsidRPr="00FE14EA" w:rsidRDefault="00CE10BA" w:rsidP="00D1157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lastRenderedPageBreak/>
              <w:t>Zadanie nr 9</w:t>
            </w:r>
            <w:r w:rsidRPr="00FE14EA">
              <w:rPr>
                <w:sz w:val="22"/>
                <w:szCs w:val="22"/>
              </w:rPr>
              <w:t>: Respiratory producent Smiths Medical</w:t>
            </w:r>
          </w:p>
          <w:p w14:paraId="57CDE3FA" w14:textId="6DF35BD8" w:rsidR="00CE10BA" w:rsidRPr="00FE14EA" w:rsidRDefault="00CE10BA" w:rsidP="00D1157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14EA">
              <w:rPr>
                <w:b/>
                <w:sz w:val="22"/>
                <w:szCs w:val="22"/>
              </w:rPr>
              <w:t>Paramedica</w:t>
            </w:r>
            <w:proofErr w:type="spellEnd"/>
            <w:r w:rsidRPr="00FE14EA">
              <w:rPr>
                <w:b/>
                <w:sz w:val="22"/>
                <w:szCs w:val="22"/>
              </w:rPr>
              <w:t xml:space="preserve"> Polska Sp. z o.o</w:t>
            </w:r>
            <w:r w:rsidR="00FE14EA">
              <w:rPr>
                <w:b/>
                <w:sz w:val="22"/>
                <w:szCs w:val="22"/>
              </w:rPr>
              <w:t>. sp. k.</w:t>
            </w:r>
          </w:p>
          <w:p w14:paraId="10AFCE8E" w14:textId="0712B0A0" w:rsidR="00CE10BA" w:rsidRPr="00FE14EA" w:rsidRDefault="00FE14EA" w:rsidP="00D1157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Farbiarska 47</w:t>
            </w:r>
            <w:r w:rsidR="00CE10BA" w:rsidRPr="00FE14EA">
              <w:rPr>
                <w:bCs/>
                <w:sz w:val="22"/>
                <w:szCs w:val="22"/>
              </w:rPr>
              <w:t xml:space="preserve"> </w:t>
            </w:r>
          </w:p>
          <w:p w14:paraId="4393E42B" w14:textId="0B5DD62C" w:rsidR="00CE10BA" w:rsidRPr="00FE14EA" w:rsidRDefault="00CE10BA" w:rsidP="00D11572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bCs/>
                <w:sz w:val="22"/>
                <w:szCs w:val="22"/>
              </w:rPr>
              <w:t>02-8</w:t>
            </w:r>
            <w:r w:rsidR="00FE14EA">
              <w:rPr>
                <w:bCs/>
                <w:sz w:val="22"/>
                <w:szCs w:val="22"/>
              </w:rPr>
              <w:t>62</w:t>
            </w:r>
            <w:r w:rsidRPr="00FE14EA">
              <w:rPr>
                <w:bCs/>
                <w:sz w:val="22"/>
                <w:szCs w:val="22"/>
              </w:rPr>
              <w:t xml:space="preserve"> Warszawa</w:t>
            </w:r>
          </w:p>
          <w:p w14:paraId="1BA52382" w14:textId="77777777" w:rsidR="00CE10BA" w:rsidRPr="00FE14EA" w:rsidRDefault="00CE10BA" w:rsidP="00D11572">
            <w:pPr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za cenę brutto </w:t>
            </w:r>
            <w:r w:rsidRPr="00FE14EA">
              <w:rPr>
                <w:b/>
                <w:sz w:val="22"/>
                <w:szCs w:val="22"/>
              </w:rPr>
              <w:t>5 680.80 zł</w:t>
            </w:r>
            <w:r w:rsidRPr="00FE14EA">
              <w:rPr>
                <w:bCs/>
                <w:sz w:val="22"/>
                <w:szCs w:val="22"/>
              </w:rPr>
              <w:t>.</w:t>
            </w:r>
          </w:p>
          <w:p w14:paraId="294FFC8F" w14:textId="77777777" w:rsidR="00CE10BA" w:rsidRPr="00FE14EA" w:rsidRDefault="00CE10BA" w:rsidP="00D115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E14EA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FE14EA">
              <w:rPr>
                <w:color w:val="000000"/>
                <w:sz w:val="22"/>
                <w:szCs w:val="22"/>
              </w:rPr>
              <w:t>:</w:t>
            </w:r>
          </w:p>
          <w:p w14:paraId="7C98B49D" w14:textId="64EC4848" w:rsidR="00CE10BA" w:rsidRPr="00FE14EA" w:rsidRDefault="00CE10BA" w:rsidP="00FE14EA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- 10,00 pkt., czas reakcji Wykonawcy liczony od zgłoszenia naprawy do czasu wykonania diagnostyki uszkodzenia - 0,00 pkt., autoryzacja producenta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i jest zgodna z zapisami SWZ.</w:t>
            </w:r>
          </w:p>
        </w:tc>
      </w:tr>
      <w:tr w:rsidR="00CE10BA" w:rsidRPr="00FE14EA" w14:paraId="7E9EC261" w14:textId="77777777" w:rsidTr="00D1157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8E61C" w14:textId="77777777" w:rsidR="00CE10BA" w:rsidRPr="00FE14EA" w:rsidRDefault="00CE10BA" w:rsidP="00D1157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>Zadanie nr 10</w:t>
            </w:r>
            <w:r w:rsidRPr="00FE14EA">
              <w:rPr>
                <w:sz w:val="22"/>
                <w:szCs w:val="22"/>
              </w:rPr>
              <w:t>: Respiratory producent Stephan-Niemcy</w:t>
            </w:r>
          </w:p>
          <w:p w14:paraId="39312E69" w14:textId="77777777" w:rsidR="00FE14EA" w:rsidRPr="00FE14EA" w:rsidRDefault="00FE14EA" w:rsidP="00FE14E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E14EA">
              <w:rPr>
                <w:b/>
                <w:sz w:val="22"/>
                <w:szCs w:val="22"/>
              </w:rPr>
              <w:t>Paramedica</w:t>
            </w:r>
            <w:proofErr w:type="spellEnd"/>
            <w:r w:rsidRPr="00FE14EA">
              <w:rPr>
                <w:b/>
                <w:sz w:val="22"/>
                <w:szCs w:val="22"/>
              </w:rPr>
              <w:t xml:space="preserve"> Polska Sp. z o.o</w:t>
            </w:r>
            <w:r>
              <w:rPr>
                <w:b/>
                <w:sz w:val="22"/>
                <w:szCs w:val="22"/>
              </w:rPr>
              <w:t>. sp. k.</w:t>
            </w:r>
          </w:p>
          <w:p w14:paraId="2ECE31C3" w14:textId="77777777" w:rsidR="00FE14EA" w:rsidRPr="00FE14EA" w:rsidRDefault="00FE14EA" w:rsidP="00FE14E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Farbiarska 47</w:t>
            </w:r>
            <w:r w:rsidRPr="00FE14EA">
              <w:rPr>
                <w:bCs/>
                <w:sz w:val="22"/>
                <w:szCs w:val="22"/>
              </w:rPr>
              <w:t xml:space="preserve"> </w:t>
            </w:r>
          </w:p>
          <w:p w14:paraId="3757C17C" w14:textId="77777777" w:rsidR="00FE14EA" w:rsidRPr="00FE14EA" w:rsidRDefault="00FE14EA" w:rsidP="00FE14E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bCs/>
                <w:sz w:val="22"/>
                <w:szCs w:val="22"/>
              </w:rPr>
              <w:t>02-8</w:t>
            </w:r>
            <w:r>
              <w:rPr>
                <w:bCs/>
                <w:sz w:val="22"/>
                <w:szCs w:val="22"/>
              </w:rPr>
              <w:t>62</w:t>
            </w:r>
            <w:r w:rsidRPr="00FE14EA">
              <w:rPr>
                <w:bCs/>
                <w:sz w:val="22"/>
                <w:szCs w:val="22"/>
              </w:rPr>
              <w:t xml:space="preserve"> Warszawa</w:t>
            </w:r>
          </w:p>
          <w:p w14:paraId="0E4F4576" w14:textId="77777777" w:rsidR="00CE10BA" w:rsidRPr="00FE14EA" w:rsidRDefault="00CE10BA" w:rsidP="00D11572">
            <w:pPr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za cenę brutto </w:t>
            </w:r>
            <w:r w:rsidRPr="00FE14EA">
              <w:rPr>
                <w:b/>
                <w:sz w:val="22"/>
                <w:szCs w:val="22"/>
              </w:rPr>
              <w:t>6 436.80 zł</w:t>
            </w:r>
            <w:r w:rsidRPr="00FE14EA">
              <w:rPr>
                <w:bCs/>
                <w:sz w:val="22"/>
                <w:szCs w:val="22"/>
              </w:rPr>
              <w:t>.</w:t>
            </w:r>
          </w:p>
          <w:p w14:paraId="122868C8" w14:textId="77777777" w:rsidR="00CE10BA" w:rsidRPr="00FE14EA" w:rsidRDefault="00CE10BA" w:rsidP="00D115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E14EA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FE14EA">
              <w:rPr>
                <w:color w:val="000000"/>
                <w:sz w:val="22"/>
                <w:szCs w:val="22"/>
              </w:rPr>
              <w:t>:</w:t>
            </w:r>
          </w:p>
          <w:p w14:paraId="33487AE0" w14:textId="14E0C1FF" w:rsidR="00CE10BA" w:rsidRPr="00FE14EA" w:rsidRDefault="00CE10BA" w:rsidP="00FE14EA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- 10,00 pkt., czas reakcji Wykonawcy liczony od zgłoszenia naprawy do czasu wykonania diagnostyki uszkodzenia - 0,00 pkt., autoryzacja producenta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i jest zgodna z zapisami SWZ.</w:t>
            </w:r>
          </w:p>
        </w:tc>
      </w:tr>
      <w:tr w:rsidR="00CE10BA" w:rsidRPr="00FE14EA" w14:paraId="7ECF04AE" w14:textId="77777777" w:rsidTr="00D1157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0FBB" w14:textId="77777777" w:rsidR="00CE10BA" w:rsidRPr="00FE14EA" w:rsidRDefault="00CE10BA" w:rsidP="00D1157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>Zadanie nr 12</w:t>
            </w:r>
            <w:r w:rsidRPr="00FE14EA">
              <w:rPr>
                <w:sz w:val="22"/>
                <w:szCs w:val="22"/>
              </w:rPr>
              <w:t>: Respiratory producent Viasys Healthcare USA</w:t>
            </w:r>
          </w:p>
          <w:p w14:paraId="6A2C4296" w14:textId="5C498054" w:rsidR="00CE10BA" w:rsidRPr="00FE14EA" w:rsidRDefault="00CE10BA" w:rsidP="00D1157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E14EA">
              <w:rPr>
                <w:b/>
                <w:sz w:val="22"/>
                <w:szCs w:val="22"/>
              </w:rPr>
              <w:t>Promed S.</w:t>
            </w:r>
            <w:r w:rsidR="00FE14EA">
              <w:rPr>
                <w:b/>
                <w:sz w:val="22"/>
                <w:szCs w:val="22"/>
              </w:rPr>
              <w:t>A</w:t>
            </w:r>
            <w:r w:rsidRPr="00FE14EA">
              <w:rPr>
                <w:b/>
                <w:sz w:val="22"/>
                <w:szCs w:val="22"/>
              </w:rPr>
              <w:t>.</w:t>
            </w:r>
          </w:p>
          <w:p w14:paraId="3F036389" w14:textId="45272C52" w:rsidR="00CE10BA" w:rsidRPr="00FE14EA" w:rsidRDefault="00FE14EA" w:rsidP="00D1157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E10BA" w:rsidRPr="00FE14EA">
              <w:rPr>
                <w:bCs/>
                <w:sz w:val="22"/>
                <w:szCs w:val="22"/>
              </w:rPr>
              <w:t xml:space="preserve">Działkowa 56 </w:t>
            </w:r>
          </w:p>
          <w:p w14:paraId="000E5FF5" w14:textId="77777777" w:rsidR="00CE10BA" w:rsidRPr="00FE14EA" w:rsidRDefault="00CE10BA" w:rsidP="00D11572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bCs/>
                <w:sz w:val="22"/>
                <w:szCs w:val="22"/>
              </w:rPr>
              <w:t>02-234 Warszawa</w:t>
            </w:r>
          </w:p>
          <w:p w14:paraId="4283DDAC" w14:textId="77777777" w:rsidR="00CE10BA" w:rsidRPr="00FE14EA" w:rsidRDefault="00CE10BA" w:rsidP="00D11572">
            <w:pPr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za cenę brutto </w:t>
            </w:r>
            <w:r w:rsidRPr="00FE14EA">
              <w:rPr>
                <w:b/>
                <w:sz w:val="22"/>
                <w:szCs w:val="22"/>
              </w:rPr>
              <w:t>8 136.00 zł</w:t>
            </w:r>
            <w:r w:rsidRPr="00FE14EA">
              <w:rPr>
                <w:bCs/>
                <w:sz w:val="22"/>
                <w:szCs w:val="22"/>
              </w:rPr>
              <w:t>.</w:t>
            </w:r>
          </w:p>
          <w:p w14:paraId="57DBD4A5" w14:textId="77777777" w:rsidR="00CE10BA" w:rsidRPr="00FE14EA" w:rsidRDefault="00CE10BA" w:rsidP="00D115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E14EA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FE14EA">
              <w:rPr>
                <w:color w:val="000000"/>
                <w:sz w:val="22"/>
                <w:szCs w:val="22"/>
              </w:rPr>
              <w:t>:</w:t>
            </w:r>
          </w:p>
          <w:p w14:paraId="27799828" w14:textId="243442CC" w:rsidR="00CE10BA" w:rsidRPr="00FE14EA" w:rsidRDefault="00CE10BA" w:rsidP="00FE14EA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Oferta otrzymała największą ilość punktów spośród ofert podlegających ocenie - łącznie 72,05 pkt. -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w oparciu o określone przez Zamawiającego w SWZ kryteria oceny ofert tj. przyznano: cena oferty brutto - 32,05 pkt., okres gwarancji po naprawie - 20,00 pkt., czas reakcji Wykonawcy liczony od zgłoszenia naprawy do czasu wykonania diagnostyki uszkodzenia - 10,00 pkt., autoryzacja producenta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FE14E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i jest zgodna z zapisami SWZ.</w:t>
            </w:r>
          </w:p>
        </w:tc>
      </w:tr>
      <w:tr w:rsidR="00CE10BA" w:rsidRPr="00FE14EA" w14:paraId="33AB8FE4" w14:textId="77777777" w:rsidTr="00D11572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3725B" w14:textId="77777777" w:rsidR="00CE10BA" w:rsidRPr="00FE14EA" w:rsidRDefault="00CE10BA" w:rsidP="00D11572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lastRenderedPageBreak/>
              <w:t>Zadanie nr 14</w:t>
            </w:r>
            <w:r w:rsidRPr="00FE14EA">
              <w:rPr>
                <w:sz w:val="22"/>
                <w:szCs w:val="22"/>
              </w:rPr>
              <w:t xml:space="preserve">: Respiratory producent </w:t>
            </w:r>
            <w:proofErr w:type="spellStart"/>
            <w:r w:rsidRPr="00FE14EA">
              <w:rPr>
                <w:sz w:val="22"/>
                <w:szCs w:val="22"/>
              </w:rPr>
              <w:t>Air</w:t>
            </w:r>
            <w:proofErr w:type="spellEnd"/>
            <w:r w:rsidRPr="00FE14EA">
              <w:rPr>
                <w:sz w:val="22"/>
                <w:szCs w:val="22"/>
              </w:rPr>
              <w:t xml:space="preserve"> </w:t>
            </w:r>
            <w:proofErr w:type="spellStart"/>
            <w:r w:rsidRPr="00FE14EA">
              <w:rPr>
                <w:sz w:val="22"/>
                <w:szCs w:val="22"/>
              </w:rPr>
              <w:t>Liquide</w:t>
            </w:r>
            <w:proofErr w:type="spellEnd"/>
            <w:r w:rsidRPr="00FE14EA">
              <w:rPr>
                <w:sz w:val="22"/>
                <w:szCs w:val="22"/>
              </w:rPr>
              <w:t xml:space="preserve"> Medical Systems</w:t>
            </w:r>
          </w:p>
          <w:p w14:paraId="247703AC" w14:textId="295222C2" w:rsidR="00CE10BA" w:rsidRPr="00FE14EA" w:rsidRDefault="00CE10BA" w:rsidP="00D1157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E14EA">
              <w:rPr>
                <w:b/>
                <w:sz w:val="22"/>
                <w:szCs w:val="22"/>
              </w:rPr>
              <w:t>DIAGNOS Sp.</w:t>
            </w:r>
            <w:r w:rsidR="004B481C">
              <w:rPr>
                <w:b/>
                <w:sz w:val="22"/>
                <w:szCs w:val="22"/>
              </w:rPr>
              <w:t xml:space="preserve"> </w:t>
            </w:r>
            <w:r w:rsidRPr="00FE14EA">
              <w:rPr>
                <w:b/>
                <w:sz w:val="22"/>
                <w:szCs w:val="22"/>
              </w:rPr>
              <w:t>z o.o.</w:t>
            </w:r>
          </w:p>
          <w:p w14:paraId="04D4A592" w14:textId="2A5C631A" w:rsidR="00CE10BA" w:rsidRPr="00FE14EA" w:rsidRDefault="004B481C" w:rsidP="00D1157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E10BA" w:rsidRPr="00FE14EA">
              <w:rPr>
                <w:bCs/>
                <w:sz w:val="22"/>
                <w:szCs w:val="22"/>
              </w:rPr>
              <w:t xml:space="preserve">Łączyny 4 </w:t>
            </w:r>
          </w:p>
          <w:p w14:paraId="6CE07B79" w14:textId="77777777" w:rsidR="00CE10BA" w:rsidRPr="00FE14EA" w:rsidRDefault="00CE10BA" w:rsidP="00D11572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bCs/>
                <w:sz w:val="22"/>
                <w:szCs w:val="22"/>
              </w:rPr>
              <w:t>02-820 Warszawa</w:t>
            </w:r>
          </w:p>
          <w:p w14:paraId="7AEDBBF4" w14:textId="77777777" w:rsidR="00CE10BA" w:rsidRPr="00FE14EA" w:rsidRDefault="00CE10BA" w:rsidP="00D11572">
            <w:pPr>
              <w:jc w:val="both"/>
              <w:rPr>
                <w:bCs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za cenę brutto </w:t>
            </w:r>
            <w:r w:rsidRPr="00FE14EA">
              <w:rPr>
                <w:b/>
                <w:sz w:val="22"/>
                <w:szCs w:val="22"/>
              </w:rPr>
              <w:t>13 141.44 zł</w:t>
            </w:r>
            <w:r w:rsidRPr="00FE14EA">
              <w:rPr>
                <w:bCs/>
                <w:sz w:val="22"/>
                <w:szCs w:val="22"/>
              </w:rPr>
              <w:t>.</w:t>
            </w:r>
          </w:p>
          <w:p w14:paraId="0D50682B" w14:textId="77777777" w:rsidR="00CE10BA" w:rsidRPr="00FE14EA" w:rsidRDefault="00CE10BA" w:rsidP="00D1157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E14EA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FE14EA">
              <w:rPr>
                <w:color w:val="000000"/>
                <w:sz w:val="22"/>
                <w:szCs w:val="22"/>
              </w:rPr>
              <w:t>:</w:t>
            </w:r>
          </w:p>
          <w:p w14:paraId="60B8FC15" w14:textId="2C383C37" w:rsidR="00CE10BA" w:rsidRPr="00FE14EA" w:rsidRDefault="00CE10BA" w:rsidP="004B481C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4B481C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4B481C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4B481C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i jest zgodna z zapisami SWZ.</w:t>
            </w:r>
          </w:p>
        </w:tc>
      </w:tr>
    </w:tbl>
    <w:p w14:paraId="57BBE4A2" w14:textId="77777777" w:rsidR="00A02E94" w:rsidRPr="00FE14EA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FE14EA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FE14EA" w14:paraId="0C057015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E3F0DA4" w14:textId="77777777" w:rsidR="00A02E94" w:rsidRPr="00FE14EA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FE14EA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3FB30E8" w14:textId="77777777" w:rsidR="00A02E94" w:rsidRPr="00FE14EA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FE14EA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6901670" w14:textId="77777777" w:rsidR="00A02E94" w:rsidRPr="00FE14EA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FE14EA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0B99E95" w14:textId="77777777" w:rsidR="00A02E94" w:rsidRPr="00FE14EA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FE14EA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CE10BA" w:rsidRPr="00FE14EA" w14:paraId="4D6D61B8" w14:textId="77777777" w:rsidTr="00D1157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80B6" w14:textId="77777777" w:rsidR="00CE10BA" w:rsidRPr="00FE14EA" w:rsidRDefault="00CE10B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1 - Respiratory producent Acutronic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BB0F7" w14:textId="44F787CA" w:rsidR="00CE10BA" w:rsidRPr="00FE14EA" w:rsidRDefault="00CE10BA" w:rsidP="00D1157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>Promed S.</w:t>
            </w:r>
            <w:r w:rsidR="00D6437A">
              <w:rPr>
                <w:b/>
                <w:bCs/>
                <w:sz w:val="22"/>
                <w:szCs w:val="22"/>
              </w:rPr>
              <w:t>A</w:t>
            </w:r>
            <w:r w:rsidRPr="00FE14EA">
              <w:rPr>
                <w:b/>
                <w:bCs/>
                <w:sz w:val="22"/>
                <w:szCs w:val="22"/>
              </w:rPr>
              <w:t>.</w:t>
            </w:r>
          </w:p>
          <w:p w14:paraId="5780CE51" w14:textId="474A301F" w:rsidR="00CE10BA" w:rsidRPr="00FE14EA" w:rsidRDefault="00D6437A" w:rsidP="00D115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E10BA" w:rsidRPr="00FE14EA">
              <w:rPr>
                <w:sz w:val="22"/>
                <w:szCs w:val="22"/>
              </w:rPr>
              <w:t>Działkowa 56</w:t>
            </w:r>
          </w:p>
          <w:p w14:paraId="0377EA6C" w14:textId="77777777" w:rsidR="00CE10BA" w:rsidRPr="00FE14EA" w:rsidRDefault="00CE10BA" w:rsidP="00D11572">
            <w:pPr>
              <w:spacing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02-234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E16A" w14:textId="742882AC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1 - Cena oferty brutto - 60.00</w:t>
            </w:r>
          </w:p>
          <w:p w14:paraId="149C717B" w14:textId="23C9B812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2 - Okres gwarancji </w:t>
            </w:r>
            <w:r w:rsidR="002F70FA"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CE10BA" w:rsidRPr="00FE14EA">
              <w:rPr>
                <w:sz w:val="22"/>
                <w:szCs w:val="22"/>
              </w:rPr>
              <w:t>0.00</w:t>
            </w:r>
          </w:p>
          <w:p w14:paraId="50BA4A95" w14:textId="7401ADFC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3 - Czas reakcji Wykonawcy liczony </w:t>
            </w:r>
          </w:p>
          <w:p w14:paraId="52173D0C" w14:textId="0CA74968" w:rsidR="00CE10BA" w:rsidRPr="00FE14EA" w:rsidRDefault="00CE10BA" w:rsidP="00D11572">
            <w:pPr>
              <w:spacing w:before="40" w:after="4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od zgłoszenia naprawy </w:t>
            </w:r>
            <w:r w:rsidR="002F70F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czasu wykonania diagnostyki uszkodzenia - </w:t>
            </w:r>
            <w:r w:rsidR="00D6437A">
              <w:rPr>
                <w:sz w:val="22"/>
                <w:szCs w:val="22"/>
              </w:rPr>
              <w:t>1</w:t>
            </w:r>
            <w:r w:rsidRPr="00FE14EA">
              <w:rPr>
                <w:sz w:val="22"/>
                <w:szCs w:val="22"/>
              </w:rPr>
              <w:t>0.00</w:t>
            </w:r>
          </w:p>
          <w:p w14:paraId="608DD99D" w14:textId="75864B3F" w:rsidR="00CE10BA" w:rsidRPr="00FE14EA" w:rsidRDefault="00D6437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CE10BA" w:rsidRPr="00FE14EA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23739" w14:textId="14BFCC16" w:rsidR="00CE10BA" w:rsidRPr="00FE14EA" w:rsidRDefault="00CE10BA" w:rsidP="00D11572">
            <w:pPr>
              <w:jc w:val="center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  </w:t>
            </w:r>
            <w:r w:rsidR="00D6437A">
              <w:rPr>
                <w:sz w:val="22"/>
                <w:szCs w:val="22"/>
              </w:rPr>
              <w:t>10</w:t>
            </w:r>
            <w:r w:rsidRPr="00FE14EA">
              <w:rPr>
                <w:sz w:val="22"/>
                <w:szCs w:val="22"/>
              </w:rPr>
              <w:t>0,00</w:t>
            </w:r>
          </w:p>
        </w:tc>
      </w:tr>
      <w:tr w:rsidR="00CE10BA" w:rsidRPr="00FE14EA" w14:paraId="417E4163" w14:textId="77777777" w:rsidTr="00D1157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ABC7" w14:textId="77777777" w:rsidR="00CE10BA" w:rsidRPr="00FE14EA" w:rsidRDefault="00CE10B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1 - Respiratory producent Acutronic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CECA0" w14:textId="3EDCBE57" w:rsidR="00CE10BA" w:rsidRPr="00FE14EA" w:rsidRDefault="00CE10BA" w:rsidP="00D1157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 xml:space="preserve">DUTCHMED PL </w:t>
            </w:r>
            <w:r w:rsidR="00D6437A">
              <w:rPr>
                <w:b/>
                <w:bCs/>
                <w:sz w:val="22"/>
                <w:szCs w:val="22"/>
              </w:rPr>
              <w:br/>
              <w:t>Sp. z o. o.</w:t>
            </w:r>
          </w:p>
          <w:p w14:paraId="7BFE8F5C" w14:textId="0EE16695" w:rsidR="00CE10BA" w:rsidRPr="00FE14EA" w:rsidRDefault="00D6437A" w:rsidP="00D115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E10BA" w:rsidRPr="00FE14EA">
              <w:rPr>
                <w:sz w:val="22"/>
                <w:szCs w:val="22"/>
              </w:rPr>
              <w:t>Szajnochy 14</w:t>
            </w:r>
          </w:p>
          <w:p w14:paraId="6FCEC96F" w14:textId="77777777" w:rsidR="00CE10BA" w:rsidRPr="00FE14EA" w:rsidRDefault="00CE10BA" w:rsidP="00D11572">
            <w:pPr>
              <w:spacing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85-738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2A1D4" w14:textId="694ECD01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1 - Cena oferty brutto - 55.3</w:t>
            </w:r>
            <w:r>
              <w:rPr>
                <w:sz w:val="22"/>
                <w:szCs w:val="22"/>
              </w:rPr>
              <w:t>0</w:t>
            </w:r>
          </w:p>
          <w:p w14:paraId="44D7419E" w14:textId="08B7DD79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2 - Okres gwarancji </w:t>
            </w:r>
            <w:r w:rsidR="002F70FA"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>po naprawie  - 0.00</w:t>
            </w:r>
          </w:p>
          <w:p w14:paraId="10FD3121" w14:textId="546ABAC1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3 - Czas reakcji Wykonawcy liczony </w:t>
            </w:r>
          </w:p>
          <w:p w14:paraId="62292EF6" w14:textId="10B81166" w:rsidR="00CE10BA" w:rsidRPr="00FE14EA" w:rsidRDefault="00CE10BA" w:rsidP="00D11572">
            <w:pPr>
              <w:spacing w:before="40" w:after="4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od zgłoszenia naprawy </w:t>
            </w:r>
            <w:r w:rsidR="002F70F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czasu wykonania diagnostyki uszkodzenia - </w:t>
            </w:r>
            <w:r w:rsidR="00D6437A">
              <w:rPr>
                <w:sz w:val="22"/>
                <w:szCs w:val="22"/>
              </w:rPr>
              <w:t>1</w:t>
            </w:r>
            <w:r w:rsidRPr="00FE14EA">
              <w:rPr>
                <w:sz w:val="22"/>
                <w:szCs w:val="22"/>
              </w:rPr>
              <w:t>0.00</w:t>
            </w:r>
          </w:p>
          <w:p w14:paraId="60FB7BAA" w14:textId="46F17994" w:rsidR="00CE10BA" w:rsidRPr="00FE14EA" w:rsidRDefault="00D6437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4 - Autoryzacja producenta do serwisowania sprzętu  - 0.00</w:t>
            </w:r>
            <w:r w:rsidR="00351781">
              <w:rPr>
                <w:sz w:val="22"/>
                <w:szCs w:val="22"/>
              </w:rPr>
              <w:t xml:space="preserve"> </w:t>
            </w:r>
            <w:r w:rsidR="00351781" w:rsidRPr="002F70FA">
              <w:rPr>
                <w:sz w:val="20"/>
                <w:szCs w:val="20"/>
              </w:rPr>
              <w:t xml:space="preserve">(na potwierdzenie posiadanej autoryzacji producenta do serwisowania sprzętu </w:t>
            </w:r>
            <w:r w:rsidR="002F70FA">
              <w:rPr>
                <w:sz w:val="20"/>
                <w:szCs w:val="20"/>
              </w:rPr>
              <w:br/>
            </w:r>
            <w:r w:rsidR="00351781" w:rsidRPr="002F70FA">
              <w:rPr>
                <w:sz w:val="20"/>
                <w:szCs w:val="20"/>
              </w:rPr>
              <w:t xml:space="preserve">w zakresie zadania nr 1 firma przedstawiła nieaktualne certyfikaty firm Acutronic </w:t>
            </w:r>
            <w:r w:rsidR="002F70FA">
              <w:rPr>
                <w:sz w:val="20"/>
                <w:szCs w:val="20"/>
              </w:rPr>
              <w:br/>
            </w:r>
            <w:r w:rsidR="00351781" w:rsidRPr="002F70FA">
              <w:rPr>
                <w:sz w:val="20"/>
                <w:szCs w:val="20"/>
              </w:rPr>
              <w:t xml:space="preserve">i Viasys. Z uwagi na fakt, </w:t>
            </w:r>
            <w:r w:rsidR="002F70FA">
              <w:rPr>
                <w:sz w:val="20"/>
                <w:szCs w:val="20"/>
              </w:rPr>
              <w:br/>
            </w:r>
            <w:r w:rsidR="00351781" w:rsidRPr="002F70FA">
              <w:rPr>
                <w:sz w:val="20"/>
                <w:szCs w:val="20"/>
              </w:rPr>
              <w:t xml:space="preserve">iż dokumenty te nie podlegają uzupełnieniu w myśl art. 128 </w:t>
            </w:r>
            <w:r w:rsidR="002F70FA">
              <w:rPr>
                <w:sz w:val="20"/>
                <w:szCs w:val="20"/>
              </w:rPr>
              <w:br/>
            </w:r>
            <w:r w:rsidR="002F70FA" w:rsidRPr="002F70FA">
              <w:rPr>
                <w:sz w:val="20"/>
                <w:szCs w:val="20"/>
              </w:rPr>
              <w:lastRenderedPageBreak/>
              <w:t>ust. 1 Ustawy w K-4 przyznane zostaje 0,00 pkt.)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22F8" w14:textId="488CC931" w:rsidR="00CE10BA" w:rsidRPr="00FE14EA" w:rsidRDefault="00CE10BA" w:rsidP="00D11572">
            <w:pPr>
              <w:jc w:val="center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lastRenderedPageBreak/>
              <w:t xml:space="preserve">  </w:t>
            </w:r>
            <w:r w:rsidR="00D6437A">
              <w:rPr>
                <w:sz w:val="22"/>
                <w:szCs w:val="22"/>
              </w:rPr>
              <w:t>6</w:t>
            </w:r>
            <w:r w:rsidRPr="00FE14EA">
              <w:rPr>
                <w:sz w:val="22"/>
                <w:szCs w:val="22"/>
              </w:rPr>
              <w:t>5,3</w:t>
            </w:r>
            <w:r w:rsidR="00D6437A">
              <w:rPr>
                <w:sz w:val="22"/>
                <w:szCs w:val="22"/>
              </w:rPr>
              <w:t>0</w:t>
            </w:r>
          </w:p>
        </w:tc>
      </w:tr>
      <w:tr w:rsidR="00CE10BA" w:rsidRPr="00FE14EA" w14:paraId="5D6BDD4D" w14:textId="77777777" w:rsidTr="00D1157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3CC5" w14:textId="77777777" w:rsidR="00CE10BA" w:rsidRPr="00FE14EA" w:rsidRDefault="00CE10B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4 - Respiratory producent Draeger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B282F" w14:textId="77777777" w:rsidR="00CE10BA" w:rsidRPr="00FE14EA" w:rsidRDefault="00CE10BA" w:rsidP="00D1157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FE14EA">
              <w:rPr>
                <w:b/>
                <w:bCs/>
                <w:sz w:val="22"/>
                <w:szCs w:val="22"/>
              </w:rPr>
              <w:t>Drager</w:t>
            </w:r>
            <w:proofErr w:type="spellEnd"/>
            <w:r w:rsidRPr="00FE14EA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14:paraId="0E716C04" w14:textId="394AE39F" w:rsidR="00CE10BA" w:rsidRPr="00FE14EA" w:rsidRDefault="00D6437A" w:rsidP="00D115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Posag 7 Panien 1</w:t>
            </w:r>
          </w:p>
          <w:p w14:paraId="3049A03C" w14:textId="48465F87" w:rsidR="00CE10BA" w:rsidRPr="00FE14EA" w:rsidRDefault="00D6437A" w:rsidP="00D11572">
            <w:pPr>
              <w:spacing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  <w:r w:rsidR="00CE10BA" w:rsidRPr="00FE14EA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495</w:t>
            </w:r>
            <w:r w:rsidR="00CE10BA" w:rsidRPr="00FE14E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4DBEA" w14:textId="0F75F238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1 - Cena oferty brutto - 60.00</w:t>
            </w:r>
          </w:p>
          <w:p w14:paraId="50C569BD" w14:textId="38D1F842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2 - Okres gwarancji </w:t>
            </w:r>
            <w:r w:rsidR="002F70FA"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CE10BA" w:rsidRPr="00FE14EA">
              <w:rPr>
                <w:sz w:val="22"/>
                <w:szCs w:val="22"/>
              </w:rPr>
              <w:t>0.00</w:t>
            </w:r>
          </w:p>
          <w:p w14:paraId="4076474F" w14:textId="76F9814A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3 - Czas reakcji Wykonawcy liczony </w:t>
            </w:r>
          </w:p>
          <w:p w14:paraId="05FDC93F" w14:textId="6A2DDF7B" w:rsidR="00CE10BA" w:rsidRPr="00FE14EA" w:rsidRDefault="00CE10BA" w:rsidP="00D11572">
            <w:pPr>
              <w:spacing w:before="40" w:after="4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od zgłoszenia naprawy </w:t>
            </w:r>
            <w:r w:rsidR="002F70F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do czasu wykonania diagnostyki uszkodzenia - 0.00</w:t>
            </w:r>
          </w:p>
          <w:p w14:paraId="741E3785" w14:textId="4CFB16E8" w:rsidR="00CE10BA" w:rsidRPr="00FE14EA" w:rsidRDefault="00D6437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CE10BA" w:rsidRPr="00FE14EA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EE04" w14:textId="4905CDFC" w:rsidR="00CE10BA" w:rsidRPr="00FE14EA" w:rsidRDefault="00CE10BA" w:rsidP="00D11572">
            <w:pPr>
              <w:jc w:val="center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  </w:t>
            </w:r>
            <w:r w:rsidR="00D6437A">
              <w:rPr>
                <w:sz w:val="22"/>
                <w:szCs w:val="22"/>
              </w:rPr>
              <w:t>9</w:t>
            </w:r>
            <w:r w:rsidRPr="00FE14EA">
              <w:rPr>
                <w:sz w:val="22"/>
                <w:szCs w:val="22"/>
              </w:rPr>
              <w:t>0,00</w:t>
            </w:r>
          </w:p>
        </w:tc>
      </w:tr>
      <w:tr w:rsidR="00CE10BA" w:rsidRPr="00FE14EA" w14:paraId="39FF1266" w14:textId="77777777" w:rsidTr="00D1157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C89D" w14:textId="77777777" w:rsidR="00CE10BA" w:rsidRPr="00FE14EA" w:rsidRDefault="00CE10B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9 - Respiratory producent Smiths Medical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DE940" w14:textId="7B1B6AD8" w:rsidR="00CE10BA" w:rsidRPr="00FE14EA" w:rsidRDefault="00CE10BA" w:rsidP="00D1157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FE14EA">
              <w:rPr>
                <w:b/>
                <w:bCs/>
                <w:sz w:val="22"/>
                <w:szCs w:val="22"/>
              </w:rPr>
              <w:t>Paramedica</w:t>
            </w:r>
            <w:proofErr w:type="spellEnd"/>
            <w:r w:rsidRPr="00FE14EA">
              <w:rPr>
                <w:b/>
                <w:bCs/>
                <w:sz w:val="22"/>
                <w:szCs w:val="22"/>
              </w:rPr>
              <w:t xml:space="preserve"> Polska </w:t>
            </w:r>
            <w:r w:rsidR="00D6437A">
              <w:rPr>
                <w:b/>
                <w:bCs/>
                <w:sz w:val="22"/>
                <w:szCs w:val="22"/>
              </w:rPr>
              <w:br/>
            </w:r>
            <w:r w:rsidRPr="00FE14EA">
              <w:rPr>
                <w:b/>
                <w:bCs/>
                <w:sz w:val="22"/>
                <w:szCs w:val="22"/>
              </w:rPr>
              <w:t>Sp. z o.o</w:t>
            </w:r>
            <w:r w:rsidR="00D6437A">
              <w:rPr>
                <w:b/>
                <w:bCs/>
                <w:sz w:val="22"/>
                <w:szCs w:val="22"/>
              </w:rPr>
              <w:t>. sp. k.</w:t>
            </w:r>
          </w:p>
          <w:p w14:paraId="34AA41A0" w14:textId="4C3A6E9B" w:rsidR="00CE10BA" w:rsidRPr="00FE14EA" w:rsidRDefault="00D6437A" w:rsidP="00D115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Farbiarska 47</w:t>
            </w:r>
          </w:p>
          <w:p w14:paraId="02A456E5" w14:textId="114DE8DA" w:rsidR="00CE10BA" w:rsidRPr="00FE14EA" w:rsidRDefault="00CE10BA" w:rsidP="00D11572">
            <w:pPr>
              <w:spacing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02-</w:t>
            </w:r>
            <w:r w:rsidR="00D6437A">
              <w:rPr>
                <w:sz w:val="22"/>
                <w:szCs w:val="22"/>
              </w:rPr>
              <w:t>862</w:t>
            </w:r>
            <w:r w:rsidRPr="00FE14EA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63268" w14:textId="4F3B873F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1 - Cena oferty brutto - 60.00</w:t>
            </w:r>
          </w:p>
          <w:p w14:paraId="03E8A7DD" w14:textId="7CE353E9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2 - Okres gwarancji </w:t>
            </w:r>
            <w:r w:rsidR="002F70FA"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1</w:t>
            </w:r>
            <w:r w:rsidR="00CE10BA" w:rsidRPr="00FE14EA">
              <w:rPr>
                <w:sz w:val="22"/>
                <w:szCs w:val="22"/>
              </w:rPr>
              <w:t>0.00</w:t>
            </w:r>
          </w:p>
          <w:p w14:paraId="0F7C78DE" w14:textId="5F4D93D3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3 - Czas reakcji Wykonawcy liczony </w:t>
            </w:r>
          </w:p>
          <w:p w14:paraId="64DDF6AA" w14:textId="381716DE" w:rsidR="00CE10BA" w:rsidRPr="00FE14EA" w:rsidRDefault="00CE10BA" w:rsidP="00D11572">
            <w:pPr>
              <w:spacing w:before="40" w:after="4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od zgłoszenia naprawy </w:t>
            </w:r>
            <w:r w:rsidR="002F70F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do czasu wykonania diagnostyki uszkodzenia - 0.00</w:t>
            </w:r>
          </w:p>
          <w:p w14:paraId="324CB8DE" w14:textId="0E52410F" w:rsidR="00CE10BA" w:rsidRPr="00FE14EA" w:rsidRDefault="00D6437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CE10BA" w:rsidRPr="00FE14EA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DFB6" w14:textId="1DC3584A" w:rsidR="00CE10BA" w:rsidRPr="00FE14EA" w:rsidRDefault="00CE10BA" w:rsidP="00D11572">
            <w:pPr>
              <w:jc w:val="center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  </w:t>
            </w:r>
            <w:r w:rsidR="00D6437A">
              <w:rPr>
                <w:sz w:val="22"/>
                <w:szCs w:val="22"/>
              </w:rPr>
              <w:t>8</w:t>
            </w:r>
            <w:r w:rsidRPr="00FE14EA">
              <w:rPr>
                <w:sz w:val="22"/>
                <w:szCs w:val="22"/>
              </w:rPr>
              <w:t>0,00</w:t>
            </w:r>
          </w:p>
        </w:tc>
      </w:tr>
      <w:tr w:rsidR="00D6437A" w:rsidRPr="00FE14EA" w14:paraId="0FEA9999" w14:textId="77777777" w:rsidTr="00F84EB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9F43" w14:textId="77777777" w:rsidR="00D6437A" w:rsidRPr="00FE14EA" w:rsidRDefault="00D6437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9 - Respiratory producent Smiths Medical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7666" w14:textId="77777777" w:rsidR="00D6437A" w:rsidRPr="00FE14EA" w:rsidRDefault="00D6437A" w:rsidP="00D1157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 xml:space="preserve">PAWELMED Serwis Aparatury Medycznej Paweł </w:t>
            </w:r>
            <w:proofErr w:type="spellStart"/>
            <w:r w:rsidRPr="00FE14EA">
              <w:rPr>
                <w:b/>
                <w:bCs/>
                <w:sz w:val="22"/>
                <w:szCs w:val="22"/>
              </w:rPr>
              <w:t>Wojtalak</w:t>
            </w:r>
            <w:proofErr w:type="spellEnd"/>
          </w:p>
          <w:p w14:paraId="3E861593" w14:textId="3D954373" w:rsidR="00D6437A" w:rsidRPr="00FE14EA" w:rsidRDefault="00D6437A" w:rsidP="00D11572">
            <w:pPr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Staszica</w:t>
            </w:r>
            <w:r w:rsidRPr="00FE14E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</w:t>
            </w:r>
            <w:r w:rsidRPr="00FE14EA">
              <w:rPr>
                <w:sz w:val="22"/>
                <w:szCs w:val="22"/>
              </w:rPr>
              <w:t>2</w:t>
            </w:r>
          </w:p>
          <w:p w14:paraId="38F67F2C" w14:textId="77777777" w:rsidR="00D6437A" w:rsidRPr="00FE14EA" w:rsidRDefault="00D6437A" w:rsidP="00D11572">
            <w:pPr>
              <w:spacing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62-052 Komorniki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26E9" w14:textId="77777777" w:rsidR="00D6437A" w:rsidRDefault="00D6437A" w:rsidP="00D11572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890A11" w14:textId="77777777" w:rsidR="00D6437A" w:rsidRDefault="00D6437A" w:rsidP="00D11572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FDA2C84" w14:textId="0A0E1597" w:rsidR="00D6437A" w:rsidRPr="00FE14EA" w:rsidRDefault="00D6437A" w:rsidP="00D1157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  <w:tr w:rsidR="00CE10BA" w:rsidRPr="00FE14EA" w14:paraId="626617C1" w14:textId="77777777" w:rsidTr="00D1157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34DA9" w14:textId="77777777" w:rsidR="00CE10BA" w:rsidRPr="00FE14EA" w:rsidRDefault="00CE10B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10 - Respiratory producent Stephan-Niemcy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6907B" w14:textId="77777777" w:rsidR="00D6437A" w:rsidRPr="00FE14EA" w:rsidRDefault="00D6437A" w:rsidP="00D6437A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FE14EA">
              <w:rPr>
                <w:b/>
                <w:bCs/>
                <w:sz w:val="22"/>
                <w:szCs w:val="22"/>
              </w:rPr>
              <w:t>Paramedica</w:t>
            </w:r>
            <w:proofErr w:type="spellEnd"/>
            <w:r w:rsidRPr="00FE14EA">
              <w:rPr>
                <w:b/>
                <w:bCs/>
                <w:sz w:val="22"/>
                <w:szCs w:val="22"/>
              </w:rPr>
              <w:t xml:space="preserve"> Polska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FE14EA">
              <w:rPr>
                <w:b/>
                <w:bCs/>
                <w:sz w:val="22"/>
                <w:szCs w:val="22"/>
              </w:rPr>
              <w:t>Sp. z o.o</w:t>
            </w:r>
            <w:r>
              <w:rPr>
                <w:b/>
                <w:bCs/>
                <w:sz w:val="22"/>
                <w:szCs w:val="22"/>
              </w:rPr>
              <w:t>. sp. k.</w:t>
            </w:r>
          </w:p>
          <w:p w14:paraId="15A17708" w14:textId="77777777" w:rsidR="00D6437A" w:rsidRPr="00FE14EA" w:rsidRDefault="00D6437A" w:rsidP="00D643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Farbiarska 47</w:t>
            </w:r>
          </w:p>
          <w:p w14:paraId="380CB1C4" w14:textId="6E603828" w:rsidR="00CE10BA" w:rsidRPr="00FE14EA" w:rsidRDefault="00D6437A" w:rsidP="00D6437A">
            <w:pPr>
              <w:spacing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02-</w:t>
            </w:r>
            <w:r>
              <w:rPr>
                <w:sz w:val="22"/>
                <w:szCs w:val="22"/>
              </w:rPr>
              <w:t>862</w:t>
            </w:r>
            <w:r w:rsidRPr="00FE14EA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C7B2D" w14:textId="744CF753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1 - Cena oferty brutto - 60.00</w:t>
            </w:r>
          </w:p>
          <w:p w14:paraId="2BDE586C" w14:textId="68D51AFD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2 - Okres gwarancji </w:t>
            </w:r>
            <w:r w:rsidR="002F70FA"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 xml:space="preserve">po naprawie  - </w:t>
            </w:r>
            <w:r w:rsidR="002944BF">
              <w:rPr>
                <w:sz w:val="22"/>
                <w:szCs w:val="22"/>
              </w:rPr>
              <w:t>1</w:t>
            </w:r>
            <w:r w:rsidR="00CE10BA" w:rsidRPr="00FE14EA">
              <w:rPr>
                <w:sz w:val="22"/>
                <w:szCs w:val="22"/>
              </w:rPr>
              <w:t>0.00</w:t>
            </w:r>
          </w:p>
          <w:p w14:paraId="0BF2F05E" w14:textId="2AB1BB8B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3 - Czas reakcji Wykonawcy liczony </w:t>
            </w:r>
          </w:p>
          <w:p w14:paraId="3C422E2D" w14:textId="52793BAB" w:rsidR="00CE10BA" w:rsidRPr="00FE14EA" w:rsidRDefault="00CE10BA" w:rsidP="00D11572">
            <w:pPr>
              <w:spacing w:before="40" w:after="4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od zgłoszenia naprawy </w:t>
            </w:r>
            <w:r w:rsidR="002F70F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>do czasu wykonania diagnostyki uszkodzenia - 0.00</w:t>
            </w:r>
          </w:p>
          <w:p w14:paraId="51F23BC2" w14:textId="60250582" w:rsidR="00CE10BA" w:rsidRPr="00FE14EA" w:rsidRDefault="00D6437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4 - Autoryzacja producenta do serwisowania sprzętu  - </w:t>
            </w:r>
            <w:r w:rsidR="002944BF">
              <w:rPr>
                <w:sz w:val="22"/>
                <w:szCs w:val="22"/>
              </w:rPr>
              <w:t>1</w:t>
            </w:r>
            <w:r w:rsidR="00CE10BA" w:rsidRPr="00FE14EA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4FED" w14:textId="4ECC703E" w:rsidR="00CE10BA" w:rsidRPr="00FE14EA" w:rsidRDefault="00CE10BA" w:rsidP="00D11572">
            <w:pPr>
              <w:jc w:val="center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  </w:t>
            </w:r>
            <w:r w:rsidR="002944BF">
              <w:rPr>
                <w:sz w:val="22"/>
                <w:szCs w:val="22"/>
              </w:rPr>
              <w:t>8</w:t>
            </w:r>
            <w:r w:rsidRPr="00FE14EA">
              <w:rPr>
                <w:sz w:val="22"/>
                <w:szCs w:val="22"/>
              </w:rPr>
              <w:t>0,00</w:t>
            </w:r>
          </w:p>
        </w:tc>
      </w:tr>
      <w:tr w:rsidR="00CE10BA" w:rsidRPr="00FE14EA" w14:paraId="00CB78D5" w14:textId="77777777" w:rsidTr="00D1157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2D18" w14:textId="77777777" w:rsidR="00CE10BA" w:rsidRPr="00FE14EA" w:rsidRDefault="00CE10B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12 - Respiratory producent Viasys Healthcare USA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18D1" w14:textId="77777777" w:rsidR="00D6437A" w:rsidRPr="00FE14EA" w:rsidRDefault="00D6437A" w:rsidP="00D6437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 xml:space="preserve">DUTCHMED PL </w:t>
            </w:r>
            <w:r>
              <w:rPr>
                <w:b/>
                <w:bCs/>
                <w:sz w:val="22"/>
                <w:szCs w:val="22"/>
              </w:rPr>
              <w:br/>
              <w:t>Sp. z o. o.</w:t>
            </w:r>
          </w:p>
          <w:p w14:paraId="17CDBC0E" w14:textId="77777777" w:rsidR="00D6437A" w:rsidRPr="00FE14EA" w:rsidRDefault="00D6437A" w:rsidP="00D643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FE14EA">
              <w:rPr>
                <w:sz w:val="22"/>
                <w:szCs w:val="22"/>
              </w:rPr>
              <w:t>Szajnochy 14</w:t>
            </w:r>
          </w:p>
          <w:p w14:paraId="77A54CD3" w14:textId="4AB42C6B" w:rsidR="00CE10BA" w:rsidRPr="00FE14EA" w:rsidRDefault="00D6437A" w:rsidP="00D6437A">
            <w:pPr>
              <w:spacing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85-738 Bydgoszcz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137A3" w14:textId="096B8279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1 - Cena oferty brutto - 60.00</w:t>
            </w:r>
          </w:p>
          <w:p w14:paraId="47401ACB" w14:textId="0FF2EE35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2 - Okres gwarancji </w:t>
            </w:r>
            <w:r w:rsidR="002F70FA"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>po naprawie  - 0.00</w:t>
            </w:r>
          </w:p>
          <w:p w14:paraId="0150A887" w14:textId="7D9C9375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3 - Czas reakcji Wykonawcy liczony </w:t>
            </w:r>
          </w:p>
          <w:p w14:paraId="475F4BA0" w14:textId="75A92DFC" w:rsidR="00CE10BA" w:rsidRPr="00FE14EA" w:rsidRDefault="00CE10BA" w:rsidP="00D11572">
            <w:pPr>
              <w:spacing w:before="40" w:after="4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od zgłoszenia naprawy </w:t>
            </w:r>
            <w:r w:rsidR="002F70F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czasu wykonania </w:t>
            </w:r>
            <w:r w:rsidRPr="00FE14EA">
              <w:rPr>
                <w:sz w:val="22"/>
                <w:szCs w:val="22"/>
              </w:rPr>
              <w:lastRenderedPageBreak/>
              <w:t xml:space="preserve">diagnostyki uszkodzenia - </w:t>
            </w:r>
            <w:r w:rsidR="002944BF">
              <w:rPr>
                <w:sz w:val="22"/>
                <w:szCs w:val="22"/>
              </w:rPr>
              <w:t>1</w:t>
            </w:r>
            <w:r w:rsidRPr="00FE14EA">
              <w:rPr>
                <w:sz w:val="22"/>
                <w:szCs w:val="22"/>
              </w:rPr>
              <w:t>0.00</w:t>
            </w:r>
          </w:p>
          <w:p w14:paraId="2DE51447" w14:textId="0BC5DDF6" w:rsidR="00CE10BA" w:rsidRPr="00FE14EA" w:rsidRDefault="002F70F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FE14EA">
              <w:rPr>
                <w:sz w:val="22"/>
                <w:szCs w:val="22"/>
              </w:rPr>
              <w:t>4 - Autoryzacja producenta do serwisowania sprzętu  - 0.00</w:t>
            </w:r>
            <w:r>
              <w:rPr>
                <w:sz w:val="22"/>
                <w:szCs w:val="22"/>
              </w:rPr>
              <w:t xml:space="preserve"> </w:t>
            </w:r>
            <w:r w:rsidRPr="002F70FA">
              <w:rPr>
                <w:sz w:val="20"/>
                <w:szCs w:val="20"/>
              </w:rPr>
              <w:t xml:space="preserve">(na potwierdzenie posiadanej autoryzacji producenta do serwisowania sprzętu </w:t>
            </w:r>
            <w:r>
              <w:rPr>
                <w:sz w:val="20"/>
                <w:szCs w:val="20"/>
              </w:rPr>
              <w:br/>
            </w:r>
            <w:r w:rsidRPr="002F70FA">
              <w:rPr>
                <w:sz w:val="20"/>
                <w:szCs w:val="20"/>
              </w:rPr>
              <w:t>w zakresie zadania nr 1</w:t>
            </w:r>
            <w:r>
              <w:rPr>
                <w:sz w:val="20"/>
                <w:szCs w:val="20"/>
              </w:rPr>
              <w:t>2</w:t>
            </w:r>
            <w:r w:rsidRPr="002F70FA">
              <w:rPr>
                <w:sz w:val="20"/>
                <w:szCs w:val="20"/>
              </w:rPr>
              <w:t xml:space="preserve"> firma przedstawiła nieaktualne certyfikaty firm Acutronic </w:t>
            </w:r>
            <w:r>
              <w:rPr>
                <w:sz w:val="20"/>
                <w:szCs w:val="20"/>
              </w:rPr>
              <w:br/>
            </w:r>
            <w:r w:rsidRPr="002F70FA">
              <w:rPr>
                <w:sz w:val="20"/>
                <w:szCs w:val="20"/>
              </w:rPr>
              <w:t xml:space="preserve">i Viasys. Z uwagi na fakt, </w:t>
            </w:r>
            <w:r>
              <w:rPr>
                <w:sz w:val="20"/>
                <w:szCs w:val="20"/>
              </w:rPr>
              <w:br/>
            </w:r>
            <w:r w:rsidRPr="002F70FA">
              <w:rPr>
                <w:sz w:val="20"/>
                <w:szCs w:val="20"/>
              </w:rPr>
              <w:t xml:space="preserve">iż dokumenty te nie podlegają uzupełnieniu w myśl art. 128 </w:t>
            </w:r>
            <w:r>
              <w:rPr>
                <w:sz w:val="20"/>
                <w:szCs w:val="20"/>
              </w:rPr>
              <w:br/>
            </w:r>
            <w:r w:rsidRPr="002F70FA">
              <w:rPr>
                <w:sz w:val="20"/>
                <w:szCs w:val="20"/>
              </w:rPr>
              <w:t>ust. 1 Ustawy w K-4 przyznane zostaje 0,00 pkt.)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AD2D" w14:textId="5FAAF320" w:rsidR="00CE10BA" w:rsidRPr="00FE14EA" w:rsidRDefault="00CE10BA" w:rsidP="00D11572">
            <w:pPr>
              <w:jc w:val="center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lastRenderedPageBreak/>
              <w:t xml:space="preserve">  </w:t>
            </w:r>
            <w:r w:rsidR="002944BF">
              <w:rPr>
                <w:sz w:val="22"/>
                <w:szCs w:val="22"/>
              </w:rPr>
              <w:t>7</w:t>
            </w:r>
            <w:r w:rsidRPr="00FE14EA">
              <w:rPr>
                <w:sz w:val="22"/>
                <w:szCs w:val="22"/>
              </w:rPr>
              <w:t>0,00</w:t>
            </w:r>
          </w:p>
        </w:tc>
      </w:tr>
      <w:tr w:rsidR="00CE10BA" w:rsidRPr="00FE14EA" w14:paraId="68A2441B" w14:textId="77777777" w:rsidTr="00D1157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42EC" w14:textId="77777777" w:rsidR="00CE10BA" w:rsidRPr="00FE14EA" w:rsidRDefault="00CE10B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12 - Respiratory producent Viasys Healthcare USA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1D3A" w14:textId="77777777" w:rsidR="00D6437A" w:rsidRPr="00FE14EA" w:rsidRDefault="00D6437A" w:rsidP="00D6437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>Promed S.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FE14EA">
              <w:rPr>
                <w:b/>
                <w:bCs/>
                <w:sz w:val="22"/>
                <w:szCs w:val="22"/>
              </w:rPr>
              <w:t>.</w:t>
            </w:r>
          </w:p>
          <w:p w14:paraId="3583FD48" w14:textId="77777777" w:rsidR="00D6437A" w:rsidRPr="00FE14EA" w:rsidRDefault="00D6437A" w:rsidP="00D643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FE14EA">
              <w:rPr>
                <w:sz w:val="22"/>
                <w:szCs w:val="22"/>
              </w:rPr>
              <w:t>Działkowa 56</w:t>
            </w:r>
          </w:p>
          <w:p w14:paraId="04C512B6" w14:textId="23988A60" w:rsidR="00CE10BA" w:rsidRPr="00FE14EA" w:rsidRDefault="00D6437A" w:rsidP="00D6437A">
            <w:pPr>
              <w:spacing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02-234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B950E" w14:textId="31D89E0C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1 - Cena oferty brutto - 32.0</w:t>
            </w:r>
            <w:r w:rsidR="002944BF">
              <w:rPr>
                <w:sz w:val="22"/>
                <w:szCs w:val="22"/>
              </w:rPr>
              <w:t>5</w:t>
            </w:r>
          </w:p>
          <w:p w14:paraId="1541F1C3" w14:textId="40E0ED2D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2 - Okres gwarancji </w:t>
            </w:r>
            <w:r w:rsidR="002F70FA"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 xml:space="preserve">po naprawie  - </w:t>
            </w:r>
            <w:r w:rsidR="002944BF">
              <w:rPr>
                <w:sz w:val="22"/>
                <w:szCs w:val="22"/>
              </w:rPr>
              <w:t>2</w:t>
            </w:r>
            <w:r w:rsidR="00CE10BA" w:rsidRPr="00FE14EA">
              <w:rPr>
                <w:sz w:val="22"/>
                <w:szCs w:val="22"/>
              </w:rPr>
              <w:t>0.00</w:t>
            </w:r>
          </w:p>
          <w:p w14:paraId="1DE477BF" w14:textId="60D005C2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3 - Czas reakcji Wykonawcy liczony </w:t>
            </w:r>
          </w:p>
          <w:p w14:paraId="0870EAC5" w14:textId="0FF7A3C7" w:rsidR="00CE10BA" w:rsidRPr="00FE14EA" w:rsidRDefault="00CE10BA" w:rsidP="00D11572">
            <w:pPr>
              <w:spacing w:before="40" w:after="4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od zgłoszenia naprawy </w:t>
            </w:r>
            <w:r w:rsidR="002F70F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czasu wykonania diagnostyki uszkodzenia - </w:t>
            </w:r>
            <w:r w:rsidR="002944BF">
              <w:rPr>
                <w:sz w:val="22"/>
                <w:szCs w:val="22"/>
              </w:rPr>
              <w:t>1</w:t>
            </w:r>
            <w:r w:rsidRPr="00FE14EA">
              <w:rPr>
                <w:sz w:val="22"/>
                <w:szCs w:val="22"/>
              </w:rPr>
              <w:t>0.00</w:t>
            </w:r>
          </w:p>
          <w:p w14:paraId="6EEB4DEC" w14:textId="0C760104" w:rsidR="00CE10BA" w:rsidRPr="00FE14EA" w:rsidRDefault="00D6437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4 - Autoryzacja producenta do serwisowania sprzętu  - </w:t>
            </w:r>
            <w:r w:rsidR="002944BF">
              <w:rPr>
                <w:sz w:val="22"/>
                <w:szCs w:val="22"/>
              </w:rPr>
              <w:t>1</w:t>
            </w:r>
            <w:r w:rsidR="00CE10BA" w:rsidRPr="00FE14EA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94614" w14:textId="4E4BB7A5" w:rsidR="00CE10BA" w:rsidRPr="00FE14EA" w:rsidRDefault="00CE10BA" w:rsidP="00D11572">
            <w:pPr>
              <w:jc w:val="center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  </w:t>
            </w:r>
            <w:r w:rsidR="002944BF">
              <w:rPr>
                <w:sz w:val="22"/>
                <w:szCs w:val="22"/>
              </w:rPr>
              <w:t>7</w:t>
            </w:r>
            <w:r w:rsidRPr="00FE14EA">
              <w:rPr>
                <w:sz w:val="22"/>
                <w:szCs w:val="22"/>
              </w:rPr>
              <w:t>2,0</w:t>
            </w:r>
            <w:r w:rsidR="002944BF">
              <w:rPr>
                <w:sz w:val="22"/>
                <w:szCs w:val="22"/>
              </w:rPr>
              <w:t>5</w:t>
            </w:r>
          </w:p>
        </w:tc>
      </w:tr>
      <w:tr w:rsidR="00CE10BA" w:rsidRPr="00FE14EA" w14:paraId="2EC78A0E" w14:textId="77777777" w:rsidTr="00D1157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BADA8" w14:textId="77777777" w:rsidR="00CE10BA" w:rsidRPr="00FE14EA" w:rsidRDefault="00CE10B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14 - Respiratory producent </w:t>
            </w:r>
            <w:proofErr w:type="spellStart"/>
            <w:r w:rsidRPr="00FE14EA">
              <w:rPr>
                <w:sz w:val="22"/>
                <w:szCs w:val="22"/>
              </w:rPr>
              <w:t>Air</w:t>
            </w:r>
            <w:proofErr w:type="spellEnd"/>
            <w:r w:rsidRPr="00FE14EA">
              <w:rPr>
                <w:sz w:val="22"/>
                <w:szCs w:val="22"/>
              </w:rPr>
              <w:t xml:space="preserve"> </w:t>
            </w:r>
            <w:proofErr w:type="spellStart"/>
            <w:r w:rsidRPr="00FE14EA">
              <w:rPr>
                <w:sz w:val="22"/>
                <w:szCs w:val="22"/>
              </w:rPr>
              <w:t>Liquide</w:t>
            </w:r>
            <w:proofErr w:type="spellEnd"/>
            <w:r w:rsidRPr="00FE14EA">
              <w:rPr>
                <w:sz w:val="22"/>
                <w:szCs w:val="22"/>
              </w:rPr>
              <w:t xml:space="preserve"> Medical Systems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1C473" w14:textId="2E0148D6" w:rsidR="00CE10BA" w:rsidRPr="00FE14EA" w:rsidRDefault="00CE10BA" w:rsidP="00D1157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>DIAGNOS Sp.</w:t>
            </w:r>
            <w:r w:rsidR="00D6437A">
              <w:rPr>
                <w:b/>
                <w:bCs/>
                <w:sz w:val="22"/>
                <w:szCs w:val="22"/>
              </w:rPr>
              <w:t xml:space="preserve"> </w:t>
            </w:r>
            <w:r w:rsidRPr="00FE14EA">
              <w:rPr>
                <w:b/>
                <w:bCs/>
                <w:sz w:val="22"/>
                <w:szCs w:val="22"/>
              </w:rPr>
              <w:t>z o.o.</w:t>
            </w:r>
          </w:p>
          <w:p w14:paraId="043A2F05" w14:textId="4AFDBE33" w:rsidR="00CE10BA" w:rsidRPr="00FE14EA" w:rsidRDefault="00D6437A" w:rsidP="00D115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E10BA" w:rsidRPr="00FE14EA">
              <w:rPr>
                <w:sz w:val="22"/>
                <w:szCs w:val="22"/>
              </w:rPr>
              <w:t>Łączyny 4</w:t>
            </w:r>
          </w:p>
          <w:p w14:paraId="472A91FB" w14:textId="77777777" w:rsidR="00CE10BA" w:rsidRPr="00FE14EA" w:rsidRDefault="00CE10BA" w:rsidP="00D11572">
            <w:pPr>
              <w:spacing w:after="40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02-820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F28BE" w14:textId="43ACEE74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>1 - Cena oferty brutto - 60.00</w:t>
            </w:r>
          </w:p>
          <w:p w14:paraId="773AE3B3" w14:textId="2A52C743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2 - Okres gwarancji </w:t>
            </w:r>
            <w:r w:rsidR="002F70FA"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 xml:space="preserve">po naprawie  - </w:t>
            </w:r>
            <w:r w:rsidR="002944BF">
              <w:rPr>
                <w:sz w:val="22"/>
                <w:szCs w:val="22"/>
              </w:rPr>
              <w:t>2</w:t>
            </w:r>
            <w:r w:rsidR="00CE10BA" w:rsidRPr="00FE14EA">
              <w:rPr>
                <w:sz w:val="22"/>
                <w:szCs w:val="22"/>
              </w:rPr>
              <w:t>0.00</w:t>
            </w:r>
          </w:p>
          <w:p w14:paraId="293E52B3" w14:textId="55645DC3" w:rsidR="00CE10BA" w:rsidRPr="00FE14EA" w:rsidRDefault="00D6437A" w:rsidP="00D1157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3 - Czas reakcji Wykonawcy liczony </w:t>
            </w:r>
          </w:p>
          <w:p w14:paraId="6AA421D7" w14:textId="44B31122" w:rsidR="00CE10BA" w:rsidRPr="00FE14EA" w:rsidRDefault="00CE10BA" w:rsidP="00D11572">
            <w:pPr>
              <w:spacing w:before="40" w:after="4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od zgłoszenia naprawy </w:t>
            </w:r>
            <w:r w:rsidR="002F70FA">
              <w:rPr>
                <w:sz w:val="22"/>
                <w:szCs w:val="22"/>
              </w:rPr>
              <w:br/>
            </w:r>
            <w:r w:rsidRPr="00FE14EA">
              <w:rPr>
                <w:sz w:val="22"/>
                <w:szCs w:val="22"/>
              </w:rPr>
              <w:t xml:space="preserve">do czasu wykonania diagnostyki uszkodzenia - </w:t>
            </w:r>
            <w:r w:rsidR="002944BF">
              <w:rPr>
                <w:sz w:val="22"/>
                <w:szCs w:val="22"/>
              </w:rPr>
              <w:t>1</w:t>
            </w:r>
            <w:r w:rsidRPr="00FE14EA">
              <w:rPr>
                <w:sz w:val="22"/>
                <w:szCs w:val="22"/>
              </w:rPr>
              <w:t>0.00</w:t>
            </w:r>
          </w:p>
          <w:p w14:paraId="35B32DAB" w14:textId="259C2CF9" w:rsidR="00CE10BA" w:rsidRPr="00FE14EA" w:rsidRDefault="00D6437A" w:rsidP="00D11572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CE10BA" w:rsidRPr="00FE14EA">
              <w:rPr>
                <w:sz w:val="22"/>
                <w:szCs w:val="22"/>
              </w:rPr>
              <w:t xml:space="preserve">4 - Autoryzacja producenta do serwisowania sprzętu  - </w:t>
            </w:r>
            <w:r w:rsidR="002944BF">
              <w:rPr>
                <w:sz w:val="22"/>
                <w:szCs w:val="22"/>
              </w:rPr>
              <w:t>1</w:t>
            </w:r>
            <w:r w:rsidR="00CE10BA" w:rsidRPr="00FE14EA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BB690" w14:textId="44EA10B2" w:rsidR="00CE10BA" w:rsidRPr="00FE14EA" w:rsidRDefault="00CE10BA" w:rsidP="00D11572">
            <w:pPr>
              <w:jc w:val="center"/>
              <w:rPr>
                <w:color w:val="000000"/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  </w:t>
            </w:r>
            <w:r w:rsidR="002944BF">
              <w:rPr>
                <w:sz w:val="22"/>
                <w:szCs w:val="22"/>
              </w:rPr>
              <w:t>10</w:t>
            </w:r>
            <w:r w:rsidRPr="00FE14EA">
              <w:rPr>
                <w:sz w:val="22"/>
                <w:szCs w:val="22"/>
              </w:rPr>
              <w:t>0,00</w:t>
            </w:r>
          </w:p>
        </w:tc>
      </w:tr>
    </w:tbl>
    <w:p w14:paraId="38080976" w14:textId="77777777" w:rsidR="00A02E94" w:rsidRPr="00FE14EA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275FCD8F" w14:textId="6D5FAFD5" w:rsidR="00A02E94" w:rsidRPr="00FE14EA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FE14EA">
        <w:rPr>
          <w:color w:val="000000"/>
          <w:sz w:val="22"/>
          <w:szCs w:val="22"/>
        </w:rPr>
        <w:t xml:space="preserve">Informacja o </w:t>
      </w:r>
      <w:r w:rsidR="002F70FA">
        <w:rPr>
          <w:color w:val="000000"/>
          <w:sz w:val="22"/>
          <w:szCs w:val="22"/>
        </w:rPr>
        <w:t>W</w:t>
      </w:r>
      <w:r w:rsidRPr="00FE14EA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FE14EA" w14:paraId="4D2D63BB" w14:textId="77777777" w:rsidTr="00CE10B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15DAAB0" w14:textId="77777777" w:rsidR="00A02E94" w:rsidRPr="00FE14EA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FE14EA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169DD35" w14:textId="77777777" w:rsidR="00A02E94" w:rsidRPr="00FE14EA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FE14EA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55807BA" w14:textId="77777777" w:rsidR="00A02E94" w:rsidRPr="00FE14EA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FE14EA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CE10BA" w:rsidRPr="00FE14EA" w14:paraId="1FF2690D" w14:textId="77777777" w:rsidTr="00CE10B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57CBD5" w14:textId="77777777" w:rsidR="00CE10BA" w:rsidRPr="00FE14EA" w:rsidRDefault="00CE10BA" w:rsidP="00D11572">
            <w:pPr>
              <w:spacing w:before="40"/>
              <w:jc w:val="center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5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338E7D" w14:textId="77777777" w:rsidR="00CE10BA" w:rsidRPr="00FE14EA" w:rsidRDefault="00CE10BA" w:rsidP="00D11572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 xml:space="preserve">PAWELMED Serwis Aparatury Medycznej Paweł </w:t>
            </w:r>
            <w:proofErr w:type="spellStart"/>
            <w:r w:rsidRPr="00FE14EA">
              <w:rPr>
                <w:b/>
                <w:bCs/>
                <w:sz w:val="22"/>
                <w:szCs w:val="22"/>
              </w:rPr>
              <w:t>Wojtalak</w:t>
            </w:r>
            <w:proofErr w:type="spellEnd"/>
          </w:p>
          <w:p w14:paraId="54EDF84C" w14:textId="4DC96D78" w:rsidR="00CE10BA" w:rsidRPr="00FE14EA" w:rsidRDefault="00CE10BA" w:rsidP="00D11572">
            <w:pPr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ul. </w:t>
            </w:r>
            <w:r w:rsidR="00AC1666">
              <w:rPr>
                <w:sz w:val="22"/>
                <w:szCs w:val="22"/>
              </w:rPr>
              <w:t>Staszica</w:t>
            </w:r>
            <w:r w:rsidRPr="00FE14EA">
              <w:rPr>
                <w:sz w:val="22"/>
                <w:szCs w:val="22"/>
              </w:rPr>
              <w:t xml:space="preserve"> </w:t>
            </w:r>
            <w:r w:rsidR="00AC1666">
              <w:rPr>
                <w:sz w:val="22"/>
                <w:szCs w:val="22"/>
              </w:rPr>
              <w:t>3</w:t>
            </w:r>
            <w:r w:rsidRPr="00FE14EA">
              <w:rPr>
                <w:sz w:val="22"/>
                <w:szCs w:val="22"/>
              </w:rPr>
              <w:t xml:space="preserve">2 </w:t>
            </w:r>
          </w:p>
          <w:p w14:paraId="485B5FDD" w14:textId="77777777" w:rsidR="00CE10BA" w:rsidRPr="00FE14EA" w:rsidRDefault="00CE10BA" w:rsidP="00D11572">
            <w:pPr>
              <w:spacing w:after="6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>62-052 Komorniki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DCCCAC" w14:textId="051F8A72" w:rsidR="008073B0" w:rsidRPr="005D22D1" w:rsidRDefault="008073B0" w:rsidP="008073B0">
            <w:pPr>
              <w:spacing w:before="6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Oferta odrzucona </w:t>
            </w:r>
            <w:r w:rsidRPr="00F637FB">
              <w:rPr>
                <w:sz w:val="22"/>
                <w:szCs w:val="22"/>
                <w:u w:val="single"/>
              </w:rPr>
              <w:t xml:space="preserve">w zadaniu nr </w:t>
            </w:r>
            <w:r>
              <w:rPr>
                <w:sz w:val="22"/>
                <w:szCs w:val="22"/>
                <w:u w:val="single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na podstawie </w:t>
            </w:r>
            <w:r w:rsidRPr="005D22D1">
              <w:rPr>
                <w:b/>
                <w:sz w:val="22"/>
                <w:szCs w:val="22"/>
              </w:rPr>
              <w:t>Art. 226 ust. 1 pkt 12</w:t>
            </w:r>
            <w:r w:rsidRPr="005D22D1">
              <w:rPr>
                <w:sz w:val="22"/>
                <w:szCs w:val="22"/>
              </w:rPr>
              <w:t xml:space="preserve"> ustawy Pzp</w:t>
            </w:r>
            <w:r>
              <w:rPr>
                <w:sz w:val="22"/>
                <w:szCs w:val="22"/>
              </w:rPr>
              <w:t xml:space="preserve"> – Wykonawca nie wyraził pisemnej zgody na przedłużenie terminu związania ofertą</w:t>
            </w:r>
          </w:p>
          <w:p w14:paraId="23A49237" w14:textId="3BBAE8F7" w:rsidR="008073B0" w:rsidRDefault="008073B0" w:rsidP="008073B0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Zamawiający pismem z dnia 13.12.2022 r. złożył do Wykonawcy za pośrednictwem Platformy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na adres e-mailowy podany w ofercie wniosek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 wyrażenie zgody na przedłużenie terminu związania ofertą </w:t>
            </w:r>
            <w:r w:rsidR="00FE1CD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lastRenderedPageBreak/>
              <w:t xml:space="preserve">z terminem do dnia 17.12.2022 r. Wykonawca pomimo pouczenia zawartego w treści pisma, ż w przypadku niewyrażenia zgody lub braku odpowiedzi na wniosek Zamawiającego o przedłużenie terminu związania ofertą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w terminie do dnia 17.12.2022. złożona przez Wykonawcę oferta zostanie odrzucona na podstawie art. 226 ust. 1 pkt. 12 ustawy pzp nie wyraził pisemnej zgody na przedłużenie terminu związania ofertą.</w:t>
            </w:r>
          </w:p>
          <w:p w14:paraId="7B8A1681" w14:textId="77777777" w:rsidR="008073B0" w:rsidRDefault="008073B0" w:rsidP="008073B0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12</w:t>
            </w:r>
          </w:p>
          <w:p w14:paraId="1C216DC8" w14:textId="77777777" w:rsidR="00163763" w:rsidRDefault="00163763" w:rsidP="00D11572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6053C317" w14:textId="77777777" w:rsidR="008073B0" w:rsidRDefault="00163763" w:rsidP="00D11572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Oferta odrzucona </w:t>
            </w:r>
            <w:r w:rsidRPr="00F637FB">
              <w:rPr>
                <w:sz w:val="22"/>
                <w:szCs w:val="22"/>
                <w:u w:val="single"/>
              </w:rPr>
              <w:t xml:space="preserve">w zadaniu nr </w:t>
            </w:r>
            <w:r>
              <w:rPr>
                <w:sz w:val="22"/>
                <w:szCs w:val="22"/>
                <w:u w:val="single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na podstawie </w:t>
            </w:r>
            <w:r w:rsidRPr="005D22D1">
              <w:rPr>
                <w:b/>
                <w:sz w:val="22"/>
                <w:szCs w:val="22"/>
              </w:rPr>
              <w:t xml:space="preserve">Art. 226 ust. 1 pkt </w:t>
            </w:r>
            <w:r>
              <w:rPr>
                <w:b/>
                <w:sz w:val="22"/>
                <w:szCs w:val="22"/>
              </w:rPr>
              <w:t>8</w:t>
            </w:r>
            <w:r w:rsidRPr="005D22D1">
              <w:rPr>
                <w:sz w:val="22"/>
                <w:szCs w:val="22"/>
              </w:rPr>
              <w:t xml:space="preserve"> ustawy Pzp</w:t>
            </w:r>
            <w:r>
              <w:rPr>
                <w:sz w:val="22"/>
                <w:szCs w:val="22"/>
              </w:rPr>
              <w:t xml:space="preserve"> – zawiera rażąco niska cenę lub koszt w stosunku do przedmiotu zamówienia</w:t>
            </w:r>
          </w:p>
          <w:p w14:paraId="08703362" w14:textId="0C8821AD" w:rsidR="00163763" w:rsidRDefault="00163763" w:rsidP="00163763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 xml:space="preserve">: Wykonawca pismem z dnia 13.12.2022 r. został wezwany w terminie do dnia 16.12.2022 r. do złożenia wyjaśnień w zakresie wyliczenia ceny lub kosztu z uwagi na podejrzenie zastosowania rażąco niskiej ceny w zakresie zadania nr 9. Wykonawca pomimo pouczenia zawartego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 treści pisma, że w przypadku nieudzielenia wyjaśnień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 wyznaczonym terminie, lub jeżeli złożone wyjaśnienia </w:t>
            </w:r>
            <w:r w:rsidR="00FE1CD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wraz z dokumentami nie uzasadnią rażąco niskiej ceny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lub kosztu oferty, jego oferta zostanie odrzucona zgodnie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z art. 224 ust. 6 ustawy pzp. Pomimo powyższego Wykonawca nie odpowiedział na niniejsze wezwanie.  </w:t>
            </w:r>
          </w:p>
          <w:p w14:paraId="536FEAE7" w14:textId="21DC2F5D" w:rsidR="00163763" w:rsidRDefault="00163763" w:rsidP="00163763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związku z powyższym oferta Wykonawcy podlega odrzuceniu zgodnie z art. 226 ust. 1 pkt. 8 w związku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z art. 224 ust. 6 ustawy pzp.</w:t>
            </w:r>
          </w:p>
          <w:p w14:paraId="00A7A23C" w14:textId="77777777" w:rsidR="00163763" w:rsidRDefault="00163763" w:rsidP="00D11572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3A077ED6" w14:textId="1711C2C7" w:rsidR="00163763" w:rsidRDefault="00163763" w:rsidP="00163763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Oferta odrzucona </w:t>
            </w:r>
            <w:r w:rsidRPr="00F637FB">
              <w:rPr>
                <w:sz w:val="22"/>
                <w:szCs w:val="22"/>
                <w:u w:val="single"/>
              </w:rPr>
              <w:t xml:space="preserve">w zadaniu nr </w:t>
            </w:r>
            <w:r>
              <w:rPr>
                <w:sz w:val="22"/>
                <w:szCs w:val="22"/>
                <w:u w:val="single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5D22D1">
              <w:rPr>
                <w:sz w:val="22"/>
                <w:szCs w:val="22"/>
              </w:rPr>
              <w:t xml:space="preserve">na podstawie </w:t>
            </w:r>
            <w:r w:rsidRPr="005D22D1">
              <w:rPr>
                <w:b/>
                <w:sz w:val="22"/>
                <w:szCs w:val="22"/>
              </w:rPr>
              <w:t xml:space="preserve">Art. 226 ust. 1 pkt </w:t>
            </w:r>
            <w:r>
              <w:rPr>
                <w:b/>
                <w:sz w:val="22"/>
                <w:szCs w:val="22"/>
              </w:rPr>
              <w:t>2 lit. b</w:t>
            </w:r>
            <w:r w:rsidRPr="005D22D1">
              <w:rPr>
                <w:sz w:val="22"/>
                <w:szCs w:val="22"/>
              </w:rPr>
              <w:t xml:space="preserve"> ustawy Pzp</w:t>
            </w:r>
            <w:r>
              <w:rPr>
                <w:sz w:val="22"/>
                <w:szCs w:val="22"/>
              </w:rPr>
              <w:t xml:space="preserve"> – </w:t>
            </w:r>
            <w:r w:rsidR="0009044A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nie spełnia warunków udziału w postępowaniu</w:t>
            </w:r>
          </w:p>
          <w:p w14:paraId="3A4236A7" w14:textId="5D80AA6F" w:rsidR="00163763" w:rsidRDefault="00163763" w:rsidP="00163763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</w:t>
            </w:r>
            <w:r>
              <w:rPr>
                <w:sz w:val="22"/>
                <w:szCs w:val="22"/>
              </w:rPr>
              <w:t>: Wykonawca pismem z dnia 13.12.2022 r. został wezwany w terminie do dnia 16.12.2022 r. do złożenia wyjaśnień dotyczących treści złożonej oferty, w zakresie złożenia</w:t>
            </w:r>
            <w:r w:rsidR="000904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oferty</w:t>
            </w:r>
            <w:r w:rsidR="000904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zgodnie</w:t>
            </w:r>
            <w:r w:rsidR="000904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 udzielonymi przez Zamawiającego w dniu 0</w:t>
            </w:r>
            <w:r w:rsidR="0009044A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.11.2022 odpowiedziami na zadane pytania</w:t>
            </w:r>
            <w:r w:rsidR="0009044A">
              <w:rPr>
                <w:sz w:val="22"/>
                <w:szCs w:val="22"/>
              </w:rPr>
              <w:t xml:space="preserve"> </w:t>
            </w:r>
            <w:r w:rsidR="0009044A">
              <w:rPr>
                <w:sz w:val="22"/>
                <w:szCs w:val="22"/>
              </w:rPr>
              <w:br/>
              <w:t>oraz potwierdzenia złożenia oferty zgodnie z pytaniem nr 12 oraz udzielonymi w stosunku do tych pytań odpowiedziami Zamawiającego</w:t>
            </w:r>
            <w:r>
              <w:rPr>
                <w:sz w:val="22"/>
                <w:szCs w:val="22"/>
              </w:rPr>
              <w:t xml:space="preserve">, a tym samym potwierdzającymi spełnianie warunku udziału w postępowaniu. Wezwanie to pozostało </w:t>
            </w:r>
            <w:r w:rsidR="00FE1CD4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bez odpowiedzi ze strony Wykonawcy .</w:t>
            </w:r>
          </w:p>
          <w:p w14:paraId="19377A04" w14:textId="77777777" w:rsidR="00163763" w:rsidRDefault="00163763" w:rsidP="00163763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związku z powyższym oferta Wykonawcy podlega odrzuceniu zgodnie z art. 226 ust. 1 pkt. 2 lit. b ustawy pzp.</w:t>
            </w:r>
          </w:p>
          <w:p w14:paraId="16606E9D" w14:textId="77777777" w:rsidR="00163763" w:rsidRDefault="00163763" w:rsidP="00163763">
            <w:pPr>
              <w:spacing w:after="60"/>
              <w:jc w:val="both"/>
              <w:rPr>
                <w:sz w:val="22"/>
                <w:szCs w:val="22"/>
              </w:rPr>
            </w:pPr>
          </w:p>
          <w:p w14:paraId="0A2A9DBF" w14:textId="13AD767F" w:rsidR="00163763" w:rsidRPr="00FE14EA" w:rsidRDefault="00163763" w:rsidP="00D11572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  <w:tr w:rsidR="00CE10BA" w:rsidRPr="00FE14EA" w14:paraId="75ABFED4" w14:textId="77777777" w:rsidTr="00CE10B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B4E832" w14:textId="77777777" w:rsidR="00CE10BA" w:rsidRPr="00FE14EA" w:rsidRDefault="00CE10BA" w:rsidP="00D11572">
            <w:pPr>
              <w:spacing w:before="40"/>
              <w:jc w:val="center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67FA5C" w14:textId="77777777" w:rsidR="002F70FA" w:rsidRDefault="00CE10BA" w:rsidP="00D11572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 xml:space="preserve">MEDILAND </w:t>
            </w:r>
          </w:p>
          <w:p w14:paraId="043CA327" w14:textId="0AE97631" w:rsidR="00CE10BA" w:rsidRPr="00FE14EA" w:rsidRDefault="00CE10BA" w:rsidP="00D11572">
            <w:pPr>
              <w:spacing w:before="60" w:after="40"/>
              <w:rPr>
                <w:b/>
                <w:bCs/>
                <w:sz w:val="22"/>
                <w:szCs w:val="22"/>
              </w:rPr>
            </w:pPr>
            <w:r w:rsidRPr="00FE14EA">
              <w:rPr>
                <w:b/>
                <w:bCs/>
                <w:sz w:val="22"/>
                <w:szCs w:val="22"/>
              </w:rPr>
              <w:t xml:space="preserve">Grażyna </w:t>
            </w:r>
            <w:proofErr w:type="spellStart"/>
            <w:r w:rsidRPr="00FE14EA">
              <w:rPr>
                <w:b/>
                <w:bCs/>
                <w:sz w:val="22"/>
                <w:szCs w:val="22"/>
              </w:rPr>
              <w:t>Wykland</w:t>
            </w:r>
            <w:proofErr w:type="spellEnd"/>
          </w:p>
          <w:p w14:paraId="254BD29B" w14:textId="3796833B" w:rsidR="00CE10BA" w:rsidRDefault="002F70FA" w:rsidP="00D115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CE10BA" w:rsidRPr="00FE14EA">
              <w:rPr>
                <w:sz w:val="22"/>
                <w:szCs w:val="22"/>
              </w:rPr>
              <w:t>Chrzanowskiego 64B 1</w:t>
            </w:r>
          </w:p>
          <w:p w14:paraId="243535D8" w14:textId="0A62BE06" w:rsidR="002F70FA" w:rsidRPr="00FE14EA" w:rsidRDefault="002F70FA" w:rsidP="00D115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80-278 Gdańsk</w:t>
            </w:r>
          </w:p>
          <w:p w14:paraId="68DB4A11" w14:textId="77777777" w:rsidR="00CE10BA" w:rsidRPr="00FE14EA" w:rsidRDefault="00CE10BA" w:rsidP="00D11572">
            <w:pPr>
              <w:spacing w:after="60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B54C23" w14:textId="486D4395" w:rsidR="00CE10BA" w:rsidRPr="00FE14EA" w:rsidRDefault="00AC1666" w:rsidP="00AC1666">
            <w:pPr>
              <w:spacing w:before="6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Oferta odrzucona w </w:t>
            </w:r>
            <w:r w:rsidRPr="00AC1666">
              <w:rPr>
                <w:sz w:val="22"/>
                <w:szCs w:val="22"/>
                <w:u w:val="single"/>
              </w:rPr>
              <w:t>zadaniu nr 2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="00CE10BA" w:rsidRPr="00FE14EA">
              <w:rPr>
                <w:sz w:val="22"/>
                <w:szCs w:val="22"/>
              </w:rPr>
              <w:t xml:space="preserve">na podstawie </w:t>
            </w:r>
            <w:r w:rsidR="00CE10BA" w:rsidRPr="00FE14EA">
              <w:rPr>
                <w:b/>
                <w:sz w:val="22"/>
                <w:szCs w:val="22"/>
              </w:rPr>
              <w:t>Art. 226 ust. 1 pkt 5</w:t>
            </w:r>
            <w:r w:rsidR="00CE10BA" w:rsidRPr="00FE14EA">
              <w:rPr>
                <w:sz w:val="22"/>
                <w:szCs w:val="22"/>
              </w:rPr>
              <w:t xml:space="preserve"> ustawy Pzp</w:t>
            </w:r>
            <w:r w:rsidR="002F70FA">
              <w:rPr>
                <w:sz w:val="22"/>
                <w:szCs w:val="22"/>
              </w:rPr>
              <w:t xml:space="preserve"> – jej treść </w:t>
            </w:r>
            <w:r>
              <w:rPr>
                <w:sz w:val="22"/>
                <w:szCs w:val="22"/>
              </w:rPr>
              <w:br/>
            </w:r>
            <w:r w:rsidR="002F70FA">
              <w:rPr>
                <w:sz w:val="22"/>
                <w:szCs w:val="22"/>
              </w:rPr>
              <w:t>jest niezgodna z warunkami zamówienia</w:t>
            </w:r>
          </w:p>
          <w:p w14:paraId="2936AC04" w14:textId="77777777" w:rsidR="00CE10BA" w:rsidRPr="002F70FA" w:rsidRDefault="00CE10BA" w:rsidP="00AC1666">
            <w:pPr>
              <w:spacing w:before="60" w:after="40"/>
              <w:jc w:val="both"/>
              <w:rPr>
                <w:sz w:val="22"/>
                <w:szCs w:val="22"/>
                <w:u w:val="single"/>
              </w:rPr>
            </w:pPr>
            <w:r w:rsidRPr="002F70FA">
              <w:rPr>
                <w:sz w:val="22"/>
                <w:szCs w:val="22"/>
                <w:u w:val="single"/>
              </w:rPr>
              <w:t>Uzasadnienie:</w:t>
            </w:r>
          </w:p>
          <w:p w14:paraId="3171CC01" w14:textId="0D3A1D0F" w:rsidR="00CE10BA" w:rsidRPr="00FE14EA" w:rsidRDefault="00CE10BA" w:rsidP="00AC1666">
            <w:pPr>
              <w:spacing w:after="60"/>
              <w:jc w:val="both"/>
              <w:rPr>
                <w:sz w:val="22"/>
                <w:szCs w:val="22"/>
              </w:rPr>
            </w:pPr>
            <w:r w:rsidRPr="00FE14EA">
              <w:rPr>
                <w:sz w:val="22"/>
                <w:szCs w:val="22"/>
              </w:rPr>
              <w:t xml:space="preserve">Wykonawca złożył ofertę nie do tego postępowania. Złożona oferta dotyczy postępowania o nr sprawy SZW/DZP/73/2022 </w:t>
            </w:r>
            <w:r w:rsidRPr="00FE14EA">
              <w:rPr>
                <w:sz w:val="22"/>
                <w:szCs w:val="22"/>
              </w:rPr>
              <w:lastRenderedPageBreak/>
              <w:t>na ,,Przeglądy i naprawy sprzętu medycznego dla Filii nr 2"</w:t>
            </w:r>
            <w:r w:rsidR="002F70FA">
              <w:rPr>
                <w:sz w:val="22"/>
                <w:szCs w:val="22"/>
              </w:rPr>
              <w:t>, a nie do przedmiotowego postępowania</w:t>
            </w:r>
          </w:p>
        </w:tc>
      </w:tr>
    </w:tbl>
    <w:p w14:paraId="14F67C0D" w14:textId="0EE5BC5B" w:rsidR="00B24A2B" w:rsidRDefault="00B24A2B" w:rsidP="00B24A2B">
      <w:pPr>
        <w:spacing w:before="120" w:line="276" w:lineRule="auto"/>
        <w:jc w:val="both"/>
        <w:rPr>
          <w:bCs/>
          <w:sz w:val="22"/>
          <w:szCs w:val="22"/>
        </w:rPr>
      </w:pPr>
      <w:bookmarkStart w:id="1" w:name="_Hlk123724704"/>
      <w:r>
        <w:rPr>
          <w:sz w:val="22"/>
          <w:szCs w:val="22"/>
        </w:rPr>
        <w:lastRenderedPageBreak/>
        <w:t xml:space="preserve">W myśl art. 259 ustawy Pzp Zamawiający informuje, że postępowanie o udzielenie zamówienia publicznego w w/w postępowaniu przetargowym – na podstawie art. 255 pkt. 2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</w:t>
      </w:r>
      <w:r>
        <w:rPr>
          <w:bCs/>
          <w:sz w:val="22"/>
          <w:szCs w:val="22"/>
        </w:rPr>
        <w:t xml:space="preserve"> (</w:t>
      </w:r>
      <w:r w:rsidRPr="007563B5">
        <w:t>Respiratory producent Bennett</w:t>
      </w:r>
      <w:r>
        <w:rPr>
          <w:bCs/>
          <w:sz w:val="22"/>
          <w:szCs w:val="22"/>
        </w:rPr>
        <w:t xml:space="preserve">), ze względu na fakt, </w:t>
      </w:r>
      <w:r>
        <w:rPr>
          <w:bCs/>
          <w:sz w:val="22"/>
          <w:szCs w:val="22"/>
        </w:rPr>
        <w:br/>
        <w:t>że wszystkie złożone oferty podlegały odrzuceniu.</w:t>
      </w:r>
    </w:p>
    <w:bookmarkEnd w:id="1"/>
    <w:p w14:paraId="4F01C155" w14:textId="77777777" w:rsidR="00B24A2B" w:rsidRDefault="00B24A2B" w:rsidP="00B24A2B">
      <w:pPr>
        <w:spacing w:before="120" w:after="120"/>
        <w:jc w:val="both"/>
        <w:rPr>
          <w:color w:val="000000"/>
          <w:sz w:val="22"/>
          <w:szCs w:val="22"/>
        </w:rPr>
      </w:pPr>
    </w:p>
    <w:p w14:paraId="1162C614" w14:textId="752CF9B4" w:rsidR="00B24A2B" w:rsidRDefault="00B24A2B" w:rsidP="00B24A2B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</w:t>
      </w:r>
      <w:r w:rsidR="008A78C5">
        <w:rPr>
          <w:sz w:val="22"/>
          <w:szCs w:val="22"/>
        </w:rPr>
        <w:t>1</w:t>
      </w:r>
      <w:r>
        <w:rPr>
          <w:sz w:val="22"/>
          <w:szCs w:val="22"/>
        </w:rPr>
        <w:t xml:space="preserve">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zadania nr </w:t>
      </w:r>
      <w:r w:rsidR="008A78C5">
        <w:rPr>
          <w:b/>
          <w:sz w:val="22"/>
          <w:szCs w:val="22"/>
          <w:u w:val="single"/>
        </w:rPr>
        <w:t>3</w:t>
      </w:r>
      <w:r>
        <w:rPr>
          <w:bCs/>
          <w:sz w:val="22"/>
          <w:szCs w:val="22"/>
        </w:rPr>
        <w:t xml:space="preserve"> (</w:t>
      </w:r>
      <w:r w:rsidR="008A78C5" w:rsidRPr="007563B5">
        <w:t>Respiratory producent Datex Ohmeda</w:t>
      </w:r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>w zakresie zadania nr 5</w:t>
      </w:r>
      <w:r>
        <w:rPr>
          <w:bCs/>
          <w:sz w:val="22"/>
          <w:szCs w:val="22"/>
        </w:rPr>
        <w:t xml:space="preserve"> (</w:t>
      </w:r>
      <w:r w:rsidR="008A78C5" w:rsidRPr="007563B5">
        <w:t>Respiratory producent GE Healthcare</w:t>
      </w:r>
      <w:r>
        <w:rPr>
          <w:bCs/>
          <w:sz w:val="22"/>
          <w:szCs w:val="22"/>
        </w:rPr>
        <w:t>)</w:t>
      </w:r>
      <w:r w:rsidR="008A78C5">
        <w:rPr>
          <w:bCs/>
          <w:sz w:val="22"/>
          <w:szCs w:val="22"/>
        </w:rPr>
        <w:t xml:space="preserve">, </w:t>
      </w:r>
      <w:r w:rsidR="008A78C5">
        <w:rPr>
          <w:b/>
          <w:sz w:val="22"/>
          <w:szCs w:val="22"/>
          <w:u w:val="single"/>
        </w:rPr>
        <w:t>w zakresie zadania nr 6</w:t>
      </w:r>
      <w:r w:rsidR="008A78C5">
        <w:rPr>
          <w:bCs/>
          <w:sz w:val="22"/>
          <w:szCs w:val="22"/>
        </w:rPr>
        <w:t xml:space="preserve"> (</w:t>
      </w:r>
      <w:r w:rsidR="008A78C5" w:rsidRPr="007563B5">
        <w:t>Respiratory producent Hamilton Medical</w:t>
      </w:r>
      <w:r w:rsidR="008A78C5">
        <w:t xml:space="preserve">), </w:t>
      </w:r>
      <w:r w:rsidR="00FE1CD4">
        <w:br/>
      </w:r>
      <w:r w:rsidR="008A78C5" w:rsidRPr="008A78C5">
        <w:rPr>
          <w:b/>
          <w:bCs/>
          <w:sz w:val="22"/>
          <w:szCs w:val="22"/>
          <w:u w:val="single"/>
        </w:rPr>
        <w:t>w zakresie zadania nr 7</w:t>
      </w:r>
      <w:r w:rsidR="008A78C5">
        <w:rPr>
          <w:bCs/>
          <w:sz w:val="22"/>
          <w:szCs w:val="22"/>
        </w:rPr>
        <w:t xml:space="preserve"> (</w:t>
      </w:r>
      <w:r w:rsidR="008A78C5" w:rsidRPr="007563B5">
        <w:t>Respiratory producent Medin Medical Innovations</w:t>
      </w:r>
      <w:r w:rsidR="008A78C5">
        <w:t xml:space="preserve">), </w:t>
      </w:r>
      <w:r w:rsidR="008A78C5" w:rsidRPr="008A78C5">
        <w:rPr>
          <w:b/>
          <w:bCs/>
          <w:sz w:val="22"/>
          <w:szCs w:val="22"/>
          <w:u w:val="single"/>
        </w:rPr>
        <w:t xml:space="preserve">w zakresie zadania </w:t>
      </w:r>
      <w:r w:rsidR="00FE1CD4">
        <w:rPr>
          <w:b/>
          <w:bCs/>
          <w:sz w:val="22"/>
          <w:szCs w:val="22"/>
          <w:u w:val="single"/>
        </w:rPr>
        <w:br/>
      </w:r>
      <w:r w:rsidR="008A78C5" w:rsidRPr="008A78C5">
        <w:rPr>
          <w:b/>
          <w:bCs/>
          <w:sz w:val="22"/>
          <w:szCs w:val="22"/>
          <w:u w:val="single"/>
        </w:rPr>
        <w:t>nr 8</w:t>
      </w:r>
      <w:r w:rsidR="008A78C5">
        <w:rPr>
          <w:bCs/>
          <w:sz w:val="22"/>
          <w:szCs w:val="22"/>
        </w:rPr>
        <w:t xml:space="preserve"> (</w:t>
      </w:r>
      <w:r w:rsidR="008A78C5" w:rsidRPr="007563B5">
        <w:t>Respiratory producent Sechrist Industrie</w:t>
      </w:r>
      <w:r w:rsidR="008A78C5">
        <w:t xml:space="preserve">), </w:t>
      </w:r>
      <w:r w:rsidR="008A78C5">
        <w:rPr>
          <w:b/>
          <w:bCs/>
          <w:sz w:val="22"/>
          <w:szCs w:val="22"/>
          <w:u w:val="single"/>
        </w:rPr>
        <w:t>w zakresie zadania nr 11</w:t>
      </w:r>
      <w:r w:rsidR="008A78C5">
        <w:rPr>
          <w:sz w:val="22"/>
          <w:szCs w:val="22"/>
        </w:rPr>
        <w:t xml:space="preserve"> (</w:t>
      </w:r>
      <w:r w:rsidR="008A78C5" w:rsidRPr="007563B5">
        <w:t>Respiratory producent Versamed Medical Systems Ltd.</w:t>
      </w:r>
      <w:r w:rsidR="008A78C5">
        <w:t xml:space="preserve">), </w:t>
      </w:r>
      <w:r w:rsidR="008A78C5" w:rsidRPr="008A78C5">
        <w:rPr>
          <w:b/>
          <w:bCs/>
          <w:sz w:val="22"/>
          <w:szCs w:val="22"/>
          <w:u w:val="single"/>
        </w:rPr>
        <w:t>w zakresie zadania nr 13</w:t>
      </w:r>
      <w:r w:rsidR="008A78C5">
        <w:t xml:space="preserve"> (</w:t>
      </w:r>
      <w:r w:rsidR="008A78C5" w:rsidRPr="007563B5">
        <w:t>Respiratory producent Weinmann</w:t>
      </w:r>
      <w:r w:rsidR="008A78C5">
        <w:t xml:space="preserve">) </w:t>
      </w:r>
      <w:r w:rsidR="00FE1CD4">
        <w:br/>
      </w:r>
      <w:r>
        <w:rPr>
          <w:bCs/>
          <w:sz w:val="22"/>
          <w:szCs w:val="22"/>
        </w:rPr>
        <w:t>ze</w:t>
      </w:r>
      <w:r w:rsidR="008A78C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względu</w:t>
      </w:r>
      <w:r w:rsidR="008A78C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 w:rsidR="008A78C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fakt,</w:t>
      </w:r>
      <w:r w:rsidR="008A78C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że </w:t>
      </w:r>
      <w:r w:rsidR="008A78C5">
        <w:rPr>
          <w:bCs/>
          <w:sz w:val="22"/>
          <w:szCs w:val="22"/>
        </w:rPr>
        <w:t>nie złożono żadnej oferty</w:t>
      </w:r>
      <w:r>
        <w:rPr>
          <w:bCs/>
          <w:sz w:val="22"/>
          <w:szCs w:val="22"/>
        </w:rPr>
        <w:t>.</w:t>
      </w:r>
    </w:p>
    <w:p w14:paraId="046DB10A" w14:textId="77777777" w:rsidR="00A02E94" w:rsidRPr="00FE14EA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7F2D8341" w14:textId="77777777" w:rsidR="00A02E94" w:rsidRPr="00FE14EA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FE14EA">
        <w:rPr>
          <w:sz w:val="22"/>
          <w:szCs w:val="22"/>
        </w:rPr>
        <w:t>Informacja o terminie zawarcia umowy:</w:t>
      </w:r>
    </w:p>
    <w:p w14:paraId="10113E6A" w14:textId="6DECF8E0" w:rsidR="00A02E94" w:rsidRPr="00FE14EA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FE14EA">
        <w:rPr>
          <w:sz w:val="22"/>
          <w:szCs w:val="22"/>
        </w:rPr>
        <w:t xml:space="preserve">Umowa w sprawie zamówienia publicznego, zgodnie z art. 308 ust. 2 ustawy Pzp, zostanie zawarta, </w:t>
      </w:r>
      <w:r w:rsidR="008A78C5">
        <w:rPr>
          <w:sz w:val="22"/>
          <w:szCs w:val="22"/>
        </w:rPr>
        <w:br/>
      </w:r>
      <w:r w:rsidRPr="00FE14EA">
        <w:rPr>
          <w:sz w:val="22"/>
          <w:szCs w:val="22"/>
        </w:rPr>
        <w:t xml:space="preserve">z uwzględnieniem art. 577 ustawy Pzp, w terminie </w:t>
      </w:r>
      <w:r w:rsidR="00CE10BA" w:rsidRPr="00FE14EA">
        <w:rPr>
          <w:sz w:val="22"/>
          <w:szCs w:val="22"/>
        </w:rPr>
        <w:t>nie krótszym niż 5 dni od dnia przesłania niniejszego zawiadomienia o wyborze najkorzystniejszej oferty.</w:t>
      </w:r>
    </w:p>
    <w:p w14:paraId="00942E45" w14:textId="77777777" w:rsidR="00A02E94" w:rsidRPr="00FE14EA" w:rsidRDefault="00A02E94" w:rsidP="00A02E94">
      <w:pPr>
        <w:spacing w:line="276" w:lineRule="auto"/>
        <w:jc w:val="both"/>
        <w:rPr>
          <w:sz w:val="22"/>
          <w:szCs w:val="22"/>
        </w:rPr>
      </w:pPr>
      <w:r w:rsidRPr="00FE14EA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4FBFC4AA" w14:textId="77777777" w:rsidR="00A02E94" w:rsidRPr="00FE14EA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4621072A" w14:textId="77777777" w:rsidR="008A78C5" w:rsidRDefault="008A78C5" w:rsidP="008A78C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D6443FE" w14:textId="078CF85F" w:rsidR="008A78C5" w:rsidRDefault="008A78C5" w:rsidP="008A78C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A913BA4" w14:textId="77777777" w:rsidR="008A78C5" w:rsidRDefault="008A78C5" w:rsidP="008A78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0A9F0A6" w14:textId="77777777" w:rsidR="008A78C5" w:rsidRDefault="008A78C5" w:rsidP="008A78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281E3B4" w14:textId="77777777" w:rsidR="008A78C5" w:rsidRPr="00D678C0" w:rsidRDefault="008A78C5" w:rsidP="008A78C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0AE87F0F" w14:textId="677923EE" w:rsidR="00A02E94" w:rsidRPr="00FE14EA" w:rsidRDefault="00A02E94" w:rsidP="008A78C5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A02E94" w:rsidRPr="00FE14E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D0A5D" w14:textId="77777777" w:rsidR="009B1D64" w:rsidRDefault="009B1D64">
      <w:r>
        <w:separator/>
      </w:r>
    </w:p>
  </w:endnote>
  <w:endnote w:type="continuationSeparator" w:id="0">
    <w:p w14:paraId="06E61149" w14:textId="77777777" w:rsidR="009B1D64" w:rsidRDefault="009B1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F3E7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292B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3A2D31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89E39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9B02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A6F84" w14:textId="77777777" w:rsidR="009B1D64" w:rsidRDefault="009B1D64">
      <w:r>
        <w:separator/>
      </w:r>
    </w:p>
  </w:footnote>
  <w:footnote w:type="continuationSeparator" w:id="0">
    <w:p w14:paraId="3A1B09F5" w14:textId="77777777" w:rsidR="009B1D64" w:rsidRDefault="009B1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C973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BA81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45A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D64"/>
    <w:rsid w:val="00022322"/>
    <w:rsid w:val="00042497"/>
    <w:rsid w:val="0009044A"/>
    <w:rsid w:val="000C1E6F"/>
    <w:rsid w:val="000E4E56"/>
    <w:rsid w:val="00163763"/>
    <w:rsid w:val="001A1468"/>
    <w:rsid w:val="001B7815"/>
    <w:rsid w:val="00211A34"/>
    <w:rsid w:val="002944BF"/>
    <w:rsid w:val="002B1E4F"/>
    <w:rsid w:val="002B6761"/>
    <w:rsid w:val="002F70FA"/>
    <w:rsid w:val="003445A0"/>
    <w:rsid w:val="00351781"/>
    <w:rsid w:val="003A0AFC"/>
    <w:rsid w:val="003D611C"/>
    <w:rsid w:val="00431C0B"/>
    <w:rsid w:val="00437CAD"/>
    <w:rsid w:val="004657DA"/>
    <w:rsid w:val="004B2665"/>
    <w:rsid w:val="004B481C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073B0"/>
    <w:rsid w:val="00832144"/>
    <w:rsid w:val="008567C7"/>
    <w:rsid w:val="008642B3"/>
    <w:rsid w:val="008A6C10"/>
    <w:rsid w:val="008A78C5"/>
    <w:rsid w:val="008E5102"/>
    <w:rsid w:val="00915B9E"/>
    <w:rsid w:val="00952256"/>
    <w:rsid w:val="0097748A"/>
    <w:rsid w:val="009B1D64"/>
    <w:rsid w:val="009F0E5C"/>
    <w:rsid w:val="00A029B8"/>
    <w:rsid w:val="00A02E94"/>
    <w:rsid w:val="00A91321"/>
    <w:rsid w:val="00AA02AC"/>
    <w:rsid w:val="00AC1666"/>
    <w:rsid w:val="00B24A2B"/>
    <w:rsid w:val="00B32D12"/>
    <w:rsid w:val="00B464D3"/>
    <w:rsid w:val="00B8185B"/>
    <w:rsid w:val="00BC6F7F"/>
    <w:rsid w:val="00BD2174"/>
    <w:rsid w:val="00BD504E"/>
    <w:rsid w:val="00C423DD"/>
    <w:rsid w:val="00C60D7B"/>
    <w:rsid w:val="00C65E53"/>
    <w:rsid w:val="00CA0B33"/>
    <w:rsid w:val="00CA3511"/>
    <w:rsid w:val="00CE10BA"/>
    <w:rsid w:val="00D01E5B"/>
    <w:rsid w:val="00D04203"/>
    <w:rsid w:val="00D26ED6"/>
    <w:rsid w:val="00D42C90"/>
    <w:rsid w:val="00D6437A"/>
    <w:rsid w:val="00D8427E"/>
    <w:rsid w:val="00E30B2D"/>
    <w:rsid w:val="00E62859"/>
    <w:rsid w:val="00E85D70"/>
    <w:rsid w:val="00ED2069"/>
    <w:rsid w:val="00F33C66"/>
    <w:rsid w:val="00F83783"/>
    <w:rsid w:val="00F960D7"/>
    <w:rsid w:val="00FB7F50"/>
    <w:rsid w:val="00FE14EA"/>
    <w:rsid w:val="00FE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D9D6D"/>
  <w15:chartTrackingRefBased/>
  <w15:docId w15:val="{697D2E7B-7EF9-4C5F-AFA2-ED477865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889C8-BBEE-4DA9-AA53-77A517EA8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1998</Words>
  <Characters>11554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2023-01-31T07:38:00Z</cp:lastPrinted>
  <dcterms:created xsi:type="dcterms:W3CDTF">2023-01-31T07:38:00Z</dcterms:created>
  <dcterms:modified xsi:type="dcterms:W3CDTF">2023-01-31T07:39:00Z</dcterms:modified>
</cp:coreProperties>
</file>