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1F307" w14:textId="7CB435F9" w:rsidR="00D665F5" w:rsidRPr="00281829" w:rsidRDefault="00B35721" w:rsidP="0060298C">
      <w:pPr>
        <w:jc w:val="right"/>
        <w:rPr>
          <w:sz w:val="22"/>
          <w:szCs w:val="22"/>
        </w:rPr>
      </w:pPr>
      <w:bookmarkStart w:id="0" w:name="_Hlk52197885"/>
      <w:r w:rsidRPr="00281829">
        <w:rPr>
          <w:sz w:val="22"/>
          <w:szCs w:val="22"/>
        </w:rPr>
        <w:t>Poznań</w:t>
      </w:r>
      <w:r w:rsidR="00D665F5" w:rsidRPr="00281829">
        <w:rPr>
          <w:sz w:val="22"/>
          <w:szCs w:val="22"/>
        </w:rPr>
        <w:t xml:space="preserve"> dnia: </w:t>
      </w:r>
      <w:r w:rsidRPr="00281829">
        <w:rPr>
          <w:sz w:val="22"/>
          <w:szCs w:val="22"/>
        </w:rPr>
        <w:t>2023-0</w:t>
      </w:r>
      <w:r w:rsidR="00281829">
        <w:rPr>
          <w:sz w:val="22"/>
          <w:szCs w:val="22"/>
        </w:rPr>
        <w:t>2</w:t>
      </w:r>
      <w:r w:rsidRPr="00281829">
        <w:rPr>
          <w:sz w:val="22"/>
          <w:szCs w:val="22"/>
        </w:rPr>
        <w:t>-</w:t>
      </w:r>
      <w:r w:rsidR="00281829">
        <w:rPr>
          <w:sz w:val="22"/>
          <w:szCs w:val="22"/>
        </w:rPr>
        <w:t>01</w:t>
      </w:r>
    </w:p>
    <w:p w14:paraId="5D581B82" w14:textId="77777777" w:rsidR="00B35721" w:rsidRPr="00281829" w:rsidRDefault="00B35721" w:rsidP="0060298C">
      <w:pPr>
        <w:rPr>
          <w:b/>
          <w:bCs/>
          <w:sz w:val="22"/>
          <w:szCs w:val="22"/>
        </w:rPr>
      </w:pPr>
      <w:r w:rsidRPr="00281829">
        <w:rPr>
          <w:b/>
          <w:bCs/>
          <w:sz w:val="22"/>
          <w:szCs w:val="22"/>
        </w:rPr>
        <w:t>Szpital Wojewódzki w Poznaniu</w:t>
      </w:r>
    </w:p>
    <w:p w14:paraId="18243AFF" w14:textId="77777777" w:rsidR="00D665F5" w:rsidRPr="00281829" w:rsidRDefault="00B35721" w:rsidP="0060298C">
      <w:pPr>
        <w:rPr>
          <w:b/>
          <w:bCs/>
          <w:sz w:val="22"/>
          <w:szCs w:val="22"/>
        </w:rPr>
      </w:pPr>
      <w:r w:rsidRPr="00281829">
        <w:rPr>
          <w:b/>
          <w:bCs/>
          <w:sz w:val="22"/>
          <w:szCs w:val="22"/>
        </w:rPr>
        <w:t>Dział Zamówień Publicznych</w:t>
      </w:r>
    </w:p>
    <w:p w14:paraId="40F80A46" w14:textId="213FB1CF" w:rsidR="00D665F5" w:rsidRPr="00281829" w:rsidRDefault="00281829" w:rsidP="0060298C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35721" w:rsidRPr="00281829">
        <w:rPr>
          <w:sz w:val="22"/>
          <w:szCs w:val="22"/>
        </w:rPr>
        <w:t>Juraszów</w:t>
      </w:r>
      <w:r w:rsidR="00D665F5" w:rsidRPr="00281829">
        <w:rPr>
          <w:sz w:val="22"/>
          <w:szCs w:val="22"/>
        </w:rPr>
        <w:t xml:space="preserve"> </w:t>
      </w:r>
      <w:r w:rsidR="00B35721" w:rsidRPr="00281829">
        <w:rPr>
          <w:sz w:val="22"/>
          <w:szCs w:val="22"/>
        </w:rPr>
        <w:t>7/19</w:t>
      </w:r>
    </w:p>
    <w:p w14:paraId="06AEFDC5" w14:textId="77777777" w:rsidR="00D665F5" w:rsidRPr="00281829" w:rsidRDefault="00B35721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60-479</w:t>
      </w:r>
      <w:r w:rsidR="00D665F5" w:rsidRPr="00281829">
        <w:rPr>
          <w:sz w:val="22"/>
          <w:szCs w:val="22"/>
        </w:rPr>
        <w:t xml:space="preserve"> </w:t>
      </w:r>
      <w:r w:rsidRPr="00281829">
        <w:rPr>
          <w:sz w:val="22"/>
          <w:szCs w:val="22"/>
        </w:rPr>
        <w:t>Poznań</w:t>
      </w:r>
    </w:p>
    <w:p w14:paraId="430E1E93" w14:textId="77777777" w:rsidR="0060298C" w:rsidRPr="00281829" w:rsidRDefault="0060298C" w:rsidP="0060298C">
      <w:pPr>
        <w:pStyle w:val="Nagwek"/>
        <w:tabs>
          <w:tab w:val="clear" w:pos="4536"/>
        </w:tabs>
        <w:rPr>
          <w:sz w:val="22"/>
          <w:szCs w:val="22"/>
        </w:rPr>
      </w:pPr>
    </w:p>
    <w:p w14:paraId="79BA6C6F" w14:textId="53AA305C" w:rsidR="00A80738" w:rsidRPr="00281829" w:rsidRDefault="00D665F5" w:rsidP="0060298C">
      <w:pPr>
        <w:pStyle w:val="Nagwek"/>
        <w:tabs>
          <w:tab w:val="clear" w:pos="4536"/>
        </w:tabs>
        <w:rPr>
          <w:sz w:val="22"/>
          <w:szCs w:val="22"/>
        </w:rPr>
      </w:pPr>
      <w:r w:rsidRPr="00281829">
        <w:rPr>
          <w:sz w:val="22"/>
          <w:szCs w:val="22"/>
        </w:rPr>
        <w:t>Znak sprawy:</w:t>
      </w:r>
      <w:r w:rsidRPr="00281829">
        <w:rPr>
          <w:b/>
          <w:sz w:val="22"/>
          <w:szCs w:val="22"/>
        </w:rPr>
        <w:t xml:space="preserve"> </w:t>
      </w:r>
      <w:r w:rsidR="00B35721" w:rsidRPr="00281829">
        <w:rPr>
          <w:b/>
          <w:sz w:val="22"/>
          <w:szCs w:val="22"/>
        </w:rPr>
        <w:t>SZW/DZP/105/2022</w:t>
      </w:r>
      <w:r w:rsidR="00A80738" w:rsidRPr="00281829">
        <w:rPr>
          <w:sz w:val="22"/>
          <w:szCs w:val="22"/>
        </w:rPr>
        <w:tab/>
        <w:t xml:space="preserve"> </w:t>
      </w:r>
    </w:p>
    <w:p w14:paraId="7FDEDF92" w14:textId="77777777" w:rsidR="00A80738" w:rsidRPr="00281829" w:rsidRDefault="00A80738" w:rsidP="0060298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33F0FB" w14:textId="77777777" w:rsidR="00A80738" w:rsidRPr="00281829" w:rsidRDefault="00A80738" w:rsidP="0060298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B09A48" w14:textId="77777777" w:rsidR="00A80738" w:rsidRPr="00281829" w:rsidRDefault="00A80738" w:rsidP="0060298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1BB8D6" w14:textId="75357B28" w:rsidR="00A80738" w:rsidRPr="00281829" w:rsidRDefault="00A80738" w:rsidP="0060298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81829">
        <w:rPr>
          <w:b/>
          <w:spacing w:val="20"/>
          <w:sz w:val="22"/>
          <w:szCs w:val="22"/>
        </w:rPr>
        <w:t>INFORMACJA Z OTWARCIA OFERT</w:t>
      </w:r>
      <w:r w:rsidR="00281829">
        <w:rPr>
          <w:b/>
          <w:spacing w:val="20"/>
          <w:sz w:val="22"/>
          <w:szCs w:val="22"/>
        </w:rPr>
        <w:t xml:space="preserve"> - SPROSTOWANIE</w:t>
      </w:r>
    </w:p>
    <w:p w14:paraId="3B8ECD2C" w14:textId="1EB5A081" w:rsidR="00A80738" w:rsidRPr="00281829" w:rsidRDefault="00A80738" w:rsidP="0060298C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8DB3F0B" w14:textId="77777777" w:rsidR="0060298C" w:rsidRPr="00281829" w:rsidRDefault="0060298C" w:rsidP="0060298C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061EC3F" w14:textId="1BCCB005" w:rsidR="00C659E2" w:rsidRPr="00281829" w:rsidRDefault="00C659E2" w:rsidP="0060298C">
      <w:pPr>
        <w:jc w:val="both"/>
        <w:rPr>
          <w:sz w:val="22"/>
          <w:szCs w:val="22"/>
        </w:rPr>
      </w:pPr>
      <w:r w:rsidRPr="00281829">
        <w:rPr>
          <w:bCs/>
          <w:sz w:val="22"/>
          <w:szCs w:val="22"/>
        </w:rPr>
        <w:t xml:space="preserve">Dotyczy </w:t>
      </w:r>
      <w:r w:rsidRPr="00281829">
        <w:rPr>
          <w:sz w:val="22"/>
          <w:szCs w:val="22"/>
        </w:rPr>
        <w:t xml:space="preserve">postępowania o udzielenie zamówienia publicznego prowadzonego w trybie </w:t>
      </w:r>
      <w:r w:rsidR="00B35721" w:rsidRPr="00281829">
        <w:rPr>
          <w:sz w:val="22"/>
          <w:szCs w:val="22"/>
        </w:rPr>
        <w:t>podstawowy</w:t>
      </w:r>
      <w:r w:rsidR="0060298C" w:rsidRPr="00281829">
        <w:rPr>
          <w:sz w:val="22"/>
          <w:szCs w:val="22"/>
        </w:rPr>
        <w:t>m</w:t>
      </w:r>
      <w:r w:rsidR="00B35721" w:rsidRPr="00281829">
        <w:rPr>
          <w:sz w:val="22"/>
          <w:szCs w:val="22"/>
        </w:rPr>
        <w:t xml:space="preserve"> bez negocjacji - art. 275 pkt. 1 ustawy Pzp</w:t>
      </w:r>
      <w:r w:rsidRPr="00281829">
        <w:rPr>
          <w:sz w:val="22"/>
          <w:szCs w:val="22"/>
        </w:rPr>
        <w:t xml:space="preserve"> na:</w:t>
      </w:r>
    </w:p>
    <w:p w14:paraId="16897DF8" w14:textId="77777777" w:rsidR="0060298C" w:rsidRPr="00281829" w:rsidRDefault="0060298C" w:rsidP="0060298C">
      <w:pPr>
        <w:jc w:val="both"/>
        <w:rPr>
          <w:b/>
          <w:bCs/>
          <w:sz w:val="22"/>
          <w:szCs w:val="22"/>
        </w:rPr>
      </w:pPr>
    </w:p>
    <w:p w14:paraId="77B10FDD" w14:textId="42D2C1B7" w:rsidR="00A80738" w:rsidRPr="00281829" w:rsidRDefault="00B35721" w:rsidP="0060298C">
      <w:pPr>
        <w:pStyle w:val="Tekstpodstawowywcity"/>
        <w:ind w:firstLine="0"/>
        <w:jc w:val="center"/>
        <w:rPr>
          <w:b/>
          <w:sz w:val="22"/>
          <w:szCs w:val="22"/>
        </w:rPr>
      </w:pPr>
      <w:r w:rsidRPr="00281829">
        <w:rPr>
          <w:b/>
          <w:sz w:val="22"/>
          <w:szCs w:val="22"/>
        </w:rPr>
        <w:t>Przeglądy i naprawy aparatury medycznej</w:t>
      </w:r>
    </w:p>
    <w:p w14:paraId="2A5E6CFD" w14:textId="77777777" w:rsidR="0060298C" w:rsidRPr="00281829" w:rsidRDefault="0060298C" w:rsidP="0060298C">
      <w:pPr>
        <w:pStyle w:val="Tekstpodstawowywcity"/>
        <w:ind w:firstLine="0"/>
        <w:jc w:val="center"/>
        <w:rPr>
          <w:sz w:val="22"/>
          <w:szCs w:val="22"/>
        </w:rPr>
      </w:pPr>
    </w:p>
    <w:p w14:paraId="5EBA8F8A" w14:textId="39603339" w:rsidR="00D665F5" w:rsidRPr="00281829" w:rsidRDefault="00D665F5" w:rsidP="0060298C">
      <w:pPr>
        <w:jc w:val="both"/>
        <w:rPr>
          <w:sz w:val="22"/>
          <w:szCs w:val="22"/>
        </w:rPr>
      </w:pPr>
      <w:r w:rsidRPr="00281829">
        <w:rPr>
          <w:sz w:val="22"/>
          <w:szCs w:val="22"/>
        </w:rPr>
        <w:t>Zamawiający, działając na podstawie art. 22</w:t>
      </w:r>
      <w:r w:rsidR="00FC7F5E" w:rsidRPr="00281829">
        <w:rPr>
          <w:sz w:val="22"/>
          <w:szCs w:val="22"/>
        </w:rPr>
        <w:t>2</w:t>
      </w:r>
      <w:r w:rsidRPr="00281829">
        <w:rPr>
          <w:sz w:val="22"/>
          <w:szCs w:val="22"/>
        </w:rPr>
        <w:t xml:space="preserve"> ust. 5 </w:t>
      </w:r>
      <w:r w:rsidRPr="00281829">
        <w:rPr>
          <w:bCs/>
          <w:sz w:val="22"/>
          <w:szCs w:val="22"/>
        </w:rPr>
        <w:t>ustawy z dnia 11 września 2019r. Prawo zamówień publicznych</w:t>
      </w:r>
      <w:r w:rsidRPr="00281829">
        <w:rPr>
          <w:sz w:val="22"/>
          <w:szCs w:val="22"/>
        </w:rPr>
        <w:t xml:space="preserve"> </w:t>
      </w:r>
      <w:r w:rsidR="00B35721" w:rsidRPr="00281829">
        <w:rPr>
          <w:sz w:val="22"/>
          <w:szCs w:val="22"/>
        </w:rPr>
        <w:t>(t.j. Dz. U. z 2022r. poz. 1710)</w:t>
      </w:r>
      <w:r w:rsidR="00490DC0" w:rsidRPr="00281829">
        <w:rPr>
          <w:sz w:val="22"/>
          <w:szCs w:val="22"/>
        </w:rPr>
        <w:t xml:space="preserve"> </w:t>
      </w:r>
      <w:r w:rsidRPr="00281829">
        <w:rPr>
          <w:sz w:val="22"/>
          <w:szCs w:val="22"/>
        </w:rPr>
        <w:t>udostępnia</w:t>
      </w:r>
      <w:r w:rsidR="00F95C33" w:rsidRPr="00281829">
        <w:rPr>
          <w:sz w:val="22"/>
          <w:szCs w:val="22"/>
        </w:rPr>
        <w:t xml:space="preserve"> </w:t>
      </w:r>
      <w:r w:rsidR="004C7E9B" w:rsidRPr="00281829">
        <w:rPr>
          <w:sz w:val="22"/>
          <w:szCs w:val="22"/>
        </w:rPr>
        <w:t>informacj</w:t>
      </w:r>
      <w:r w:rsidR="00577BC6" w:rsidRPr="00281829">
        <w:rPr>
          <w:sz w:val="22"/>
          <w:szCs w:val="22"/>
        </w:rPr>
        <w:t>ę</w:t>
      </w:r>
      <w:r w:rsidR="00035488" w:rsidRPr="00281829">
        <w:rPr>
          <w:sz w:val="22"/>
          <w:szCs w:val="22"/>
        </w:rPr>
        <w:t xml:space="preserve"> z otwarcia ofert</w:t>
      </w:r>
      <w:r w:rsidR="00577BC6" w:rsidRPr="00281829">
        <w:rPr>
          <w:sz w:val="22"/>
          <w:szCs w:val="22"/>
        </w:rPr>
        <w:t>.</w:t>
      </w:r>
    </w:p>
    <w:p w14:paraId="3A99F3B7" w14:textId="3F277D6F" w:rsidR="0060298C" w:rsidRPr="00281829" w:rsidRDefault="0060298C" w:rsidP="0060298C">
      <w:pPr>
        <w:jc w:val="both"/>
        <w:rPr>
          <w:sz w:val="22"/>
          <w:szCs w:val="22"/>
        </w:rPr>
      </w:pPr>
    </w:p>
    <w:p w14:paraId="280A5F05" w14:textId="77777777" w:rsidR="0060298C" w:rsidRPr="00281829" w:rsidRDefault="0060298C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6BD7F8ED" w14:textId="526CD422" w:rsidR="0060298C" w:rsidRPr="00281829" w:rsidRDefault="0060298C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Zadanie 1 - 10368,00 zł brutto</w:t>
      </w:r>
    </w:p>
    <w:p w14:paraId="54DA94A7" w14:textId="582D93F1" w:rsidR="0060298C" w:rsidRPr="00281829" w:rsidRDefault="0060298C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Zadanie 2 - 24840,00 zł brutto</w:t>
      </w:r>
    </w:p>
    <w:p w14:paraId="018386B9" w14:textId="5348A12D" w:rsidR="0060298C" w:rsidRPr="00281829" w:rsidRDefault="0060298C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Zadanie 3 - 10800,00 zł brutto</w:t>
      </w:r>
    </w:p>
    <w:p w14:paraId="3C0AE904" w14:textId="7A55533D" w:rsidR="0060298C" w:rsidRPr="00281829" w:rsidRDefault="0060298C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Zadanie 4 - 14040,00 zł brutto</w:t>
      </w:r>
    </w:p>
    <w:p w14:paraId="780032AD" w14:textId="31367DD1" w:rsidR="0060298C" w:rsidRPr="00281829" w:rsidRDefault="0060298C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Zadanie 5 - 8424,00 zł brutto</w:t>
      </w:r>
    </w:p>
    <w:p w14:paraId="670846C8" w14:textId="260E3E64" w:rsidR="0060298C" w:rsidRPr="00281829" w:rsidRDefault="0060298C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Zadanie 6 - 23760,00 zł brutto</w:t>
      </w:r>
    </w:p>
    <w:p w14:paraId="14C7031B" w14:textId="39DDB257" w:rsidR="0060298C" w:rsidRPr="00281829" w:rsidRDefault="0060298C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Zadanie 7 - 37800,00 zł brutto</w:t>
      </w:r>
    </w:p>
    <w:p w14:paraId="6A273BD9" w14:textId="3544B97E" w:rsidR="0060298C" w:rsidRPr="00281829" w:rsidRDefault="0060298C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Zadanie 8 - 10800,00 zł brutto</w:t>
      </w:r>
    </w:p>
    <w:p w14:paraId="0F8F7C02" w14:textId="3F26092B" w:rsidR="0060298C" w:rsidRPr="00281829" w:rsidRDefault="0060298C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Zadanie 9 - 9720,00 zł brutto</w:t>
      </w:r>
    </w:p>
    <w:p w14:paraId="0616432C" w14:textId="53FC68D6" w:rsidR="0060298C" w:rsidRPr="00281829" w:rsidRDefault="0060298C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Zadanie 10 - 2160,00 zł brutto</w:t>
      </w:r>
    </w:p>
    <w:p w14:paraId="010967FE" w14:textId="06E1D197" w:rsidR="0060298C" w:rsidRPr="00281829" w:rsidRDefault="0060298C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Zadanie 11 - 27000,00 zł brutto</w:t>
      </w:r>
    </w:p>
    <w:p w14:paraId="20E502D2" w14:textId="5097F668" w:rsidR="0060298C" w:rsidRPr="00281829" w:rsidRDefault="0060298C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Zadanie 12 - 8640,00 zł brutto</w:t>
      </w:r>
    </w:p>
    <w:p w14:paraId="6FA0A230" w14:textId="310EC558" w:rsidR="0060298C" w:rsidRPr="00281829" w:rsidRDefault="0060298C" w:rsidP="0060298C">
      <w:pPr>
        <w:rPr>
          <w:sz w:val="22"/>
          <w:szCs w:val="22"/>
        </w:rPr>
      </w:pPr>
      <w:r w:rsidRPr="00281829">
        <w:rPr>
          <w:sz w:val="22"/>
          <w:szCs w:val="22"/>
        </w:rPr>
        <w:t>Zadanie 13 - 25920,00 zł brutto</w:t>
      </w:r>
    </w:p>
    <w:p w14:paraId="6903EFE0" w14:textId="77777777" w:rsidR="0060298C" w:rsidRPr="00281829" w:rsidRDefault="0060298C" w:rsidP="0060298C">
      <w:pPr>
        <w:jc w:val="both"/>
        <w:rPr>
          <w:sz w:val="22"/>
          <w:szCs w:val="22"/>
        </w:rPr>
      </w:pPr>
    </w:p>
    <w:p w14:paraId="36217D85" w14:textId="1A89B914" w:rsidR="00A80738" w:rsidRPr="00281829" w:rsidRDefault="00D665F5" w:rsidP="0060298C">
      <w:pPr>
        <w:jc w:val="both"/>
        <w:rPr>
          <w:sz w:val="22"/>
          <w:szCs w:val="22"/>
        </w:rPr>
      </w:pPr>
      <w:r w:rsidRPr="00281829">
        <w:rPr>
          <w:sz w:val="22"/>
          <w:szCs w:val="22"/>
        </w:rPr>
        <w:t>Podczas otwarcia ofert, mającego miejsce</w:t>
      </w:r>
      <w:r w:rsidR="00FF4AB1" w:rsidRPr="00281829">
        <w:rPr>
          <w:sz w:val="22"/>
          <w:szCs w:val="22"/>
        </w:rPr>
        <w:t xml:space="preserve"> w dniu </w:t>
      </w:r>
      <w:r w:rsidR="00B35721" w:rsidRPr="00281829">
        <w:rPr>
          <w:sz w:val="22"/>
          <w:szCs w:val="22"/>
        </w:rPr>
        <w:t>23/01/2023</w:t>
      </w:r>
      <w:r w:rsidR="00FF4AB1" w:rsidRPr="00281829">
        <w:rPr>
          <w:sz w:val="22"/>
          <w:szCs w:val="22"/>
        </w:rPr>
        <w:t xml:space="preserve"> o godz. </w:t>
      </w:r>
      <w:r w:rsidR="00B35721" w:rsidRPr="00281829">
        <w:rPr>
          <w:sz w:val="22"/>
          <w:szCs w:val="22"/>
        </w:rPr>
        <w:t>10:00</w:t>
      </w:r>
      <w:r w:rsidRPr="00281829">
        <w:rPr>
          <w:sz w:val="22"/>
          <w:szCs w:val="22"/>
        </w:rPr>
        <w:t xml:space="preserve">, otwarte zostały oferty następujących </w:t>
      </w:r>
      <w:r w:rsidR="007E7AF3">
        <w:rPr>
          <w:sz w:val="22"/>
          <w:szCs w:val="22"/>
        </w:rPr>
        <w:t>W</w:t>
      </w:r>
      <w:r w:rsidRPr="00281829">
        <w:rPr>
          <w:sz w:val="22"/>
          <w:szCs w:val="22"/>
        </w:rPr>
        <w:t>ykonawców: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992"/>
        <w:gridCol w:w="2268"/>
        <w:gridCol w:w="1417"/>
        <w:gridCol w:w="1134"/>
        <w:gridCol w:w="1571"/>
        <w:gridCol w:w="1548"/>
      </w:tblGrid>
      <w:tr w:rsidR="007E7AF3" w:rsidRPr="00281829" w14:paraId="7C7C8C57" w14:textId="69702F18" w:rsidTr="007E7AF3">
        <w:tc>
          <w:tcPr>
            <w:tcW w:w="880" w:type="dxa"/>
            <w:shd w:val="clear" w:color="auto" w:fill="auto"/>
            <w:vAlign w:val="center"/>
          </w:tcPr>
          <w:p w14:paraId="3DD92FBB" w14:textId="77777777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08FFA9" w14:textId="77777777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Nr zadania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44D15D" w14:textId="51395C17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281829">
              <w:rPr>
                <w:sz w:val="22"/>
                <w:szCs w:val="22"/>
              </w:rPr>
              <w:t>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0C0910" w14:textId="77777777" w:rsidR="007E7AF3" w:rsidRDefault="007E7AF3" w:rsidP="0060298C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  <w:p w14:paraId="5F207D87" w14:textId="568CD540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D32142" w14:textId="544E227C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 po naprawie (K-2)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3E2FEC48" w14:textId="6461AA65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reakcji Wykonawcy liczony </w:t>
            </w:r>
            <w:r>
              <w:rPr>
                <w:sz w:val="22"/>
                <w:szCs w:val="22"/>
              </w:rPr>
              <w:br/>
              <w:t xml:space="preserve">od zgłoszenia naprawy </w:t>
            </w:r>
            <w:r>
              <w:rPr>
                <w:sz w:val="22"/>
                <w:szCs w:val="22"/>
              </w:rPr>
              <w:br/>
              <w:t>do czasu wykonania diagnostyki uszkodzenia (K-3)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0FCBAC39" w14:textId="41A3CF72" w:rsidR="007E7AF3" w:rsidRPr="00281829" w:rsidRDefault="007E7AF3" w:rsidP="007E7A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Autoryzacja producenta </w:t>
            </w:r>
            <w:r>
              <w:rPr>
                <w:sz w:val="22"/>
                <w:szCs w:val="22"/>
              </w:rPr>
              <w:br/>
              <w:t xml:space="preserve">do serwisowania sprzętu </w:t>
            </w:r>
            <w:r>
              <w:rPr>
                <w:sz w:val="22"/>
                <w:szCs w:val="22"/>
              </w:rPr>
              <w:br/>
              <w:t>(K-4)</w:t>
            </w:r>
          </w:p>
        </w:tc>
      </w:tr>
      <w:tr w:rsidR="007E7AF3" w:rsidRPr="00281829" w14:paraId="03CF806B" w14:textId="6DF1CF88" w:rsidTr="007E7AF3">
        <w:tc>
          <w:tcPr>
            <w:tcW w:w="880" w:type="dxa"/>
            <w:shd w:val="clear" w:color="auto" w:fill="auto"/>
            <w:vAlign w:val="center"/>
          </w:tcPr>
          <w:p w14:paraId="5120DFD0" w14:textId="77777777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37124A" w14:textId="77777777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4DEA0B6D" w14:textId="77777777" w:rsidR="007E7AF3" w:rsidRDefault="007E7AF3" w:rsidP="0060298C">
            <w:pPr>
              <w:rPr>
                <w:sz w:val="22"/>
                <w:szCs w:val="22"/>
              </w:rPr>
            </w:pPr>
            <w:proofErr w:type="spellStart"/>
            <w:r w:rsidRPr="00281829">
              <w:rPr>
                <w:sz w:val="22"/>
                <w:szCs w:val="22"/>
              </w:rPr>
              <w:t>Proma</w:t>
            </w:r>
            <w:proofErr w:type="spellEnd"/>
            <w:r w:rsidRPr="00281829">
              <w:rPr>
                <w:sz w:val="22"/>
                <w:szCs w:val="22"/>
              </w:rPr>
              <w:t xml:space="preserve"> Service </w:t>
            </w:r>
          </w:p>
          <w:p w14:paraId="69F31CE0" w14:textId="77777777" w:rsidR="007E7AF3" w:rsidRDefault="007E7AF3" w:rsidP="007E7AF3">
            <w:pPr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 xml:space="preserve">Jacek </w:t>
            </w:r>
            <w:proofErr w:type="spellStart"/>
            <w:r w:rsidRPr="00281829">
              <w:rPr>
                <w:sz w:val="22"/>
                <w:szCs w:val="22"/>
              </w:rPr>
              <w:t>Żarczyński</w:t>
            </w:r>
            <w:r>
              <w:rPr>
                <w:sz w:val="22"/>
                <w:szCs w:val="22"/>
              </w:rPr>
              <w:t>u</w:t>
            </w:r>
            <w:proofErr w:type="spellEnd"/>
          </w:p>
          <w:p w14:paraId="2C40CA9C" w14:textId="73FB4A1E" w:rsidR="007E7AF3" w:rsidRPr="00281829" w:rsidRDefault="007E7AF3" w:rsidP="007E7A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81829">
              <w:rPr>
                <w:sz w:val="22"/>
                <w:szCs w:val="22"/>
              </w:rPr>
              <w:t>Staromiejska 12/6</w:t>
            </w:r>
          </w:p>
          <w:p w14:paraId="1314F81F" w14:textId="21BCC573" w:rsidR="007E7AF3" w:rsidRPr="00281829" w:rsidRDefault="007E7AF3" w:rsidP="0060298C">
            <w:pPr>
              <w:jc w:val="both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45-025 Opole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7F7C47" w14:textId="77777777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8 937.00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2B83F" w14:textId="0CE74792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603C00D3" w14:textId="31C50D7E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h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70B37AE8" w14:textId="51ED6374" w:rsidR="007E7AF3" w:rsidRPr="00281829" w:rsidRDefault="007E7AF3" w:rsidP="007E7A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</w:tr>
      <w:tr w:rsidR="007E7AF3" w:rsidRPr="00281829" w14:paraId="67E76027" w14:textId="2DB14BA5" w:rsidTr="007E7AF3">
        <w:tc>
          <w:tcPr>
            <w:tcW w:w="880" w:type="dxa"/>
            <w:shd w:val="clear" w:color="auto" w:fill="auto"/>
            <w:vAlign w:val="center"/>
          </w:tcPr>
          <w:p w14:paraId="4A7E4D6E" w14:textId="77777777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6D5684" w14:textId="77777777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7F9CF2D2" w14:textId="77777777" w:rsidR="007E7AF3" w:rsidRPr="00281829" w:rsidRDefault="007E7AF3" w:rsidP="0060298C">
            <w:pPr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Biameditek Sp. z o.o.</w:t>
            </w:r>
          </w:p>
          <w:p w14:paraId="431C5F92" w14:textId="493C1DCD" w:rsidR="007E7AF3" w:rsidRPr="00281829" w:rsidRDefault="007E7AF3" w:rsidP="006029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81829">
              <w:rPr>
                <w:sz w:val="22"/>
                <w:szCs w:val="22"/>
              </w:rPr>
              <w:t xml:space="preserve">Elewatorska 58 </w:t>
            </w:r>
          </w:p>
          <w:p w14:paraId="328B327D" w14:textId="77777777" w:rsidR="007E7AF3" w:rsidRPr="00281829" w:rsidRDefault="007E7AF3" w:rsidP="0060298C">
            <w:pPr>
              <w:jc w:val="both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lastRenderedPageBreak/>
              <w:t>15-620 Białystok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1CC612" w14:textId="77777777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lastRenderedPageBreak/>
              <w:t>26 028.00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A94592" w14:textId="3B59D4DC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77F89B05" w14:textId="6647318F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h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05AFBBDB" w14:textId="4995D093" w:rsidR="007E7AF3" w:rsidRPr="00281829" w:rsidRDefault="007E7AF3" w:rsidP="007E7A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</w:tr>
      <w:tr w:rsidR="007E7AF3" w:rsidRPr="00281829" w14:paraId="68C2BB46" w14:textId="41A6BE9B" w:rsidTr="007E7AF3">
        <w:tc>
          <w:tcPr>
            <w:tcW w:w="880" w:type="dxa"/>
            <w:shd w:val="clear" w:color="auto" w:fill="auto"/>
            <w:vAlign w:val="center"/>
          </w:tcPr>
          <w:p w14:paraId="32609A2D" w14:textId="77777777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077A4D" w14:textId="77777777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1CEBC087" w14:textId="77777777" w:rsidR="007E7AF3" w:rsidRPr="00281829" w:rsidRDefault="007E7AF3" w:rsidP="0060298C">
            <w:pPr>
              <w:rPr>
                <w:sz w:val="22"/>
                <w:szCs w:val="22"/>
              </w:rPr>
            </w:pPr>
            <w:proofErr w:type="spellStart"/>
            <w:r w:rsidRPr="00281829">
              <w:rPr>
                <w:sz w:val="22"/>
                <w:szCs w:val="22"/>
              </w:rPr>
              <w:t>Tiemed</w:t>
            </w:r>
            <w:proofErr w:type="spellEnd"/>
            <w:r w:rsidRPr="00281829">
              <w:rPr>
                <w:sz w:val="22"/>
                <w:szCs w:val="22"/>
              </w:rPr>
              <w:t xml:space="preserve"> Sp. z o.o.</w:t>
            </w:r>
          </w:p>
          <w:p w14:paraId="1B45CBBE" w14:textId="1A650314" w:rsidR="007E7AF3" w:rsidRPr="00281829" w:rsidRDefault="007E7AF3" w:rsidP="006029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81829">
              <w:rPr>
                <w:sz w:val="22"/>
                <w:szCs w:val="22"/>
              </w:rPr>
              <w:t xml:space="preserve">Czorsztyńska 30 </w:t>
            </w:r>
          </w:p>
          <w:p w14:paraId="5FA6038D" w14:textId="77777777" w:rsidR="007E7AF3" w:rsidRPr="00281829" w:rsidRDefault="007E7AF3" w:rsidP="0060298C">
            <w:pPr>
              <w:jc w:val="both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60-474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E315A8" w14:textId="77777777" w:rsidR="007E7AF3" w:rsidRPr="00281829" w:rsidRDefault="007E7AF3" w:rsidP="0060298C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4 860.00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649E75" w14:textId="74829D11" w:rsidR="007E7AF3" w:rsidRPr="00281829" w:rsidRDefault="00187328" w:rsidP="006029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miesięcy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66FF48FB" w14:textId="5C3A46C6" w:rsidR="007E7AF3" w:rsidRPr="00281829" w:rsidRDefault="00187328" w:rsidP="006029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h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34EB222A" w14:textId="64C3003C" w:rsidR="007E7AF3" w:rsidRPr="00281829" w:rsidRDefault="00187328" w:rsidP="007E7A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</w:tr>
      <w:tr w:rsidR="00187328" w:rsidRPr="00281829" w14:paraId="02CDF130" w14:textId="30C9092D" w:rsidTr="00D04C28">
        <w:tc>
          <w:tcPr>
            <w:tcW w:w="880" w:type="dxa"/>
            <w:shd w:val="clear" w:color="auto" w:fill="auto"/>
            <w:vAlign w:val="center"/>
          </w:tcPr>
          <w:p w14:paraId="11976657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3DDF62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1FFDA9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proofErr w:type="spellStart"/>
            <w:r w:rsidRPr="00281829">
              <w:rPr>
                <w:sz w:val="22"/>
                <w:szCs w:val="22"/>
              </w:rPr>
              <w:t>Tiemed</w:t>
            </w:r>
            <w:proofErr w:type="spellEnd"/>
            <w:r w:rsidRPr="00281829">
              <w:rPr>
                <w:sz w:val="22"/>
                <w:szCs w:val="22"/>
              </w:rPr>
              <w:t xml:space="preserve"> Sp. z o.o.</w:t>
            </w:r>
          </w:p>
          <w:p w14:paraId="015333E9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81829">
              <w:rPr>
                <w:sz w:val="22"/>
                <w:szCs w:val="22"/>
              </w:rPr>
              <w:t xml:space="preserve">Czorsztyńska 30 </w:t>
            </w:r>
          </w:p>
          <w:p w14:paraId="522561E8" w14:textId="6FFB1A41" w:rsidR="00187328" w:rsidRPr="00281829" w:rsidRDefault="00187328" w:rsidP="00187328">
            <w:pPr>
              <w:jc w:val="both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60-474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29D499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11 259.00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A1B091" w14:textId="540C24DD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miesięcy</w:t>
            </w:r>
          </w:p>
        </w:tc>
        <w:tc>
          <w:tcPr>
            <w:tcW w:w="1571" w:type="dxa"/>
            <w:shd w:val="clear" w:color="auto" w:fill="auto"/>
          </w:tcPr>
          <w:p w14:paraId="4420E89F" w14:textId="22C06C12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824702">
              <w:rPr>
                <w:sz w:val="22"/>
                <w:szCs w:val="22"/>
              </w:rPr>
              <w:t>24 h</w:t>
            </w:r>
          </w:p>
        </w:tc>
        <w:tc>
          <w:tcPr>
            <w:tcW w:w="1548" w:type="dxa"/>
            <w:shd w:val="clear" w:color="auto" w:fill="auto"/>
          </w:tcPr>
          <w:p w14:paraId="2B71C67C" w14:textId="52548128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CD685E">
              <w:rPr>
                <w:sz w:val="22"/>
                <w:szCs w:val="22"/>
              </w:rPr>
              <w:t>NIE</w:t>
            </w:r>
          </w:p>
        </w:tc>
      </w:tr>
      <w:tr w:rsidR="00187328" w:rsidRPr="00281829" w14:paraId="4D6BA8F2" w14:textId="09CEA9AA" w:rsidTr="00D04C28">
        <w:tc>
          <w:tcPr>
            <w:tcW w:w="880" w:type="dxa"/>
            <w:shd w:val="clear" w:color="auto" w:fill="auto"/>
            <w:vAlign w:val="center"/>
          </w:tcPr>
          <w:p w14:paraId="31AA7ECD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CF596F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3735368E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proofErr w:type="spellStart"/>
            <w:r w:rsidRPr="00281829">
              <w:rPr>
                <w:sz w:val="22"/>
                <w:szCs w:val="22"/>
              </w:rPr>
              <w:t>Tiemed</w:t>
            </w:r>
            <w:proofErr w:type="spellEnd"/>
            <w:r w:rsidRPr="00281829">
              <w:rPr>
                <w:sz w:val="22"/>
                <w:szCs w:val="22"/>
              </w:rPr>
              <w:t xml:space="preserve"> Sp. z o.o.</w:t>
            </w:r>
          </w:p>
          <w:p w14:paraId="0F7AC0C7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81829">
              <w:rPr>
                <w:sz w:val="22"/>
                <w:szCs w:val="22"/>
              </w:rPr>
              <w:t xml:space="preserve">Czorsztyńska 30 </w:t>
            </w:r>
          </w:p>
          <w:p w14:paraId="151224A4" w14:textId="734247F0" w:rsidR="00187328" w:rsidRPr="00281829" w:rsidRDefault="00187328" w:rsidP="00187328">
            <w:pPr>
              <w:jc w:val="both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60-474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1464CB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5 994.00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7C5E8B" w14:textId="0AB6217D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miesięcy</w:t>
            </w:r>
          </w:p>
        </w:tc>
        <w:tc>
          <w:tcPr>
            <w:tcW w:w="1571" w:type="dxa"/>
            <w:shd w:val="clear" w:color="auto" w:fill="auto"/>
          </w:tcPr>
          <w:p w14:paraId="5A8B97FF" w14:textId="4AFEA503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824702">
              <w:rPr>
                <w:sz w:val="22"/>
                <w:szCs w:val="22"/>
              </w:rPr>
              <w:t>24 h</w:t>
            </w:r>
          </w:p>
        </w:tc>
        <w:tc>
          <w:tcPr>
            <w:tcW w:w="1548" w:type="dxa"/>
            <w:shd w:val="clear" w:color="auto" w:fill="auto"/>
          </w:tcPr>
          <w:p w14:paraId="584F9D06" w14:textId="0EEBC482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CD685E">
              <w:rPr>
                <w:sz w:val="22"/>
                <w:szCs w:val="22"/>
              </w:rPr>
              <w:t>NIE</w:t>
            </w:r>
          </w:p>
        </w:tc>
      </w:tr>
      <w:tr w:rsidR="00187328" w:rsidRPr="00281829" w14:paraId="54B969D2" w14:textId="6A6FD54A" w:rsidTr="00D04C28">
        <w:tc>
          <w:tcPr>
            <w:tcW w:w="880" w:type="dxa"/>
            <w:shd w:val="clear" w:color="auto" w:fill="auto"/>
            <w:vAlign w:val="center"/>
          </w:tcPr>
          <w:p w14:paraId="363D26A7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00AD3B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2754C475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proofErr w:type="spellStart"/>
            <w:r w:rsidRPr="00281829">
              <w:rPr>
                <w:sz w:val="22"/>
                <w:szCs w:val="22"/>
              </w:rPr>
              <w:t>Tiemed</w:t>
            </w:r>
            <w:proofErr w:type="spellEnd"/>
            <w:r w:rsidRPr="00281829">
              <w:rPr>
                <w:sz w:val="22"/>
                <w:szCs w:val="22"/>
              </w:rPr>
              <w:t xml:space="preserve"> Sp. z o.o.</w:t>
            </w:r>
          </w:p>
          <w:p w14:paraId="7A017632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81829">
              <w:rPr>
                <w:sz w:val="22"/>
                <w:szCs w:val="22"/>
              </w:rPr>
              <w:t xml:space="preserve">Czorsztyńska 30 </w:t>
            </w:r>
          </w:p>
          <w:p w14:paraId="029AE0B2" w14:textId="25205720" w:rsidR="00187328" w:rsidRPr="00281829" w:rsidRDefault="00187328" w:rsidP="00187328">
            <w:pPr>
              <w:jc w:val="both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60-474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AAC7A3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7 516.80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AFA67E" w14:textId="2988266A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miesięcy</w:t>
            </w:r>
          </w:p>
        </w:tc>
        <w:tc>
          <w:tcPr>
            <w:tcW w:w="1571" w:type="dxa"/>
            <w:shd w:val="clear" w:color="auto" w:fill="auto"/>
          </w:tcPr>
          <w:p w14:paraId="7876D2C3" w14:textId="260D3FF4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824702">
              <w:rPr>
                <w:sz w:val="22"/>
                <w:szCs w:val="22"/>
              </w:rPr>
              <w:t>24 h</w:t>
            </w:r>
          </w:p>
        </w:tc>
        <w:tc>
          <w:tcPr>
            <w:tcW w:w="1548" w:type="dxa"/>
            <w:shd w:val="clear" w:color="auto" w:fill="auto"/>
          </w:tcPr>
          <w:p w14:paraId="5F566FB1" w14:textId="05DE7510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CD685E">
              <w:rPr>
                <w:sz w:val="22"/>
                <w:szCs w:val="22"/>
              </w:rPr>
              <w:t>NIE</w:t>
            </w:r>
          </w:p>
        </w:tc>
      </w:tr>
      <w:tr w:rsidR="00187328" w:rsidRPr="00281829" w14:paraId="31B33D28" w14:textId="28D003DA" w:rsidTr="00D04C28">
        <w:tc>
          <w:tcPr>
            <w:tcW w:w="880" w:type="dxa"/>
            <w:shd w:val="clear" w:color="auto" w:fill="auto"/>
            <w:vAlign w:val="center"/>
          </w:tcPr>
          <w:p w14:paraId="681D7132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8C8CDD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32FAF5E4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proofErr w:type="spellStart"/>
            <w:r w:rsidRPr="00281829">
              <w:rPr>
                <w:sz w:val="22"/>
                <w:szCs w:val="22"/>
              </w:rPr>
              <w:t>Tiemed</w:t>
            </w:r>
            <w:proofErr w:type="spellEnd"/>
            <w:r w:rsidRPr="00281829">
              <w:rPr>
                <w:sz w:val="22"/>
                <w:szCs w:val="22"/>
              </w:rPr>
              <w:t xml:space="preserve"> Sp. z o.o.</w:t>
            </w:r>
          </w:p>
          <w:p w14:paraId="60B7EBD1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81829">
              <w:rPr>
                <w:sz w:val="22"/>
                <w:szCs w:val="22"/>
              </w:rPr>
              <w:t xml:space="preserve">Czorsztyńska 30 </w:t>
            </w:r>
          </w:p>
          <w:p w14:paraId="2A3DA87E" w14:textId="0ADE8F6A" w:rsidR="00187328" w:rsidRPr="00281829" w:rsidRDefault="00187328" w:rsidP="00187328">
            <w:pPr>
              <w:jc w:val="both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60-474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75BBD3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4 327.56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25C2F7" w14:textId="2CE07B04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miesięcy</w:t>
            </w:r>
          </w:p>
        </w:tc>
        <w:tc>
          <w:tcPr>
            <w:tcW w:w="1571" w:type="dxa"/>
            <w:shd w:val="clear" w:color="auto" w:fill="auto"/>
          </w:tcPr>
          <w:p w14:paraId="10E6EA18" w14:textId="655B41A4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824702">
              <w:rPr>
                <w:sz w:val="22"/>
                <w:szCs w:val="22"/>
              </w:rPr>
              <w:t>24 h</w:t>
            </w:r>
          </w:p>
        </w:tc>
        <w:tc>
          <w:tcPr>
            <w:tcW w:w="1548" w:type="dxa"/>
            <w:shd w:val="clear" w:color="auto" w:fill="auto"/>
          </w:tcPr>
          <w:p w14:paraId="4F30913E" w14:textId="423DA561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CD685E">
              <w:rPr>
                <w:sz w:val="22"/>
                <w:szCs w:val="22"/>
              </w:rPr>
              <w:t>NIE</w:t>
            </w:r>
          </w:p>
        </w:tc>
      </w:tr>
      <w:tr w:rsidR="00187328" w:rsidRPr="00281829" w14:paraId="0DFEE731" w14:textId="7D8B62CE" w:rsidTr="00D04C28">
        <w:tc>
          <w:tcPr>
            <w:tcW w:w="880" w:type="dxa"/>
            <w:shd w:val="clear" w:color="auto" w:fill="auto"/>
            <w:vAlign w:val="center"/>
          </w:tcPr>
          <w:p w14:paraId="443E0784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B32095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3F4C9D97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proofErr w:type="spellStart"/>
            <w:r w:rsidRPr="00281829">
              <w:rPr>
                <w:sz w:val="22"/>
                <w:szCs w:val="22"/>
              </w:rPr>
              <w:t>Tiemed</w:t>
            </w:r>
            <w:proofErr w:type="spellEnd"/>
            <w:r w:rsidRPr="00281829">
              <w:rPr>
                <w:sz w:val="22"/>
                <w:szCs w:val="22"/>
              </w:rPr>
              <w:t xml:space="preserve"> Sp. z o.o.</w:t>
            </w:r>
          </w:p>
          <w:p w14:paraId="794690A7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81829">
              <w:rPr>
                <w:sz w:val="22"/>
                <w:szCs w:val="22"/>
              </w:rPr>
              <w:t xml:space="preserve">Czorsztyńska 30 </w:t>
            </w:r>
          </w:p>
          <w:p w14:paraId="2C65A284" w14:textId="23285EF7" w:rsidR="00187328" w:rsidRPr="00281829" w:rsidRDefault="00187328" w:rsidP="00187328">
            <w:pPr>
              <w:jc w:val="both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60-474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186C48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5 705.64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C5F567" w14:textId="74BD1692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miesięcy</w:t>
            </w:r>
          </w:p>
        </w:tc>
        <w:tc>
          <w:tcPr>
            <w:tcW w:w="1571" w:type="dxa"/>
            <w:shd w:val="clear" w:color="auto" w:fill="auto"/>
          </w:tcPr>
          <w:p w14:paraId="7D465159" w14:textId="78F20DC9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824702">
              <w:rPr>
                <w:sz w:val="22"/>
                <w:szCs w:val="22"/>
              </w:rPr>
              <w:t>24 h</w:t>
            </w:r>
          </w:p>
        </w:tc>
        <w:tc>
          <w:tcPr>
            <w:tcW w:w="1548" w:type="dxa"/>
            <w:shd w:val="clear" w:color="auto" w:fill="auto"/>
          </w:tcPr>
          <w:p w14:paraId="675A7F08" w14:textId="51FE476A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CD685E">
              <w:rPr>
                <w:sz w:val="22"/>
                <w:szCs w:val="22"/>
              </w:rPr>
              <w:t>NIE</w:t>
            </w:r>
          </w:p>
        </w:tc>
      </w:tr>
      <w:tr w:rsidR="00187328" w:rsidRPr="00281829" w14:paraId="235ED6AF" w14:textId="72631B25" w:rsidTr="00D04C28">
        <w:tc>
          <w:tcPr>
            <w:tcW w:w="880" w:type="dxa"/>
            <w:shd w:val="clear" w:color="auto" w:fill="auto"/>
            <w:vAlign w:val="center"/>
          </w:tcPr>
          <w:p w14:paraId="06F7FEE6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FA6497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6C5B079C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proofErr w:type="spellStart"/>
            <w:r w:rsidRPr="00281829">
              <w:rPr>
                <w:sz w:val="22"/>
                <w:szCs w:val="22"/>
              </w:rPr>
              <w:t>Tiemed</w:t>
            </w:r>
            <w:proofErr w:type="spellEnd"/>
            <w:r w:rsidRPr="00281829">
              <w:rPr>
                <w:sz w:val="22"/>
                <w:szCs w:val="22"/>
              </w:rPr>
              <w:t xml:space="preserve"> Sp. z o.o.</w:t>
            </w:r>
          </w:p>
          <w:p w14:paraId="7B3FD28C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81829">
              <w:rPr>
                <w:sz w:val="22"/>
                <w:szCs w:val="22"/>
              </w:rPr>
              <w:t xml:space="preserve">Czorsztyńska 30 </w:t>
            </w:r>
          </w:p>
          <w:p w14:paraId="237BAF19" w14:textId="5A7D2DD5" w:rsidR="00187328" w:rsidRPr="00281829" w:rsidRDefault="00187328" w:rsidP="00187328">
            <w:pPr>
              <w:jc w:val="both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60-474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F92720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14 925.60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B9757" w14:textId="2568B9D9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miesięcy</w:t>
            </w:r>
          </w:p>
        </w:tc>
        <w:tc>
          <w:tcPr>
            <w:tcW w:w="1571" w:type="dxa"/>
            <w:shd w:val="clear" w:color="auto" w:fill="auto"/>
          </w:tcPr>
          <w:p w14:paraId="361610F8" w14:textId="7907D6B8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824702">
              <w:rPr>
                <w:sz w:val="22"/>
                <w:szCs w:val="22"/>
              </w:rPr>
              <w:t>24 h</w:t>
            </w:r>
          </w:p>
        </w:tc>
        <w:tc>
          <w:tcPr>
            <w:tcW w:w="1548" w:type="dxa"/>
            <w:shd w:val="clear" w:color="auto" w:fill="auto"/>
          </w:tcPr>
          <w:p w14:paraId="5F15497C" w14:textId="23068ACC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CD685E">
              <w:rPr>
                <w:sz w:val="22"/>
                <w:szCs w:val="22"/>
              </w:rPr>
              <w:t>NIE</w:t>
            </w:r>
          </w:p>
        </w:tc>
      </w:tr>
      <w:tr w:rsidR="00187328" w:rsidRPr="00281829" w14:paraId="23A110CA" w14:textId="5DA2C0CA" w:rsidTr="00D04C28">
        <w:tc>
          <w:tcPr>
            <w:tcW w:w="880" w:type="dxa"/>
            <w:shd w:val="clear" w:color="auto" w:fill="auto"/>
            <w:vAlign w:val="center"/>
          </w:tcPr>
          <w:p w14:paraId="085ECC2C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CB6A3C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0DEAA494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proofErr w:type="spellStart"/>
            <w:r w:rsidRPr="00281829">
              <w:rPr>
                <w:sz w:val="22"/>
                <w:szCs w:val="22"/>
              </w:rPr>
              <w:t>Tiemed</w:t>
            </w:r>
            <w:proofErr w:type="spellEnd"/>
            <w:r w:rsidRPr="00281829">
              <w:rPr>
                <w:sz w:val="22"/>
                <w:szCs w:val="22"/>
              </w:rPr>
              <w:t xml:space="preserve"> Sp. z o.o.</w:t>
            </w:r>
          </w:p>
          <w:p w14:paraId="7DB87730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81829">
              <w:rPr>
                <w:sz w:val="22"/>
                <w:szCs w:val="22"/>
              </w:rPr>
              <w:t xml:space="preserve">Czorsztyńska 30 </w:t>
            </w:r>
          </w:p>
          <w:p w14:paraId="1E440869" w14:textId="28C159D6" w:rsidR="00187328" w:rsidRPr="00281829" w:rsidRDefault="00187328" w:rsidP="00187328">
            <w:pPr>
              <w:jc w:val="both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60-474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0360B0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4 311.36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65C20B" w14:textId="2DD16CF3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miesięcy</w:t>
            </w:r>
          </w:p>
        </w:tc>
        <w:tc>
          <w:tcPr>
            <w:tcW w:w="1571" w:type="dxa"/>
            <w:shd w:val="clear" w:color="auto" w:fill="auto"/>
          </w:tcPr>
          <w:p w14:paraId="7F85D3EC" w14:textId="3CC5570A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824702">
              <w:rPr>
                <w:sz w:val="22"/>
                <w:szCs w:val="22"/>
              </w:rPr>
              <w:t>24 h</w:t>
            </w:r>
          </w:p>
        </w:tc>
        <w:tc>
          <w:tcPr>
            <w:tcW w:w="1548" w:type="dxa"/>
            <w:shd w:val="clear" w:color="auto" w:fill="auto"/>
          </w:tcPr>
          <w:p w14:paraId="47CAFEB1" w14:textId="4D076D0E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CD685E">
              <w:rPr>
                <w:sz w:val="22"/>
                <w:szCs w:val="22"/>
              </w:rPr>
              <w:t>NIE</w:t>
            </w:r>
          </w:p>
        </w:tc>
      </w:tr>
      <w:tr w:rsidR="00187328" w:rsidRPr="00281829" w14:paraId="16E37C54" w14:textId="499E3D7B" w:rsidTr="00D04C28">
        <w:tc>
          <w:tcPr>
            <w:tcW w:w="880" w:type="dxa"/>
            <w:shd w:val="clear" w:color="auto" w:fill="auto"/>
            <w:vAlign w:val="center"/>
          </w:tcPr>
          <w:p w14:paraId="750DC87B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D1123E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FC0D2F8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proofErr w:type="spellStart"/>
            <w:r w:rsidRPr="00281829">
              <w:rPr>
                <w:sz w:val="22"/>
                <w:szCs w:val="22"/>
              </w:rPr>
              <w:t>Tiemed</w:t>
            </w:r>
            <w:proofErr w:type="spellEnd"/>
            <w:r w:rsidRPr="00281829">
              <w:rPr>
                <w:sz w:val="22"/>
                <w:szCs w:val="22"/>
              </w:rPr>
              <w:t xml:space="preserve"> Sp. z o.o.</w:t>
            </w:r>
          </w:p>
          <w:p w14:paraId="236A5F51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81829">
              <w:rPr>
                <w:sz w:val="22"/>
                <w:szCs w:val="22"/>
              </w:rPr>
              <w:t xml:space="preserve">Czorsztyńska 30 </w:t>
            </w:r>
          </w:p>
          <w:p w14:paraId="3308035B" w14:textId="42D77D91" w:rsidR="00187328" w:rsidRPr="00281829" w:rsidRDefault="00187328" w:rsidP="00187328">
            <w:pPr>
              <w:jc w:val="both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60-474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757A59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3 520.80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53533E" w14:textId="367F9E3D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miesięcy</w:t>
            </w:r>
          </w:p>
        </w:tc>
        <w:tc>
          <w:tcPr>
            <w:tcW w:w="1571" w:type="dxa"/>
            <w:shd w:val="clear" w:color="auto" w:fill="auto"/>
          </w:tcPr>
          <w:p w14:paraId="74E1C89D" w14:textId="79A900C2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824702">
              <w:rPr>
                <w:sz w:val="22"/>
                <w:szCs w:val="22"/>
              </w:rPr>
              <w:t>24 h</w:t>
            </w:r>
          </w:p>
        </w:tc>
        <w:tc>
          <w:tcPr>
            <w:tcW w:w="1548" w:type="dxa"/>
            <w:shd w:val="clear" w:color="auto" w:fill="auto"/>
          </w:tcPr>
          <w:p w14:paraId="56A965AF" w14:textId="30EF8DB9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CD685E">
              <w:rPr>
                <w:sz w:val="22"/>
                <w:szCs w:val="22"/>
              </w:rPr>
              <w:t>NIE</w:t>
            </w:r>
          </w:p>
        </w:tc>
      </w:tr>
      <w:tr w:rsidR="00187328" w:rsidRPr="00281829" w14:paraId="32FEBF04" w14:textId="078F2AD8" w:rsidTr="00D04C28">
        <w:tc>
          <w:tcPr>
            <w:tcW w:w="880" w:type="dxa"/>
            <w:shd w:val="clear" w:color="auto" w:fill="auto"/>
            <w:vAlign w:val="center"/>
          </w:tcPr>
          <w:p w14:paraId="30256DBF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EFF9F3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02C118EF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proofErr w:type="spellStart"/>
            <w:r w:rsidRPr="00281829">
              <w:rPr>
                <w:sz w:val="22"/>
                <w:szCs w:val="22"/>
              </w:rPr>
              <w:t>Tiemed</w:t>
            </w:r>
            <w:proofErr w:type="spellEnd"/>
            <w:r w:rsidRPr="00281829">
              <w:rPr>
                <w:sz w:val="22"/>
                <w:szCs w:val="22"/>
              </w:rPr>
              <w:t xml:space="preserve"> Sp. z o.o.</w:t>
            </w:r>
          </w:p>
          <w:p w14:paraId="44E63B67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81829">
              <w:rPr>
                <w:sz w:val="22"/>
                <w:szCs w:val="22"/>
              </w:rPr>
              <w:t xml:space="preserve">Czorsztyńska 30 </w:t>
            </w:r>
          </w:p>
          <w:p w14:paraId="3853650A" w14:textId="4F81A933" w:rsidR="00187328" w:rsidRPr="00281829" w:rsidRDefault="00187328" w:rsidP="00187328">
            <w:pPr>
              <w:jc w:val="both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60-474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57F27E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3 866.40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B0C09E" w14:textId="30FB5BA3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miesięcy</w:t>
            </w:r>
          </w:p>
        </w:tc>
        <w:tc>
          <w:tcPr>
            <w:tcW w:w="1571" w:type="dxa"/>
            <w:shd w:val="clear" w:color="auto" w:fill="auto"/>
          </w:tcPr>
          <w:p w14:paraId="32C6D9E5" w14:textId="638F026B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824702">
              <w:rPr>
                <w:sz w:val="22"/>
                <w:szCs w:val="22"/>
              </w:rPr>
              <w:t>24 h</w:t>
            </w:r>
          </w:p>
        </w:tc>
        <w:tc>
          <w:tcPr>
            <w:tcW w:w="1548" w:type="dxa"/>
            <w:shd w:val="clear" w:color="auto" w:fill="auto"/>
          </w:tcPr>
          <w:p w14:paraId="1A6B65EE" w14:textId="711CD1AA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CD685E">
              <w:rPr>
                <w:sz w:val="22"/>
                <w:szCs w:val="22"/>
              </w:rPr>
              <w:t>NIE</w:t>
            </w:r>
          </w:p>
        </w:tc>
      </w:tr>
      <w:tr w:rsidR="00187328" w:rsidRPr="00281829" w14:paraId="7A9C6243" w14:textId="04B91D98" w:rsidTr="00D04C28">
        <w:tc>
          <w:tcPr>
            <w:tcW w:w="880" w:type="dxa"/>
            <w:shd w:val="clear" w:color="auto" w:fill="auto"/>
            <w:vAlign w:val="center"/>
          </w:tcPr>
          <w:p w14:paraId="71F2BE03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7076D3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53D95FA9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proofErr w:type="spellStart"/>
            <w:r w:rsidRPr="00281829">
              <w:rPr>
                <w:sz w:val="22"/>
                <w:szCs w:val="22"/>
              </w:rPr>
              <w:t>Tiemed</w:t>
            </w:r>
            <w:proofErr w:type="spellEnd"/>
            <w:r w:rsidRPr="00281829">
              <w:rPr>
                <w:sz w:val="22"/>
                <w:szCs w:val="22"/>
              </w:rPr>
              <w:t xml:space="preserve"> Sp. z o.o.</w:t>
            </w:r>
          </w:p>
          <w:p w14:paraId="5537C031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81829">
              <w:rPr>
                <w:sz w:val="22"/>
                <w:szCs w:val="22"/>
              </w:rPr>
              <w:t xml:space="preserve">Czorsztyńska 30 </w:t>
            </w:r>
          </w:p>
          <w:p w14:paraId="4BA9AF28" w14:textId="56D503EC" w:rsidR="00187328" w:rsidRPr="00281829" w:rsidRDefault="00187328" w:rsidP="00187328">
            <w:pPr>
              <w:jc w:val="both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60-474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B15F28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3 952.80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0E2434" w14:textId="563E1C74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miesięcy</w:t>
            </w:r>
          </w:p>
        </w:tc>
        <w:tc>
          <w:tcPr>
            <w:tcW w:w="1571" w:type="dxa"/>
            <w:shd w:val="clear" w:color="auto" w:fill="auto"/>
          </w:tcPr>
          <w:p w14:paraId="752BE889" w14:textId="005CAB1A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824702">
              <w:rPr>
                <w:sz w:val="22"/>
                <w:szCs w:val="22"/>
              </w:rPr>
              <w:t>24 h</w:t>
            </w:r>
          </w:p>
        </w:tc>
        <w:tc>
          <w:tcPr>
            <w:tcW w:w="1548" w:type="dxa"/>
            <w:shd w:val="clear" w:color="auto" w:fill="auto"/>
          </w:tcPr>
          <w:p w14:paraId="4CB0FFF3" w14:textId="79A45054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CD685E">
              <w:rPr>
                <w:sz w:val="22"/>
                <w:szCs w:val="22"/>
              </w:rPr>
              <w:t>NIE</w:t>
            </w:r>
          </w:p>
        </w:tc>
      </w:tr>
      <w:tr w:rsidR="00187328" w:rsidRPr="00281829" w14:paraId="19E4A804" w14:textId="6CFBC736" w:rsidTr="007E7AF3">
        <w:tc>
          <w:tcPr>
            <w:tcW w:w="880" w:type="dxa"/>
            <w:shd w:val="clear" w:color="auto" w:fill="auto"/>
            <w:vAlign w:val="center"/>
          </w:tcPr>
          <w:p w14:paraId="5C729149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3C7B8E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555CCEDA" w14:textId="77777777" w:rsidR="00187328" w:rsidRPr="00281829" w:rsidRDefault="00187328" w:rsidP="00187328">
            <w:pPr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TMS SERVICE Ziemowit Rychwalski</w:t>
            </w:r>
          </w:p>
          <w:p w14:paraId="647859FC" w14:textId="43626B45" w:rsidR="00187328" w:rsidRPr="00281829" w:rsidRDefault="00187328" w:rsidP="001873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81829">
              <w:rPr>
                <w:sz w:val="22"/>
                <w:szCs w:val="22"/>
              </w:rPr>
              <w:t xml:space="preserve">Łąkowa 7 </w:t>
            </w:r>
          </w:p>
          <w:p w14:paraId="7820FBC0" w14:textId="77777777" w:rsidR="00187328" w:rsidRPr="00281829" w:rsidRDefault="00187328" w:rsidP="00187328">
            <w:pPr>
              <w:jc w:val="both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62-080 Tarnowo Podgórne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66E179" w14:textId="77777777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 w:rsidRPr="00281829">
              <w:rPr>
                <w:sz w:val="22"/>
                <w:szCs w:val="22"/>
              </w:rPr>
              <w:t>19 818.00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43AAAB" w14:textId="59F0755E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7-11 miesięcy</w:t>
            </w:r>
          </w:p>
        </w:tc>
        <w:tc>
          <w:tcPr>
            <w:tcW w:w="1571" w:type="dxa"/>
            <w:shd w:val="clear" w:color="auto" w:fill="auto"/>
            <w:vAlign w:val="center"/>
          </w:tcPr>
          <w:p w14:paraId="20B142F2" w14:textId="76AC08F2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h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121650B1" w14:textId="60FD2869" w:rsidR="00187328" w:rsidRPr="00281829" w:rsidRDefault="00187328" w:rsidP="001873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</w:tr>
    </w:tbl>
    <w:p w14:paraId="7FCA1F9B" w14:textId="77777777" w:rsidR="009A0E99" w:rsidRPr="00281829" w:rsidRDefault="009A0E99" w:rsidP="0060298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740E58BF" w14:textId="690C61BA" w:rsidR="00A80738" w:rsidRDefault="00A80738" w:rsidP="003A46DF">
      <w:pPr>
        <w:pStyle w:val="Tekstpodstawowy"/>
        <w:spacing w:line="240" w:lineRule="auto"/>
        <w:ind w:left="3119" w:firstLine="425"/>
        <w:jc w:val="center"/>
        <w:rPr>
          <w:i/>
          <w:sz w:val="22"/>
          <w:szCs w:val="22"/>
        </w:rPr>
      </w:pPr>
      <w:r w:rsidRPr="00281829">
        <w:rPr>
          <w:i/>
          <w:sz w:val="22"/>
          <w:szCs w:val="22"/>
        </w:rPr>
        <w:t>Zamawiający</w:t>
      </w:r>
    </w:p>
    <w:p w14:paraId="07B1E6C3" w14:textId="77777777" w:rsidR="003A46DF" w:rsidRPr="0028302B" w:rsidRDefault="003A46DF" w:rsidP="003A46DF">
      <w:pPr>
        <w:ind w:firstLine="425"/>
        <w:jc w:val="center"/>
        <w:rPr>
          <w:sz w:val="22"/>
          <w:szCs w:val="22"/>
        </w:rPr>
      </w:pPr>
      <w:r w:rsidRPr="0028302B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EEE6BEE" w14:textId="77777777" w:rsidR="003A46DF" w:rsidRPr="0028302B" w:rsidRDefault="003A46DF" w:rsidP="003A46DF">
      <w:pPr>
        <w:ind w:firstLine="425"/>
        <w:jc w:val="center"/>
        <w:rPr>
          <w:sz w:val="22"/>
          <w:szCs w:val="22"/>
        </w:rPr>
      </w:pPr>
      <w:r w:rsidRPr="0028302B">
        <w:rPr>
          <w:sz w:val="22"/>
          <w:szCs w:val="22"/>
        </w:rPr>
        <w:t xml:space="preserve">                                                          w Poznaniu</w:t>
      </w:r>
    </w:p>
    <w:p w14:paraId="2BAF5FEE" w14:textId="77777777" w:rsidR="003A46DF" w:rsidRPr="0028302B" w:rsidRDefault="003A46DF" w:rsidP="003A46DF">
      <w:pPr>
        <w:ind w:firstLine="425"/>
        <w:jc w:val="center"/>
        <w:rPr>
          <w:sz w:val="22"/>
          <w:szCs w:val="22"/>
        </w:rPr>
      </w:pPr>
      <w:r w:rsidRPr="0028302B">
        <w:rPr>
          <w:sz w:val="22"/>
          <w:szCs w:val="22"/>
        </w:rPr>
        <w:t xml:space="preserve">                                                             Piotr Nowicki</w:t>
      </w:r>
    </w:p>
    <w:p w14:paraId="1B0E1E6C" w14:textId="77777777" w:rsidR="003A46DF" w:rsidRPr="00281829" w:rsidRDefault="003A46DF" w:rsidP="0060298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3CEB64C4" w14:textId="77777777" w:rsidR="00E2364F" w:rsidRPr="00281829" w:rsidRDefault="00E2364F" w:rsidP="0060298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6EB41643" w14:textId="77777777" w:rsidR="00E2364F" w:rsidRPr="00BB547B" w:rsidRDefault="00E2364F" w:rsidP="0060298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E2364F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5D292" w14:textId="77777777" w:rsidR="00105FFE" w:rsidRDefault="00105FFE">
      <w:r>
        <w:separator/>
      </w:r>
    </w:p>
  </w:endnote>
  <w:endnote w:type="continuationSeparator" w:id="0">
    <w:p w14:paraId="5F0D5577" w14:textId="77777777" w:rsidR="00105FFE" w:rsidRDefault="00105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A5F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71B7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C32FB" w14:textId="1F5BEDB5" w:rsidR="009F189D" w:rsidRDefault="00E2364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7CEA9A" wp14:editId="4CFCF55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26EEB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7BC95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FD4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CC7EA6" w14:textId="77777777" w:rsidR="009F189D" w:rsidRDefault="009F189D">
    <w:pPr>
      <w:pStyle w:val="Stopka"/>
      <w:tabs>
        <w:tab w:val="clear" w:pos="4536"/>
      </w:tabs>
      <w:jc w:val="center"/>
    </w:pPr>
  </w:p>
  <w:p w14:paraId="4D238AA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9301A" w14:textId="77777777" w:rsidR="00105FFE" w:rsidRDefault="00105FFE">
      <w:r>
        <w:separator/>
      </w:r>
    </w:p>
  </w:footnote>
  <w:footnote w:type="continuationSeparator" w:id="0">
    <w:p w14:paraId="05AFE7D1" w14:textId="77777777" w:rsidR="00105FFE" w:rsidRDefault="00105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9D647" w14:textId="77777777" w:rsidR="00B35721" w:rsidRDefault="00B357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318B5" w14:textId="77777777" w:rsidR="00B35721" w:rsidRDefault="00B357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EC6E1" w14:textId="77777777" w:rsidR="00B35721" w:rsidRDefault="00B357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FFE"/>
    <w:rsid w:val="00007727"/>
    <w:rsid w:val="00017720"/>
    <w:rsid w:val="00035488"/>
    <w:rsid w:val="000D7F25"/>
    <w:rsid w:val="000E00E5"/>
    <w:rsid w:val="00105FFE"/>
    <w:rsid w:val="00173B20"/>
    <w:rsid w:val="00187328"/>
    <w:rsid w:val="001C69FF"/>
    <w:rsid w:val="0023318D"/>
    <w:rsid w:val="00281829"/>
    <w:rsid w:val="003A46DF"/>
    <w:rsid w:val="003D72FD"/>
    <w:rsid w:val="00423179"/>
    <w:rsid w:val="00490DC0"/>
    <w:rsid w:val="00493F8C"/>
    <w:rsid w:val="004C7E9B"/>
    <w:rsid w:val="005614F2"/>
    <w:rsid w:val="00577BC6"/>
    <w:rsid w:val="0060298C"/>
    <w:rsid w:val="0069085C"/>
    <w:rsid w:val="006B27ED"/>
    <w:rsid w:val="007E7AF3"/>
    <w:rsid w:val="00843263"/>
    <w:rsid w:val="00861E75"/>
    <w:rsid w:val="009A0E99"/>
    <w:rsid w:val="009D19BD"/>
    <w:rsid w:val="009F189D"/>
    <w:rsid w:val="00A80738"/>
    <w:rsid w:val="00B35721"/>
    <w:rsid w:val="00BB547B"/>
    <w:rsid w:val="00C236D3"/>
    <w:rsid w:val="00C659E2"/>
    <w:rsid w:val="00C82837"/>
    <w:rsid w:val="00CA3D66"/>
    <w:rsid w:val="00CB0802"/>
    <w:rsid w:val="00D665F5"/>
    <w:rsid w:val="00D7128F"/>
    <w:rsid w:val="00E2364F"/>
    <w:rsid w:val="00EA3476"/>
    <w:rsid w:val="00EB3EFB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083187"/>
  <w15:chartTrackingRefBased/>
  <w15:docId w15:val="{AB1409AD-F045-438A-88B0-78734B12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298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5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6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9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89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25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69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11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87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78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3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3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25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1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41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40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31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44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60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1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82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73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46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94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76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62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3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48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89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5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80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29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0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52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34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37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8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54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24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2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2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506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5</cp:revision>
  <cp:lastPrinted>2023-02-01T09:51:00Z</cp:lastPrinted>
  <dcterms:created xsi:type="dcterms:W3CDTF">2023-02-01T09:23:00Z</dcterms:created>
  <dcterms:modified xsi:type="dcterms:W3CDTF">2023-02-01T09:52:00Z</dcterms:modified>
</cp:coreProperties>
</file>