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437B1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37B1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4B0652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 xml:space="preserve">3 </w:t>
      </w:r>
      <w:bookmarkStart w:id="0" w:name="_GoBack"/>
      <w:bookmarkEnd w:id="0"/>
      <w:r w:rsidRPr="00437B10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437B10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437B10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437B10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37B10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437B10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437B1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37B10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437B10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437B10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37B1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437B10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437B1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37B10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37B1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437B1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02B1" w:rsidRPr="00437B10" w:rsidTr="00C7619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02B1" w:rsidRPr="00437B10" w:rsidRDefault="00FB02B1" w:rsidP="00C7619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B02B1" w:rsidRPr="00437B10" w:rsidRDefault="00FB02B1" w:rsidP="00C76196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37B1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437B1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37B10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437B1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437B1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37B1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FB02B1" w:rsidRPr="00437B10" w:rsidRDefault="00FB02B1" w:rsidP="00C7619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B02B1" w:rsidRPr="00437B10" w:rsidRDefault="00FB02B1" w:rsidP="00C7619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37B10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437B10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37B1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437B10" w:rsidRDefault="00FB02B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37B1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ryb mrożonych i śledzi</w:t>
      </w:r>
    </w:p>
    <w:p w:rsidR="00BC121E" w:rsidRPr="00437B1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37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B02B1" w:rsidRPr="00437B10">
        <w:rPr>
          <w:rFonts w:ascii="Arial Narrow" w:eastAsia="Times New Roman" w:hAnsi="Arial Narrow" w:cs="Arial"/>
          <w:b/>
          <w:sz w:val="24"/>
          <w:szCs w:val="24"/>
          <w:lang w:eastAsia="pl-PL"/>
        </w:rPr>
        <w:t>16/2023</w:t>
      </w:r>
    </w:p>
    <w:p w:rsidR="00BC121E" w:rsidRPr="00437B10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37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FB02B1" w:rsidRPr="00437B1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437B1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437B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437B1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37B10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37B1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37B1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437B1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37B10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37B1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37B1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37B10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37B1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37B1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37B1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37B1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7B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37B1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37B1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37B1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37B1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37B1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37B1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37B1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37B1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37B1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37B10" w:rsidTr="00620E37">
        <w:tc>
          <w:tcPr>
            <w:tcW w:w="2660" w:type="dxa"/>
            <w:shd w:val="clear" w:color="auto" w:fill="auto"/>
          </w:tcPr>
          <w:p w:rsidR="00BC121E" w:rsidRPr="00437B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37B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437B1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37B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37B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37B10" w:rsidRDefault="00FB02B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37B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37B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37B10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437B10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437B10" w:rsidRDefault="00106AC7" w:rsidP="00BC121E">
      <w:pPr>
        <w:rPr>
          <w:rFonts w:ascii="Arial Narrow" w:hAnsi="Arial Narrow"/>
        </w:rPr>
      </w:pPr>
    </w:p>
    <w:sectPr w:rsidR="00106AC7" w:rsidRPr="00437B1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3D8" w:rsidRDefault="006113D8">
      <w:r>
        <w:separator/>
      </w:r>
    </w:p>
  </w:endnote>
  <w:endnote w:type="continuationSeparator" w:id="0">
    <w:p w:rsidR="006113D8" w:rsidRDefault="00611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6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65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B1" w:rsidRDefault="00FB02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3D8" w:rsidRDefault="006113D8">
      <w:r>
        <w:separator/>
      </w:r>
    </w:p>
  </w:footnote>
  <w:footnote w:type="continuationSeparator" w:id="0">
    <w:p w:rsidR="006113D8" w:rsidRDefault="00611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B1" w:rsidRDefault="00FB02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B1" w:rsidRDefault="00FB02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B1" w:rsidRDefault="00FB02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13D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7B10"/>
    <w:rsid w:val="00460820"/>
    <w:rsid w:val="004704CB"/>
    <w:rsid w:val="004B0652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113D8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843C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02B1"/>
    <w:rsid w:val="00FF11D8"/>
    <w:rsid w:val="00FF600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96A98-81DE-4709-B74F-5BA6076E4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2010-01-07T09:39:00Z</cp:lastPrinted>
  <dcterms:created xsi:type="dcterms:W3CDTF">2023-01-31T11:14:00Z</dcterms:created>
  <dcterms:modified xsi:type="dcterms:W3CDTF">2023-01-31T11:14:00Z</dcterms:modified>
</cp:coreProperties>
</file>