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624F9">
        <w:rPr>
          <w:rFonts w:ascii="Arial" w:hAnsi="Arial" w:cs="Arial"/>
          <w:bCs/>
          <w:i w:val="0"/>
          <w:szCs w:val="24"/>
        </w:rPr>
        <w:t>18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F391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F391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EF391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EF3912">
        <w:rPr>
          <w:rFonts w:ascii="Arial" w:hAnsi="Arial" w:cs="Arial"/>
        </w:rPr>
        <w:t>ul</w:t>
      </w:r>
      <w:proofErr w:type="gramEnd"/>
      <w:r w:rsidRPr="00EF3912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EF3912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F391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F3912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EF391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3912" w:rsidRPr="0012157F" w:rsidTr="00694157">
        <w:tc>
          <w:tcPr>
            <w:tcW w:w="9104" w:type="dxa"/>
            <w:shd w:val="clear" w:color="auto" w:fill="D9D9D9"/>
          </w:tcPr>
          <w:p w:rsidR="00EF3912" w:rsidRPr="0012157F" w:rsidRDefault="00EF3912" w:rsidP="0069415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F3912" w:rsidRPr="0012157F" w:rsidRDefault="00EF3912" w:rsidP="006941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EF39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F39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F391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F3912" w:rsidRPr="00612283" w:rsidRDefault="00EF3912" w:rsidP="0069415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F3912" w:rsidRPr="00612283" w:rsidRDefault="00EF3912" w:rsidP="0069415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EF3912" w:rsidRPr="0012157F" w:rsidRDefault="00EF3912" w:rsidP="0069415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F391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F3912">
        <w:rPr>
          <w:rFonts w:ascii="Arial" w:hAnsi="Arial" w:cs="Arial"/>
          <w:b/>
          <w:sz w:val="24"/>
          <w:szCs w:val="24"/>
        </w:rPr>
        <w:t>Roboty remontowe w obiektach Szpitala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F3912" w:rsidRPr="00EF3912">
        <w:rPr>
          <w:rFonts w:ascii="Arial" w:hAnsi="Arial" w:cs="Arial"/>
          <w:b/>
          <w:sz w:val="24"/>
          <w:szCs w:val="24"/>
        </w:rPr>
        <w:t>17/2023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EF3912" w:rsidRPr="00EF391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EF3912" w:rsidRPr="00992BD8" w:rsidRDefault="00EF3912" w:rsidP="00EF391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EF3912" w:rsidP="00EF3912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EF3912" w:rsidRPr="0012157F" w:rsidRDefault="00EF3912" w:rsidP="00EF391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F3912" w:rsidRPr="0012157F" w:rsidRDefault="00EF3912" w:rsidP="00EF391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EF3912" w:rsidRPr="0012157F" w:rsidRDefault="00EF3912" w:rsidP="00EF39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F3912" w:rsidRPr="00A44833" w:rsidRDefault="00EF3912" w:rsidP="00EF391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EF3912" w:rsidRPr="0012157F" w:rsidRDefault="00EF3912" w:rsidP="00EF391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EF3912" w:rsidRPr="0012157F" w:rsidRDefault="00EF3912" w:rsidP="00EF3912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F3912" w:rsidRPr="0012157F" w:rsidTr="0069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391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:rsidR="00EF3912" w:rsidRPr="0012157F" w:rsidRDefault="00EF3912" w:rsidP="00462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Prowadzenie zarejestrowanej działalności gospodarczej. Przedstawienie wpisu do Krajowego Rejestru Sądowego lub </w:t>
            </w:r>
            <w:proofErr w:type="spellStart"/>
            <w:r w:rsidRPr="00EF3912">
              <w:rPr>
                <w:rFonts w:ascii="Arial" w:hAnsi="Arial" w:cs="Arial"/>
                <w:sz w:val="24"/>
                <w:szCs w:val="24"/>
              </w:rPr>
              <w:t>CEiDG</w:t>
            </w:r>
            <w:proofErr w:type="spellEnd"/>
            <w:r w:rsidRPr="00EF3912">
              <w:rPr>
                <w:rFonts w:ascii="Arial" w:hAnsi="Arial" w:cs="Arial"/>
                <w:sz w:val="24"/>
                <w:szCs w:val="24"/>
              </w:rPr>
              <w:t xml:space="preserve"> RP.</w:t>
            </w:r>
          </w:p>
        </w:tc>
      </w:tr>
      <w:tr w:rsidR="00EF3912" w:rsidRPr="0012157F" w:rsidTr="0069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391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Przedstawienie polisy lub innego dokumentu ubezpieczenia OC w zakresie robót budowlanych na sumę </w:t>
            </w: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gwarancyjną co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 najmniej:</w:t>
            </w:r>
          </w:p>
          <w:p w:rsidR="004624F9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na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 zadanie 1 - 100 000 PLN, </w:t>
            </w:r>
          </w:p>
          <w:p w:rsidR="004624F9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na </w:t>
            </w: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zadanie 2 -  50 000 PLN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na </w:t>
            </w: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zadanie 3  - 100 000PLN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EF3912" w:rsidRPr="0012157F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>W przypadku składania ofert na kilka zadań ubezpieczenie musi obejmować sumę określoną dla tych zadań.</w:t>
            </w:r>
          </w:p>
        </w:tc>
      </w:tr>
      <w:tr w:rsidR="00EF3912" w:rsidRPr="0012157F" w:rsidTr="0069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12" w:rsidRPr="0012157F" w:rsidRDefault="00EF3912" w:rsidP="0069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391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F3912" w:rsidRPr="00EF3912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 </w:t>
            </w:r>
          </w:p>
          <w:p w:rsidR="00EF3912" w:rsidRPr="0012157F" w:rsidRDefault="00EF3912" w:rsidP="0069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912">
              <w:rPr>
                <w:rFonts w:ascii="Arial" w:hAnsi="Arial" w:cs="Arial"/>
                <w:sz w:val="24"/>
                <w:szCs w:val="24"/>
              </w:rPr>
              <w:t xml:space="preserve">Przedstawienie </w:t>
            </w:r>
            <w:proofErr w:type="gramStart"/>
            <w:r w:rsidRPr="00EF3912">
              <w:rPr>
                <w:rFonts w:ascii="Arial" w:hAnsi="Arial" w:cs="Arial"/>
                <w:sz w:val="24"/>
                <w:szCs w:val="24"/>
              </w:rPr>
              <w:t>zrealizowanych co</w:t>
            </w:r>
            <w:proofErr w:type="gramEnd"/>
            <w:r w:rsidRPr="00EF3912">
              <w:rPr>
                <w:rFonts w:ascii="Arial" w:hAnsi="Arial" w:cs="Arial"/>
                <w:sz w:val="24"/>
                <w:szCs w:val="24"/>
              </w:rPr>
              <w:t xml:space="preserve"> najmniej po 2 roboty wartości co najmniej: na zadanie 1 - 85 000PLN brutto/każda, na zadanie 2 - 25 000PLN brutto/każda, na zadanie 3 - 50 000PLN brutto/każda; wraz z załączeniem dokumentów potwierdzających ich należyte wykonanie.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4624F9" w:rsidRDefault="004624F9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4624F9" w:rsidRDefault="004624F9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4624F9" w:rsidRDefault="004624F9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58F" w:rsidRDefault="0064758F" w:rsidP="0038231F">
      <w:pPr>
        <w:spacing w:after="0" w:line="240" w:lineRule="auto"/>
      </w:pPr>
      <w:r>
        <w:separator/>
      </w:r>
    </w:p>
  </w:endnote>
  <w:endnote w:type="continuationSeparator" w:id="0">
    <w:p w:rsidR="0064758F" w:rsidRDefault="006475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12" w:rsidRDefault="00EF39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5A3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5A3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12" w:rsidRDefault="00EF39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58F" w:rsidRDefault="0064758F" w:rsidP="0038231F">
      <w:pPr>
        <w:spacing w:after="0" w:line="240" w:lineRule="auto"/>
      </w:pPr>
      <w:r>
        <w:separator/>
      </w:r>
    </w:p>
  </w:footnote>
  <w:footnote w:type="continuationSeparator" w:id="0">
    <w:p w:rsidR="0064758F" w:rsidRDefault="0064758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12" w:rsidRDefault="00EF39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12" w:rsidRDefault="00EF39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12" w:rsidRDefault="00EF39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5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4744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A34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24F9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758F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3912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2AFE7-3503-4231-9EC4-E2AA6FD10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2023-01-31T13:41:00Z</cp:lastPrinted>
  <dcterms:created xsi:type="dcterms:W3CDTF">2023-01-31T13:39:00Z</dcterms:created>
  <dcterms:modified xsi:type="dcterms:W3CDTF">2023-01-31T13:41:00Z</dcterms:modified>
</cp:coreProperties>
</file>