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74105B">
        <w:rPr>
          <w:rFonts w:ascii="Arial" w:eastAsia="Times New Roman" w:hAnsi="Arial" w:cs="Arial"/>
          <w:bCs/>
          <w:sz w:val="24"/>
          <w:szCs w:val="24"/>
          <w:lang w:eastAsia="pl-PL"/>
        </w:rPr>
        <w:t>23</w:t>
      </w: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C14101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C14101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73862" w:rsidRPr="00C14101" w:rsidTr="000F6E3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73862" w:rsidRPr="00C14101" w:rsidRDefault="00E73862" w:rsidP="000F6E3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73862" w:rsidRPr="00C14101" w:rsidRDefault="00E73862" w:rsidP="000F6E32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składane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E73862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E73862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E73862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</w:t>
            </w: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dalej jako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E73862" w:rsidRPr="00C14101" w:rsidRDefault="00E73862" w:rsidP="000F6E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E73862" w:rsidRPr="00C14101" w:rsidRDefault="00E73862" w:rsidP="000F6E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E73862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73862">
        <w:rPr>
          <w:rFonts w:ascii="Arial" w:eastAsia="Times New Roman" w:hAnsi="Arial" w:cs="Arial"/>
          <w:b/>
          <w:sz w:val="24"/>
          <w:szCs w:val="24"/>
          <w:lang w:eastAsia="pl-PL"/>
        </w:rPr>
        <w:t>Roboty remontowe w obiektach Szpitala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73862" w:rsidRPr="00E73862">
        <w:rPr>
          <w:rFonts w:ascii="Arial" w:eastAsia="Times New Roman" w:hAnsi="Arial" w:cs="Arial"/>
          <w:b/>
          <w:sz w:val="24"/>
          <w:szCs w:val="24"/>
          <w:lang w:eastAsia="pl-PL"/>
        </w:rPr>
        <w:t>17/2023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prowadzonego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przez </w:t>
      </w:r>
      <w:r w:rsidR="00E73862" w:rsidRPr="00E73862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E73862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481" w:rsidRDefault="00260481">
      <w:r>
        <w:separator/>
      </w:r>
    </w:p>
  </w:endnote>
  <w:endnote w:type="continuationSeparator" w:id="0">
    <w:p w:rsidR="00260481" w:rsidRDefault="00260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10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10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862" w:rsidRDefault="00E738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481" w:rsidRDefault="00260481">
      <w:r>
        <w:separator/>
      </w:r>
    </w:p>
  </w:footnote>
  <w:footnote w:type="continuationSeparator" w:id="0">
    <w:p w:rsidR="00260481" w:rsidRDefault="002604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862" w:rsidRDefault="00E738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862" w:rsidRDefault="00E738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862" w:rsidRDefault="00E738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0481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0481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2A92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105B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73862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76EBA-68B4-40D4-98C0-2325A818E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2023-02-01T09:08:00Z</dcterms:created>
  <dcterms:modified xsi:type="dcterms:W3CDTF">2023-02-01T09:08:00Z</dcterms:modified>
</cp:coreProperties>
</file>